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05AF4" w14:textId="39A521AF" w:rsidR="00D8627F" w:rsidRPr="00D8627F" w:rsidRDefault="00D97FA9" w:rsidP="00481936">
      <w:pPr>
        <w:spacing w:before="240" w:after="60"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63552" behindDoc="0" locked="0" layoutInCell="1" allowOverlap="1" wp14:anchorId="0F0A1523" wp14:editId="10F1763F">
                <wp:simplePos x="0" y="0"/>
                <wp:positionH relativeFrom="column">
                  <wp:posOffset>757555</wp:posOffset>
                </wp:positionH>
                <wp:positionV relativeFrom="paragraph">
                  <wp:posOffset>-547370</wp:posOffset>
                </wp:positionV>
                <wp:extent cx="4019550" cy="1266825"/>
                <wp:effectExtent l="0" t="0" r="19050" b="28575"/>
                <wp:wrapNone/>
                <wp:docPr id="943372526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3C137" w14:textId="77777777" w:rsidR="00D97FA9" w:rsidRDefault="00D97FA9"/>
                          <w:p w14:paraId="58AFCA41" w14:textId="77777777" w:rsidR="00D97FA9" w:rsidRDefault="00D97FA9"/>
                          <w:p w14:paraId="559CA2E6" w14:textId="77777777" w:rsidR="00D97FA9" w:rsidRDefault="00D97FA9"/>
                          <w:p w14:paraId="7B4A0DEF" w14:textId="4B927A24" w:rsidR="00D97FA9" w:rsidRPr="00D97FA9" w:rsidRDefault="00D97FA9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D97FA9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ENCHERES TRAVAUX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0A1523" id="_x0000_t202" coordsize="21600,21600" o:spt="202" path="m,l,21600r21600,l21600,xe">
                <v:stroke joinstyle="miter"/>
                <v:path gradientshapeok="t" o:connecttype="rect"/>
              </v:shapetype>
              <v:shape id="Zone de texte 48" o:spid="_x0000_s1026" type="#_x0000_t202" style="position:absolute;margin-left:59.65pt;margin-top:-43.1pt;width:316.5pt;height:99.75pt;z-index:2582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" fillcolor="white [3201]" strokeweight=".5pt">
                <v:textbox>
                  <w:txbxContent>
                    <w:p w14:paraId="0743C137" w14:textId="77777777" w:rsidR="00D97FA9" w:rsidRDefault="00D97FA9"/>
                    <w:p w14:paraId="58AFCA41" w14:textId="77777777" w:rsidR="00D97FA9" w:rsidRDefault="00D97FA9"/>
                    <w:p w14:paraId="559CA2E6" w14:textId="77777777" w:rsidR="00D97FA9" w:rsidRDefault="00D97FA9"/>
                    <w:p w14:paraId="7B4A0DEF" w14:textId="4B927A24" w:rsidR="00D97FA9" w:rsidRPr="00D97FA9" w:rsidRDefault="00D97FA9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     </w:t>
                      </w:r>
                      <w:r w:rsidRPr="00D97FA9">
                        <w:rPr>
                          <w:color w:val="FF0000"/>
                          <w:sz w:val="40"/>
                          <w:szCs w:val="40"/>
                        </w:rPr>
                        <w:t xml:space="preserve">ENCHERES TRAVAUX </w:t>
                      </w:r>
                    </w:p>
                  </w:txbxContent>
                </v:textbox>
              </v:shape>
            </w:pict>
          </mc:Fallback>
        </mc:AlternateContent>
      </w:r>
      <w:r w:rsidR="00D8627F">
        <w:tab/>
      </w:r>
      <w:r w:rsidR="00D8627F">
        <w:tab/>
      </w:r>
      <w:r w:rsidR="00E20CF6">
        <w:tab/>
      </w:r>
      <w:r w:rsidR="00D8627F">
        <w:tab/>
      </w:r>
      <w:r w:rsidR="00D8627F">
        <w:tab/>
      </w:r>
      <w:r w:rsidR="00D8627F">
        <w:tab/>
      </w:r>
      <w:r w:rsidR="00D8627F">
        <w:tab/>
      </w:r>
      <w:r w:rsidR="00D8627F">
        <w:tab/>
      </w:r>
    </w:p>
    <w:p w14:paraId="18FDEAE1" w14:textId="77777777" w:rsidR="00D8627F" w:rsidRDefault="00D8627F" w:rsidP="00D8627F">
      <w:pPr>
        <w:spacing w:before="240" w:after="60" w:line="240" w:lineRule="atLeast"/>
      </w:pPr>
    </w:p>
    <w:p w14:paraId="602881F8" w14:textId="77777777" w:rsidR="00D8627F" w:rsidRDefault="00D8627F" w:rsidP="00D8627F">
      <w:pPr>
        <w:spacing w:before="240" w:after="60" w:line="240" w:lineRule="atLeast"/>
      </w:pPr>
    </w:p>
    <w:p w14:paraId="0D0EE4D5" w14:textId="77777777" w:rsidR="00136AAC" w:rsidRDefault="00136AAC" w:rsidP="00D8627F">
      <w:pPr>
        <w:spacing w:before="240" w:after="60" w:line="240" w:lineRule="atLeast"/>
      </w:pPr>
    </w:p>
    <w:p w14:paraId="0F6D7BC6" w14:textId="38C724DE" w:rsidR="004D08C0" w:rsidRPr="007051D5" w:rsidRDefault="0098229A" w:rsidP="0098229A">
      <w:pPr>
        <w:spacing w:before="240" w:after="60" w:line="240" w:lineRule="atLeast"/>
        <w:rPr>
          <w:color w:val="FF0000"/>
        </w:rPr>
      </w:pPr>
      <w:r>
        <w:t xml:space="preserve">Objet : </w:t>
      </w:r>
      <w:r w:rsidR="007C7B61" w:rsidRPr="007C7B61">
        <w:t xml:space="preserve">Dossier technique </w:t>
      </w:r>
      <w:r w:rsidR="007C7B61" w:rsidRPr="007051D5">
        <w:rPr>
          <w:color w:val="FF0000"/>
        </w:rPr>
        <w:t>pour une dé</w:t>
      </w:r>
      <w:r w:rsidR="004C3513">
        <w:rPr>
          <w:color w:val="FF0000"/>
        </w:rPr>
        <w:t xml:space="preserve">pose de terrasse en bois </w:t>
      </w:r>
    </w:p>
    <w:p w14:paraId="76321DD6" w14:textId="77777777" w:rsidR="009A01DD" w:rsidRDefault="009A01DD" w:rsidP="0098229A">
      <w:pPr>
        <w:spacing w:before="240" w:after="60" w:line="240" w:lineRule="atLeast"/>
      </w:pPr>
    </w:p>
    <w:p w14:paraId="7BAFA2CF" w14:textId="1AA23C05" w:rsidR="001F24D2" w:rsidRDefault="001F24D2" w:rsidP="00D07403">
      <w:pPr>
        <w:spacing w:before="240" w:after="60" w:line="240" w:lineRule="atLeast"/>
        <w:ind w:left="5672"/>
      </w:pPr>
      <w:r w:rsidRPr="001F24D2">
        <w:t xml:space="preserve"> </w:t>
      </w:r>
      <w:proofErr w:type="gramStart"/>
      <w:r w:rsidRPr="001F24D2">
        <w:t>le</w:t>
      </w:r>
      <w:proofErr w:type="gramEnd"/>
      <w:r w:rsidRPr="001F24D2">
        <w:t xml:space="preserve"> </w:t>
      </w:r>
      <w:sdt>
        <w:sdtPr>
          <w:id w:val="-1267922235"/>
          <w:placeholder>
            <w:docPart w:val="54E754AD98B54CBA9DFC0B01224C555F"/>
          </w:placeholder>
          <w:date w:fullDate="2025-01-24T00:00:00Z">
            <w:dateFormat w:val="d MMMM yyyy"/>
            <w:lid w:val="fr-FR"/>
            <w:storeMappedDataAs w:val="dateTime"/>
            <w:calendar w:val="gregorian"/>
          </w:date>
        </w:sdtPr>
        <w:sdtContent>
          <w:r w:rsidR="006E2CDD">
            <w:t>24</w:t>
          </w:r>
          <w:r w:rsidR="00586B32">
            <w:t xml:space="preserve"> </w:t>
          </w:r>
          <w:r w:rsidR="006E2CDD">
            <w:t>janvier</w:t>
          </w:r>
          <w:r w:rsidR="00586B32">
            <w:t xml:space="preserve"> 20</w:t>
          </w:r>
          <w:r w:rsidR="00CF7CA7">
            <w:t>25</w:t>
          </w:r>
        </w:sdtContent>
      </w:sdt>
    </w:p>
    <w:p w14:paraId="1C05DA02" w14:textId="77777777" w:rsidR="009A01DD" w:rsidRDefault="009A01DD" w:rsidP="00182008"/>
    <w:p w14:paraId="27894D7A" w14:textId="1BA5E225" w:rsidR="001F24D2" w:rsidRDefault="00D97FA9" w:rsidP="00182008">
      <w:r>
        <w:t>Ench</w:t>
      </w:r>
      <w:r w:rsidR="002E2164">
        <w:t>è</w:t>
      </w:r>
      <w:r>
        <w:t xml:space="preserve">res travaux </w:t>
      </w:r>
    </w:p>
    <w:p w14:paraId="596E177D" w14:textId="7DC34EE6" w:rsidR="001F24D2" w:rsidRDefault="00584B8A" w:rsidP="00182008">
      <w:r>
        <w:t xml:space="preserve">Agence </w:t>
      </w:r>
      <w:r w:rsidR="00D97FA9">
        <w:t>savigny le temple</w:t>
      </w:r>
    </w:p>
    <w:p w14:paraId="4C71E06C" w14:textId="48B6BEEC" w:rsidR="009A01DD" w:rsidRDefault="009A01DD" w:rsidP="00E20CF6"/>
    <w:p w14:paraId="47BB7177" w14:textId="77777777" w:rsidR="00E20CF6" w:rsidRDefault="00E20CF6" w:rsidP="00E20CF6"/>
    <w:p w14:paraId="7CFCC116" w14:textId="77777777" w:rsidR="00481936" w:rsidRPr="00B06D46" w:rsidRDefault="00481936" w:rsidP="00481936">
      <w:pPr>
        <w:spacing w:before="240" w:after="60" w:line="240" w:lineRule="atLeast"/>
        <w:ind w:firstLine="709"/>
      </w:pPr>
      <w:r w:rsidRPr="00B06D46">
        <w:t>Madame, Monsieur,</w:t>
      </w:r>
    </w:p>
    <w:p w14:paraId="0788678D" w14:textId="77777777" w:rsidR="00481936" w:rsidRPr="00B06D46" w:rsidRDefault="00481936" w:rsidP="00481936">
      <w:pPr>
        <w:spacing w:before="240" w:after="60" w:line="240" w:lineRule="atLeast"/>
      </w:pPr>
    </w:p>
    <w:p w14:paraId="2750D43F" w14:textId="45E16E0C" w:rsidR="00D97FA9" w:rsidRDefault="00481936" w:rsidP="00D97FA9">
      <w:pPr>
        <w:spacing w:before="120" w:line="240" w:lineRule="atLeast"/>
      </w:pPr>
      <w:bookmarkStart w:id="0" w:name="chantier_adresse"/>
      <w:bookmarkEnd w:id="0"/>
      <w:r w:rsidRPr="00B06D46">
        <w:t xml:space="preserve">Veuillez trouver ci-joint le </w:t>
      </w:r>
      <w:r w:rsidRPr="00FF0C6B">
        <w:rPr>
          <w:b/>
        </w:rPr>
        <w:t>compte rendu technique</w:t>
      </w:r>
      <w:r w:rsidRPr="00B06D46">
        <w:t>, réalisé</w:t>
      </w:r>
      <w:r w:rsidR="00D97FA9">
        <w:t xml:space="preserve"> </w:t>
      </w:r>
      <w:r w:rsidRPr="00B06D46">
        <w:t xml:space="preserve">par votre chargé de projet </w:t>
      </w:r>
      <w:r w:rsidR="00D97FA9">
        <w:t>enchères travaux.</w:t>
      </w:r>
    </w:p>
    <w:p w14:paraId="28CA73B3" w14:textId="718EA191" w:rsidR="007051D5" w:rsidRDefault="002E2164" w:rsidP="007051D5">
      <w:pPr>
        <w:spacing w:before="120" w:line="240" w:lineRule="atLeast"/>
        <w:rPr>
          <w:bCs/>
          <w:color w:val="000000"/>
        </w:rPr>
      </w:pPr>
      <w:r>
        <w:rPr>
          <w:bCs/>
          <w:color w:val="000000"/>
        </w:rPr>
        <w:t>Si c</w:t>
      </w:r>
      <w:r w:rsidR="007051D5" w:rsidRPr="00B06D46">
        <w:rPr>
          <w:bCs/>
          <w:color w:val="000000"/>
        </w:rPr>
        <w:t>ette proposition technique</w:t>
      </w:r>
      <w:r w:rsidR="007051D5">
        <w:rPr>
          <w:bCs/>
          <w:color w:val="000000"/>
        </w:rPr>
        <w:t xml:space="preserve"> </w:t>
      </w:r>
      <w:r w:rsidR="007051D5" w:rsidRPr="00B06D46">
        <w:rPr>
          <w:bCs/>
          <w:color w:val="000000"/>
        </w:rPr>
        <w:t>vous convien</w:t>
      </w:r>
      <w:r w:rsidR="007051D5">
        <w:rPr>
          <w:bCs/>
          <w:color w:val="000000"/>
        </w:rPr>
        <w:t>t</w:t>
      </w:r>
      <w:r w:rsidR="007051D5" w:rsidRPr="00B06D46">
        <w:rPr>
          <w:bCs/>
          <w:color w:val="000000"/>
        </w:rPr>
        <w:t xml:space="preserve">, vous </w:t>
      </w:r>
      <w:r w:rsidR="007051D5">
        <w:rPr>
          <w:bCs/>
          <w:color w:val="000000"/>
        </w:rPr>
        <w:t>pouvez d</w:t>
      </w:r>
      <w:r w:rsidR="006E2CDD">
        <w:rPr>
          <w:bCs/>
          <w:color w:val="000000"/>
        </w:rPr>
        <w:t>è</w:t>
      </w:r>
      <w:r w:rsidR="007051D5">
        <w:rPr>
          <w:bCs/>
          <w:color w:val="000000"/>
        </w:rPr>
        <w:t xml:space="preserve">s </w:t>
      </w:r>
      <w:r w:rsidR="006E2CDD">
        <w:rPr>
          <w:bCs/>
          <w:color w:val="000000"/>
        </w:rPr>
        <w:t>à</w:t>
      </w:r>
      <w:r w:rsidR="007051D5">
        <w:rPr>
          <w:bCs/>
          <w:color w:val="000000"/>
        </w:rPr>
        <w:t xml:space="preserve"> présent enchérir négativement sur notre site et</w:t>
      </w:r>
      <w:r w:rsidR="004B2AE7">
        <w:rPr>
          <w:bCs/>
          <w:color w:val="000000"/>
        </w:rPr>
        <w:t xml:space="preserve"> ainsi</w:t>
      </w:r>
      <w:r w:rsidR="007051D5">
        <w:rPr>
          <w:bCs/>
          <w:color w:val="000000"/>
        </w:rPr>
        <w:t xml:space="preserve"> être retenu pour l’attribution de ce projet,</w:t>
      </w:r>
      <w:r w:rsidR="006E2CDD">
        <w:rPr>
          <w:bCs/>
          <w:color w:val="000000"/>
        </w:rPr>
        <w:t xml:space="preserve"> </w:t>
      </w:r>
      <w:r w:rsidR="007051D5">
        <w:rPr>
          <w:bCs/>
          <w:color w:val="000000"/>
        </w:rPr>
        <w:t>nous pourrons</w:t>
      </w:r>
      <w:r w:rsidR="006E2CDD">
        <w:rPr>
          <w:bCs/>
          <w:color w:val="000000"/>
        </w:rPr>
        <w:t xml:space="preserve"> </w:t>
      </w:r>
      <w:r w:rsidR="007051D5" w:rsidRPr="007051D5">
        <w:rPr>
          <w:bCs/>
          <w:color w:val="000000"/>
        </w:rPr>
        <w:t>programmer une mise</w:t>
      </w:r>
      <w:r w:rsidR="007051D5">
        <w:rPr>
          <w:bCs/>
          <w:color w:val="000000"/>
          <w:u w:val="single"/>
        </w:rPr>
        <w:t xml:space="preserve"> </w:t>
      </w:r>
      <w:r w:rsidR="007051D5" w:rsidRPr="007051D5">
        <w:rPr>
          <w:bCs/>
          <w:color w:val="000000"/>
        </w:rPr>
        <w:t xml:space="preserve">en relation avec le client </w:t>
      </w:r>
      <w:r w:rsidR="004B2AE7">
        <w:rPr>
          <w:bCs/>
          <w:color w:val="000000"/>
        </w:rPr>
        <w:t>et notre</w:t>
      </w:r>
      <w:r w:rsidR="006E2CDD">
        <w:rPr>
          <w:bCs/>
          <w:color w:val="000000"/>
        </w:rPr>
        <w:t xml:space="preserve"> </w:t>
      </w:r>
      <w:r w:rsidR="004B2AE7">
        <w:rPr>
          <w:bCs/>
          <w:color w:val="000000"/>
        </w:rPr>
        <w:t>chargé de projet afin de valid</w:t>
      </w:r>
      <w:r w:rsidR="006E2CDD">
        <w:rPr>
          <w:bCs/>
          <w:color w:val="000000"/>
        </w:rPr>
        <w:t>er</w:t>
      </w:r>
      <w:r w:rsidR="004B2AE7">
        <w:rPr>
          <w:bCs/>
          <w:color w:val="000000"/>
        </w:rPr>
        <w:t xml:space="preserve"> votre devis.</w:t>
      </w:r>
    </w:p>
    <w:p w14:paraId="0A194136" w14:textId="3D14D562" w:rsidR="007051D5" w:rsidRDefault="007051D5" w:rsidP="00D97FA9">
      <w:pPr>
        <w:spacing w:before="120" w:line="240" w:lineRule="atLeast"/>
        <w:rPr>
          <w:bCs/>
          <w:color w:val="000000"/>
        </w:rPr>
      </w:pPr>
      <w:r>
        <w:rPr>
          <w:bCs/>
          <w:color w:val="000000"/>
        </w:rPr>
        <w:t>Les attendus matériels,</w:t>
      </w:r>
      <w:r w:rsidR="006E2CDD">
        <w:rPr>
          <w:bCs/>
          <w:color w:val="000000"/>
        </w:rPr>
        <w:t xml:space="preserve"> les </w:t>
      </w:r>
      <w:r>
        <w:rPr>
          <w:bCs/>
          <w:color w:val="000000"/>
        </w:rPr>
        <w:t>dates de démarrage travaux</w:t>
      </w:r>
      <w:r w:rsidR="006E2CDD">
        <w:rPr>
          <w:bCs/>
          <w:color w:val="000000"/>
        </w:rPr>
        <w:t xml:space="preserve"> et</w:t>
      </w:r>
      <w:r>
        <w:rPr>
          <w:bCs/>
          <w:color w:val="000000"/>
        </w:rPr>
        <w:t xml:space="preserve"> le tarif propos</w:t>
      </w:r>
      <w:r w:rsidR="006E2CDD">
        <w:rPr>
          <w:bCs/>
          <w:color w:val="000000"/>
        </w:rPr>
        <w:t>é</w:t>
      </w:r>
      <w:r>
        <w:rPr>
          <w:bCs/>
          <w:color w:val="000000"/>
        </w:rPr>
        <w:t xml:space="preserve"> devront être respect</w:t>
      </w:r>
      <w:r w:rsidR="006E2CDD">
        <w:rPr>
          <w:bCs/>
          <w:color w:val="000000"/>
        </w:rPr>
        <w:t>és</w:t>
      </w:r>
      <w:r>
        <w:rPr>
          <w:bCs/>
          <w:color w:val="000000"/>
        </w:rPr>
        <w:t xml:space="preserve"> </w:t>
      </w:r>
      <w:r w:rsidR="004B2AE7">
        <w:rPr>
          <w:bCs/>
          <w:color w:val="000000"/>
        </w:rPr>
        <w:t>ainsi que l’engagement d’effectuer la prestation dans les règles de l’art.</w:t>
      </w:r>
    </w:p>
    <w:p w14:paraId="292F3E11" w14:textId="77777777" w:rsidR="004B2AE7" w:rsidRDefault="004B2AE7" w:rsidP="00D97FA9">
      <w:pPr>
        <w:spacing w:before="120" w:line="240" w:lineRule="atLeast"/>
        <w:rPr>
          <w:bCs/>
          <w:color w:val="FF0000"/>
        </w:rPr>
      </w:pPr>
    </w:p>
    <w:p w14:paraId="7E54DB63" w14:textId="6F7CD217" w:rsidR="00481936" w:rsidRPr="00B06D46" w:rsidRDefault="007051D5" w:rsidP="00481936">
      <w:r>
        <w:t>N</w:t>
      </w:r>
      <w:r w:rsidR="00481936" w:rsidRPr="00B06D46">
        <w:t xml:space="preserve">ous vous </w:t>
      </w:r>
      <w:r>
        <w:t xml:space="preserve">souhaitons </w:t>
      </w:r>
      <w:r w:rsidR="006E2CDD">
        <w:t xml:space="preserve">de </w:t>
      </w:r>
      <w:r>
        <w:t>bonne</w:t>
      </w:r>
      <w:r w:rsidR="006E2CDD">
        <w:t>s</w:t>
      </w:r>
      <w:r>
        <w:t xml:space="preserve"> enchères. </w:t>
      </w:r>
    </w:p>
    <w:p w14:paraId="187156B5" w14:textId="77777777" w:rsidR="00481936" w:rsidRPr="00B06D46" w:rsidRDefault="00481936" w:rsidP="00481936"/>
    <w:p w14:paraId="4F182D67" w14:textId="77777777" w:rsidR="00481936" w:rsidRPr="00B06D46" w:rsidRDefault="00481936" w:rsidP="00481936">
      <w:pPr>
        <w:ind w:right="1133"/>
        <w:jc w:val="right"/>
        <w:rPr>
          <w:color w:val="000000"/>
        </w:rPr>
      </w:pPr>
    </w:p>
    <w:p w14:paraId="6D92A57A" w14:textId="77777777" w:rsidR="00481936" w:rsidRPr="00B06D46" w:rsidRDefault="00481936" w:rsidP="00481936">
      <w:pPr>
        <w:ind w:right="1133"/>
        <w:jc w:val="right"/>
        <w:rPr>
          <w:color w:val="000000"/>
        </w:rPr>
      </w:pPr>
    </w:p>
    <w:p w14:paraId="2DE32A17" w14:textId="6D05113B" w:rsidR="00481936" w:rsidRPr="00B06D46" w:rsidRDefault="00481936" w:rsidP="00481936">
      <w:pPr>
        <w:ind w:right="1133"/>
        <w:jc w:val="right"/>
        <w:rPr>
          <w:color w:val="000000"/>
        </w:rPr>
      </w:pPr>
      <w:r w:rsidRPr="00B06D46">
        <w:rPr>
          <w:color w:val="000000"/>
        </w:rPr>
        <w:t xml:space="preserve">Votre chargé </w:t>
      </w:r>
      <w:r>
        <w:rPr>
          <w:color w:val="000000"/>
        </w:rPr>
        <w:t xml:space="preserve">de projet </w:t>
      </w:r>
      <w:r w:rsidR="004B2AE7">
        <w:rPr>
          <w:color w:val="000000"/>
        </w:rPr>
        <w:t xml:space="preserve">enchères travaux  </w:t>
      </w:r>
    </w:p>
    <w:p w14:paraId="7ED27610" w14:textId="77777777" w:rsidR="00D71248" w:rsidRDefault="00D71248" w:rsidP="00631447">
      <w:pPr>
        <w:ind w:right="1133"/>
        <w:jc w:val="right"/>
        <w:rPr>
          <w:color w:val="000000"/>
        </w:rPr>
      </w:pPr>
      <w:bookmarkStart w:id="1" w:name="_Hlk188520551"/>
    </w:p>
    <w:tbl>
      <w:tblPr>
        <w:tblStyle w:val="Grilledutableau"/>
        <w:tblW w:w="9352" w:type="dxa"/>
        <w:tblInd w:w="-147" w:type="dxa"/>
        <w:tblLook w:val="04A0" w:firstRow="1" w:lastRow="0" w:firstColumn="1" w:lastColumn="0" w:noHBand="0" w:noVBand="1"/>
      </w:tblPr>
      <w:tblGrid>
        <w:gridCol w:w="4786"/>
        <w:gridCol w:w="4566"/>
      </w:tblGrid>
      <w:tr w:rsidR="0056617E" w14:paraId="38DDEB57" w14:textId="77777777" w:rsidTr="0071084B">
        <w:tc>
          <w:tcPr>
            <w:tcW w:w="9352" w:type="dxa"/>
            <w:gridSpan w:val="2"/>
            <w:shd w:val="clear" w:color="auto" w:fill="C00000"/>
          </w:tcPr>
          <w:p w14:paraId="6B084F7A" w14:textId="7E4AA457" w:rsidR="0056617E" w:rsidRPr="00A8483D" w:rsidRDefault="004B2AE7" w:rsidP="0056617E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rFonts w:asciiTheme="majorHAnsi" w:hAnsiTheme="majorHAnsi"/>
                <w:b w:val="0"/>
                <w:smallCaps w:val="0"/>
                <w:color w:val="D9D9D9" w:themeColor="background1" w:themeShade="D9"/>
              </w:rPr>
            </w:pPr>
            <w:r>
              <w:rPr>
                <w:smallCaps w:val="0"/>
                <w:color w:val="D9D9D9" w:themeColor="background1" w:themeShade="D9"/>
              </w:rPr>
              <w:t xml:space="preserve">DATE DE </w:t>
            </w:r>
            <w:r w:rsidR="00E17891">
              <w:rPr>
                <w:smallCaps w:val="0"/>
                <w:color w:val="D9D9D9" w:themeColor="background1" w:themeShade="D9"/>
              </w:rPr>
              <w:t>DEMARRAGE DU</w:t>
            </w:r>
            <w:r>
              <w:rPr>
                <w:smallCaps w:val="0"/>
                <w:color w:val="D9D9D9" w:themeColor="background1" w:themeShade="D9"/>
              </w:rPr>
              <w:t xml:space="preserve"> CHANTIER </w:t>
            </w:r>
            <w:proofErr w:type="gramStart"/>
            <w:r>
              <w:rPr>
                <w:smallCaps w:val="0"/>
                <w:color w:val="D9D9D9" w:themeColor="background1" w:themeShade="D9"/>
              </w:rPr>
              <w:t>IMPOSER  PAR</w:t>
            </w:r>
            <w:proofErr w:type="gramEnd"/>
            <w:r>
              <w:rPr>
                <w:smallCaps w:val="0"/>
                <w:color w:val="D9D9D9" w:themeColor="background1" w:themeShade="D9"/>
              </w:rPr>
              <w:t xml:space="preserve"> LE CLIENT </w:t>
            </w:r>
          </w:p>
        </w:tc>
      </w:tr>
      <w:tr w:rsidR="0056617E" w14:paraId="1C589350" w14:textId="77777777" w:rsidTr="0071084B">
        <w:tc>
          <w:tcPr>
            <w:tcW w:w="4786" w:type="dxa"/>
          </w:tcPr>
          <w:p w14:paraId="349A315D" w14:textId="76F43759" w:rsidR="0056617E" w:rsidRPr="001E0086" w:rsidRDefault="00000000" w:rsidP="001E0086">
            <w:pPr>
              <w:ind w:right="638"/>
              <w:jc w:val="center"/>
              <w:rPr>
                <w:rFonts w:asciiTheme="majorHAnsi" w:hAnsiTheme="majorHAnsi"/>
                <w:b/>
                <w:smallCaps/>
                <w:color w:val="C00000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C00000"/>
                  <w:sz w:val="24"/>
                </w:rPr>
                <w:id w:val="3718912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44352">
                  <w:rPr>
                    <w:rFonts w:ascii="MS Gothic" w:eastAsia="MS Gothic" w:hAnsi="MS Gothic" w:hint="eastAsia"/>
                    <w:b/>
                    <w:smallCaps/>
                    <w:color w:val="C00000"/>
                    <w:sz w:val="24"/>
                  </w:rPr>
                  <w:t>☒</w:t>
                </w:r>
              </w:sdtContent>
            </w:sdt>
            <w:r w:rsidR="0056617E" w:rsidRPr="001E0086">
              <w:rPr>
                <w:rFonts w:asciiTheme="majorHAnsi" w:hAnsiTheme="majorHAnsi"/>
                <w:b/>
                <w:smallCaps/>
                <w:color w:val="C00000"/>
                <w:sz w:val="24"/>
              </w:rPr>
              <w:t>OUI</w:t>
            </w:r>
          </w:p>
        </w:tc>
        <w:tc>
          <w:tcPr>
            <w:tcW w:w="4566" w:type="dxa"/>
          </w:tcPr>
          <w:p w14:paraId="1A647E93" w14:textId="0F090800" w:rsidR="0056617E" w:rsidRPr="00887AE9" w:rsidRDefault="00000000" w:rsidP="0056617E">
            <w:pPr>
              <w:pStyle w:val="Paragraphedeliste"/>
              <w:ind w:left="360" w:right="638"/>
              <w:jc w:val="center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1F497D" w:themeColor="text2"/>
                  <w:sz w:val="24"/>
                </w:rPr>
                <w:id w:val="-2107946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2AE7">
                  <w:rPr>
                    <w:rFonts w:ascii="MS Gothic" w:eastAsia="MS Gothic" w:hAnsi="MS Gothic" w:hint="eastAsia"/>
                    <w:b/>
                    <w:smallCaps/>
                    <w:color w:val="1F497D" w:themeColor="text2"/>
                    <w:sz w:val="24"/>
                  </w:rPr>
                  <w:t>☐</w:t>
                </w:r>
              </w:sdtContent>
            </w:sdt>
            <w:r w:rsidR="0056617E" w:rsidRPr="00887AE9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NON</w:t>
            </w:r>
          </w:p>
        </w:tc>
      </w:tr>
      <w:tr w:rsidR="00436FCD" w14:paraId="73009BA2" w14:textId="77777777" w:rsidTr="0071084B">
        <w:tc>
          <w:tcPr>
            <w:tcW w:w="9352" w:type="dxa"/>
            <w:gridSpan w:val="2"/>
          </w:tcPr>
          <w:p w14:paraId="0D182999" w14:textId="2B2CD114" w:rsidR="00436FCD" w:rsidRPr="00436FCD" w:rsidRDefault="00E17891" w:rsidP="00436FCD">
            <w:pPr>
              <w:ind w:right="638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r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Début février</w:t>
            </w:r>
          </w:p>
        </w:tc>
      </w:tr>
      <w:bookmarkEnd w:id="1"/>
    </w:tbl>
    <w:p w14:paraId="795F99DF" w14:textId="77777777" w:rsidR="00D71248" w:rsidRDefault="00D71248" w:rsidP="00631447">
      <w:pPr>
        <w:ind w:right="1133"/>
        <w:jc w:val="right"/>
        <w:rPr>
          <w:color w:val="000000"/>
        </w:rPr>
      </w:pPr>
    </w:p>
    <w:p w14:paraId="639F024F" w14:textId="77777777" w:rsidR="004D08C0" w:rsidRDefault="004D08C0" w:rsidP="00631447">
      <w:pPr>
        <w:ind w:right="1133"/>
        <w:jc w:val="right"/>
        <w:rPr>
          <w:color w:val="000000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5274"/>
        <w:gridCol w:w="3965"/>
      </w:tblGrid>
      <w:tr w:rsidR="00F14363" w:rsidRPr="00880C08" w14:paraId="3C93C7DE" w14:textId="77777777" w:rsidTr="005F05E8">
        <w:tc>
          <w:tcPr>
            <w:tcW w:w="9239" w:type="dxa"/>
            <w:gridSpan w:val="2"/>
            <w:shd w:val="clear" w:color="auto" w:fill="365F91" w:themeFill="accent1" w:themeFillShade="BF"/>
          </w:tcPr>
          <w:p w14:paraId="66288C1B" w14:textId="77777777" w:rsidR="00F14363" w:rsidRPr="00880C08" w:rsidRDefault="00F14363" w:rsidP="005F05E8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880C08">
              <w:rPr>
                <w:b/>
                <w:color w:val="D9D9D9" w:themeColor="background1" w:themeShade="D9"/>
                <w:sz w:val="22"/>
                <w:szCs w:val="22"/>
              </w:rPr>
              <w:t>CLIENT</w:t>
            </w:r>
          </w:p>
        </w:tc>
      </w:tr>
      <w:tr w:rsidR="00F14363" w:rsidRPr="00880C08" w14:paraId="325AB4CA" w14:textId="77777777" w:rsidTr="005F05E8">
        <w:tc>
          <w:tcPr>
            <w:tcW w:w="9239" w:type="dxa"/>
            <w:gridSpan w:val="2"/>
          </w:tcPr>
          <w:p w14:paraId="69E9B4AB" w14:textId="76ED4171" w:rsidR="00F14363" w:rsidRPr="00880C08" w:rsidRDefault="00F14363" w:rsidP="005F05E8">
            <w:pPr>
              <w:pStyle w:val="Default"/>
              <w:rPr>
                <w:rFonts w:cs="Times New Roman"/>
              </w:rPr>
            </w:pPr>
          </w:p>
          <w:p w14:paraId="45C504EC" w14:textId="77777777" w:rsidR="00F14363" w:rsidRPr="00880C08" w:rsidRDefault="00F14363" w:rsidP="005F05E8">
            <w:pPr>
              <w:rPr>
                <w:i/>
              </w:rPr>
            </w:pPr>
            <w:r w:rsidRPr="00880C08">
              <w:rPr>
                <w:sz w:val="24"/>
                <w:szCs w:val="24"/>
              </w:rPr>
              <w:t xml:space="preserve"> </w:t>
            </w:r>
          </w:p>
        </w:tc>
      </w:tr>
      <w:tr w:rsidR="00F14363" w:rsidRPr="00880C08" w14:paraId="2C6C8C9A" w14:textId="77777777" w:rsidTr="00C46782">
        <w:trPr>
          <w:trHeight w:val="506"/>
        </w:trPr>
        <w:tc>
          <w:tcPr>
            <w:tcW w:w="5274" w:type="dxa"/>
          </w:tcPr>
          <w:p w14:paraId="5CD6882A" w14:textId="616A0097" w:rsidR="00F14363" w:rsidRPr="00880C08" w:rsidRDefault="0014023D" w:rsidP="005F05E8">
            <w:pPr>
              <w:pStyle w:val="Default"/>
              <w:rPr>
                <w:rFonts w:cs="Times New Roman"/>
              </w:rPr>
            </w:pPr>
            <w:r>
              <w:rPr>
                <w:rFonts w:cs="Arial"/>
                <w:b/>
                <w:sz w:val="20"/>
              </w:rPr>
              <w:t>NOM</w:t>
            </w:r>
            <w:r w:rsidR="00F14363" w:rsidRPr="00880C08">
              <w:rPr>
                <w:rFonts w:cs="Arial"/>
                <w:b/>
                <w:sz w:val="20"/>
              </w:rPr>
              <w:t> :</w:t>
            </w:r>
            <w:r w:rsidR="00A379F7">
              <w:t xml:space="preserve"> </w:t>
            </w:r>
          </w:p>
          <w:p w14:paraId="2D32AAD8" w14:textId="0FF175EF" w:rsidR="00F14363" w:rsidRPr="00880C08" w:rsidRDefault="00F14363" w:rsidP="005F05E8">
            <w:pPr>
              <w:rPr>
                <w:b/>
                <w:sz w:val="20"/>
              </w:rPr>
            </w:pPr>
            <w:r w:rsidRPr="00880C08">
              <w:rPr>
                <w:rFonts w:cs="Arial"/>
                <w:b/>
                <w:sz w:val="20"/>
              </w:rPr>
              <w:t xml:space="preserve">Tél. : </w:t>
            </w:r>
          </w:p>
          <w:p w14:paraId="0BD0F66A" w14:textId="548C4183" w:rsidR="00F14363" w:rsidRPr="00880C08" w:rsidRDefault="00F14363" w:rsidP="005F05E8">
            <w:pPr>
              <w:pStyle w:val="Default"/>
              <w:rPr>
                <w:rFonts w:cs="Times New Roman"/>
              </w:rPr>
            </w:pPr>
            <w:proofErr w:type="gramStart"/>
            <w:r w:rsidRPr="00880C08">
              <w:rPr>
                <w:rFonts w:cs="Arial"/>
                <w:b/>
                <w:sz w:val="20"/>
              </w:rPr>
              <w:t>EMAIL</w:t>
            </w:r>
            <w:proofErr w:type="gramEnd"/>
          </w:p>
          <w:p w14:paraId="6A8A0118" w14:textId="77777777" w:rsidR="00F14363" w:rsidRPr="00880C08" w:rsidRDefault="00F14363" w:rsidP="005F05E8"/>
        </w:tc>
        <w:tc>
          <w:tcPr>
            <w:tcW w:w="3965" w:type="dxa"/>
          </w:tcPr>
          <w:p w14:paraId="4B58E596" w14:textId="0C09E3B2" w:rsidR="00F14363" w:rsidRPr="00880C08" w:rsidRDefault="00F14363" w:rsidP="005F05E8">
            <w:pPr>
              <w:pStyle w:val="Default"/>
            </w:pPr>
          </w:p>
        </w:tc>
      </w:tr>
    </w:tbl>
    <w:tbl>
      <w:tblPr>
        <w:tblStyle w:val="Grilledetableauclaire1"/>
        <w:tblW w:w="0" w:type="auto"/>
        <w:tblInd w:w="-176" w:type="dxa"/>
        <w:tblLook w:val="04A0" w:firstRow="1" w:lastRow="0" w:firstColumn="1" w:lastColumn="0" w:noHBand="0" w:noVBand="1"/>
      </w:tblPr>
      <w:tblGrid>
        <w:gridCol w:w="4609"/>
        <w:gridCol w:w="4610"/>
      </w:tblGrid>
      <w:tr w:rsidR="00F14363" w:rsidRPr="00B06D46" w14:paraId="41921D02" w14:textId="77777777" w:rsidTr="005F05E8">
        <w:trPr>
          <w:trHeight w:val="279"/>
        </w:trPr>
        <w:tc>
          <w:tcPr>
            <w:tcW w:w="9219" w:type="dxa"/>
            <w:gridSpan w:val="2"/>
            <w:shd w:val="clear" w:color="auto" w:fill="365F91" w:themeFill="accent1" w:themeFillShade="BF"/>
          </w:tcPr>
          <w:p w14:paraId="5B5AB301" w14:textId="77777777" w:rsidR="00F14363" w:rsidRPr="00B06D46" w:rsidRDefault="00F14363" w:rsidP="005F05E8">
            <w:pPr>
              <w:tabs>
                <w:tab w:val="left" w:pos="3330"/>
              </w:tabs>
              <w:jc w:val="center"/>
              <w:rPr>
                <w:b/>
                <w:color w:val="92D050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 xml:space="preserve">Adresse des travaux </w:t>
            </w:r>
          </w:p>
        </w:tc>
      </w:tr>
      <w:tr w:rsidR="00F14363" w:rsidRPr="00B06D46" w14:paraId="5EA3F6E2" w14:textId="77777777" w:rsidTr="005F05E8">
        <w:trPr>
          <w:trHeight w:val="675"/>
        </w:trPr>
        <w:tc>
          <w:tcPr>
            <w:tcW w:w="9219" w:type="dxa"/>
            <w:gridSpan w:val="2"/>
          </w:tcPr>
          <w:p w14:paraId="6F50625C" w14:textId="77777777" w:rsidR="00F14363" w:rsidRDefault="00F14363" w:rsidP="005F05E8">
            <w:pPr>
              <w:rPr>
                <w:sz w:val="22"/>
                <w:szCs w:val="22"/>
              </w:rPr>
            </w:pPr>
          </w:p>
          <w:p w14:paraId="1D6FA1EE" w14:textId="6BE53594" w:rsidR="00057615" w:rsidRPr="00057615" w:rsidRDefault="00057615" w:rsidP="005F05E8">
            <w:pPr>
              <w:rPr>
                <w:b/>
                <w:bCs/>
                <w:sz w:val="20"/>
              </w:rPr>
            </w:pPr>
            <w:r w:rsidRPr="00057615">
              <w:rPr>
                <w:b/>
                <w:bCs/>
                <w:sz w:val="20"/>
              </w:rPr>
              <w:t>Commune</w:t>
            </w:r>
            <w:r w:rsidR="00E17891" w:rsidRPr="00057615">
              <w:rPr>
                <w:b/>
                <w:bCs/>
                <w:sz w:val="20"/>
              </w:rPr>
              <w:t xml:space="preserve"> : VILLEJUIF</w:t>
            </w:r>
            <w:r>
              <w:rPr>
                <w:b/>
                <w:bCs/>
                <w:sz w:val="20"/>
              </w:rPr>
              <w:t xml:space="preserve"> 94800</w:t>
            </w:r>
          </w:p>
        </w:tc>
      </w:tr>
      <w:tr w:rsidR="00F14363" w:rsidRPr="00B06D46" w14:paraId="346CDDEC" w14:textId="77777777" w:rsidTr="005F05E8">
        <w:trPr>
          <w:trHeight w:val="279"/>
        </w:trPr>
        <w:tc>
          <w:tcPr>
            <w:tcW w:w="4609" w:type="dxa"/>
            <w:shd w:val="clear" w:color="auto" w:fill="365F91" w:themeFill="accent1" w:themeFillShade="BF"/>
          </w:tcPr>
          <w:p w14:paraId="53432A9F" w14:textId="46E1152E" w:rsidR="00F14363" w:rsidRPr="00B06D46" w:rsidRDefault="00F14363" w:rsidP="005F05E8">
            <w:pPr>
              <w:jc w:val="center"/>
              <w:rPr>
                <w:b/>
                <w:color w:val="92D050"/>
                <w:sz w:val="22"/>
                <w:szCs w:val="22"/>
              </w:rPr>
            </w:pPr>
          </w:p>
        </w:tc>
        <w:tc>
          <w:tcPr>
            <w:tcW w:w="4610" w:type="dxa"/>
            <w:shd w:val="clear" w:color="auto" w:fill="365F91" w:themeFill="accent1" w:themeFillShade="BF"/>
          </w:tcPr>
          <w:p w14:paraId="52C6EC87" w14:textId="71FFC234" w:rsidR="00F14363" w:rsidRPr="00B06D46" w:rsidRDefault="00F14363" w:rsidP="005F05E8">
            <w:pPr>
              <w:jc w:val="center"/>
              <w:rPr>
                <w:b/>
                <w:color w:val="92D050"/>
                <w:sz w:val="22"/>
                <w:szCs w:val="22"/>
              </w:rPr>
            </w:pPr>
          </w:p>
        </w:tc>
      </w:tr>
    </w:tbl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3857"/>
        <w:gridCol w:w="5382"/>
      </w:tblGrid>
      <w:tr w:rsidR="00F14363" w:rsidRPr="00B06D46" w14:paraId="47FD0FA0" w14:textId="77777777" w:rsidTr="005F05E8">
        <w:tc>
          <w:tcPr>
            <w:tcW w:w="9239" w:type="dxa"/>
            <w:gridSpan w:val="2"/>
            <w:shd w:val="clear" w:color="auto" w:fill="365F91" w:themeFill="accent1" w:themeFillShade="BF"/>
          </w:tcPr>
          <w:p w14:paraId="3D2ED062" w14:textId="3365E542" w:rsidR="00F14363" w:rsidRPr="00B06D46" w:rsidRDefault="00057615" w:rsidP="005F05E8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>
              <w:rPr>
                <w:b/>
                <w:color w:val="D9D9D9" w:themeColor="background1" w:themeShade="D9"/>
                <w:sz w:val="22"/>
                <w:szCs w:val="22"/>
              </w:rPr>
              <w:t>INTERMEDIAIRE</w:t>
            </w:r>
          </w:p>
        </w:tc>
      </w:tr>
      <w:tr w:rsidR="00F14363" w:rsidRPr="00B06D46" w14:paraId="0E14F840" w14:textId="77777777" w:rsidTr="005F05E8">
        <w:trPr>
          <w:trHeight w:val="582"/>
        </w:trPr>
        <w:tc>
          <w:tcPr>
            <w:tcW w:w="9239" w:type="dxa"/>
            <w:gridSpan w:val="2"/>
          </w:tcPr>
          <w:p w14:paraId="799CC3EB" w14:textId="53D10DDE" w:rsidR="00F14363" w:rsidRPr="00FF0C6B" w:rsidRDefault="00057615" w:rsidP="005F05E8">
            <w:pPr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b/>
                <w:sz w:val="20"/>
                <w:szCs w:val="18"/>
              </w:rPr>
              <w:lastRenderedPageBreak/>
              <w:t>ENCHERES TRAVAUX   33 rue de l’</w:t>
            </w:r>
            <w:r w:rsidR="006E2CDD">
              <w:rPr>
                <w:rFonts w:cs="Arial"/>
                <w:b/>
                <w:sz w:val="20"/>
                <w:szCs w:val="18"/>
              </w:rPr>
              <w:t>é</w:t>
            </w:r>
            <w:r>
              <w:rPr>
                <w:rFonts w:cs="Arial"/>
                <w:b/>
                <w:sz w:val="20"/>
                <w:szCs w:val="18"/>
              </w:rPr>
              <w:t xml:space="preserve">tain 77111 </w:t>
            </w:r>
            <w:r w:rsidR="006E2CDD">
              <w:rPr>
                <w:rFonts w:cs="Arial"/>
                <w:b/>
                <w:sz w:val="20"/>
                <w:szCs w:val="18"/>
              </w:rPr>
              <w:t>S</w:t>
            </w:r>
            <w:r>
              <w:rPr>
                <w:rFonts w:cs="Arial"/>
                <w:b/>
                <w:sz w:val="20"/>
                <w:szCs w:val="18"/>
              </w:rPr>
              <w:t xml:space="preserve">oignolles en brie </w:t>
            </w:r>
          </w:p>
        </w:tc>
      </w:tr>
      <w:tr w:rsidR="00F14363" w:rsidRPr="00B06D46" w14:paraId="580F5C58" w14:textId="77777777" w:rsidTr="005F05E8">
        <w:trPr>
          <w:trHeight w:val="689"/>
        </w:trPr>
        <w:tc>
          <w:tcPr>
            <w:tcW w:w="3857" w:type="dxa"/>
            <w:tcBorders>
              <w:bottom w:val="single" w:sz="4" w:space="0" w:color="auto"/>
            </w:tcBorders>
          </w:tcPr>
          <w:p w14:paraId="558455B0" w14:textId="0737093F" w:rsidR="00F14363" w:rsidRPr="00B06D46" w:rsidDel="007F4216" w:rsidRDefault="00F14363" w:rsidP="005F05E8">
            <w:pPr>
              <w:rPr>
                <w:sz w:val="22"/>
                <w:szCs w:val="22"/>
              </w:rPr>
            </w:pPr>
            <w:r w:rsidRPr="00880C08">
              <w:rPr>
                <w:rFonts w:cs="Arial"/>
                <w:b/>
                <w:sz w:val="20"/>
                <w:szCs w:val="18"/>
              </w:rPr>
              <w:t>Chargé de projet</w:t>
            </w:r>
            <w:r>
              <w:rPr>
                <w:rFonts w:cs="Arial"/>
                <w:b/>
                <w:sz w:val="20"/>
                <w:szCs w:val="18"/>
              </w:rPr>
              <w:t> :</w:t>
            </w:r>
            <w:r w:rsidR="00057615">
              <w:rPr>
                <w:rFonts w:cs="Arial"/>
                <w:b/>
                <w:sz w:val="20"/>
                <w:szCs w:val="18"/>
              </w:rPr>
              <w:t xml:space="preserve"> Mr GUYART</w:t>
            </w:r>
          </w:p>
        </w:tc>
        <w:tc>
          <w:tcPr>
            <w:tcW w:w="5382" w:type="dxa"/>
            <w:tcBorders>
              <w:bottom w:val="single" w:sz="4" w:space="0" w:color="auto"/>
            </w:tcBorders>
          </w:tcPr>
          <w:p w14:paraId="4853F5F4" w14:textId="3001B612" w:rsidR="00F14363" w:rsidRPr="00FF0C6B" w:rsidDel="007F4216" w:rsidRDefault="0014023D" w:rsidP="005F05E8">
            <w:pPr>
              <w:rPr>
                <w:i/>
                <w:sz w:val="22"/>
                <w:szCs w:val="22"/>
              </w:rPr>
            </w:pPr>
            <w:r w:rsidRPr="0014023D">
              <w:rPr>
                <w:b/>
                <w:bCs/>
                <w:i/>
                <w:sz w:val="22"/>
                <w:szCs w:val="22"/>
              </w:rPr>
              <w:t>Dossier numéro</w:t>
            </w:r>
            <w:r>
              <w:rPr>
                <w:i/>
                <w:sz w:val="22"/>
                <w:szCs w:val="22"/>
              </w:rPr>
              <w:t> :001</w:t>
            </w:r>
          </w:p>
        </w:tc>
      </w:tr>
      <w:tr w:rsidR="00F14363" w:rsidRPr="00B06D46" w14:paraId="385D0584" w14:textId="77777777" w:rsidTr="005F05E8">
        <w:trPr>
          <w:trHeight w:val="276"/>
        </w:trPr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192170" w14:textId="77777777" w:rsidR="00F14363" w:rsidRPr="00B06D46" w:rsidRDefault="00F14363" w:rsidP="005F05E8">
            <w:pPr>
              <w:rPr>
                <w:sz w:val="22"/>
                <w:szCs w:val="22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14:paraId="6924805B" w14:textId="77777777" w:rsidR="00F14363" w:rsidRPr="00B06D46" w:rsidRDefault="00F14363" w:rsidP="005F05E8">
            <w:pPr>
              <w:rPr>
                <w:sz w:val="22"/>
                <w:szCs w:val="22"/>
              </w:rPr>
            </w:pPr>
          </w:p>
        </w:tc>
      </w:tr>
      <w:tr w:rsidR="00F14363" w:rsidRPr="00B06D46" w14:paraId="74C87CE2" w14:textId="77777777" w:rsidTr="005F05E8">
        <w:tc>
          <w:tcPr>
            <w:tcW w:w="9239" w:type="dxa"/>
            <w:gridSpan w:val="2"/>
            <w:shd w:val="clear" w:color="auto" w:fill="365F91" w:themeFill="accent1" w:themeFillShade="BF"/>
          </w:tcPr>
          <w:p w14:paraId="63A9665A" w14:textId="4833E3DE" w:rsidR="00F14363" w:rsidRPr="00B06D46" w:rsidRDefault="00F14363" w:rsidP="005F05E8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>Prestataire</w:t>
            </w:r>
            <w:r w:rsidR="00057615">
              <w:rPr>
                <w:b/>
                <w:color w:val="D9D9D9" w:themeColor="background1" w:themeShade="D9"/>
                <w:sz w:val="22"/>
                <w:szCs w:val="22"/>
              </w:rPr>
              <w:t xml:space="preserve"> </w:t>
            </w:r>
          </w:p>
        </w:tc>
      </w:tr>
      <w:tr w:rsidR="00F14363" w:rsidRPr="00B06D46" w14:paraId="1E79565D" w14:textId="77777777" w:rsidTr="005F05E8">
        <w:trPr>
          <w:trHeight w:val="491"/>
        </w:trPr>
        <w:tc>
          <w:tcPr>
            <w:tcW w:w="9239" w:type="dxa"/>
            <w:gridSpan w:val="2"/>
          </w:tcPr>
          <w:p w14:paraId="4A6BE369" w14:textId="20427128" w:rsidR="00F14363" w:rsidRDefault="00F14363" w:rsidP="005F05E8">
            <w:pPr>
              <w:tabs>
                <w:tab w:val="left" w:pos="1396"/>
              </w:tabs>
              <w:rPr>
                <w:noProof/>
                <w:sz w:val="24"/>
                <w:szCs w:val="24"/>
              </w:rPr>
            </w:pPr>
            <w:r w:rsidRPr="00B06D46">
              <w:rPr>
                <w:sz w:val="24"/>
                <w:szCs w:val="24"/>
              </w:rPr>
              <w:t>NOM :</w:t>
            </w:r>
          </w:p>
          <w:p w14:paraId="28000FFC" w14:textId="77777777" w:rsidR="00F14363" w:rsidRPr="00B06D46" w:rsidRDefault="00F14363" w:rsidP="005F05E8">
            <w:pPr>
              <w:rPr>
                <w:sz w:val="24"/>
                <w:szCs w:val="24"/>
              </w:rPr>
            </w:pPr>
          </w:p>
          <w:p w14:paraId="2571EC0C" w14:textId="77777777" w:rsidR="00F14363" w:rsidRPr="00B06D46" w:rsidRDefault="00F14363" w:rsidP="005F05E8">
            <w:pPr>
              <w:rPr>
                <w:i/>
              </w:rPr>
            </w:pPr>
          </w:p>
        </w:tc>
      </w:tr>
      <w:tr w:rsidR="00F14363" w:rsidRPr="00B06D46" w14:paraId="3A660701" w14:textId="77777777" w:rsidTr="005F05E8">
        <w:trPr>
          <w:trHeight w:val="711"/>
        </w:trPr>
        <w:tc>
          <w:tcPr>
            <w:tcW w:w="9239" w:type="dxa"/>
            <w:gridSpan w:val="2"/>
            <w:tcBorders>
              <w:bottom w:val="single" w:sz="4" w:space="0" w:color="auto"/>
            </w:tcBorders>
          </w:tcPr>
          <w:p w14:paraId="2FF2E4A2" w14:textId="77777777" w:rsidR="00F14363" w:rsidRPr="00FF0C6B" w:rsidRDefault="00F14363" w:rsidP="005F05E8">
            <w:pPr>
              <w:tabs>
                <w:tab w:val="left" w:pos="6379"/>
              </w:tabs>
              <w:ind w:right="-20"/>
              <w:rPr>
                <w:rFonts w:cs="Arial"/>
                <w:b/>
                <w:sz w:val="20"/>
              </w:rPr>
            </w:pPr>
            <w:r w:rsidRPr="00FF0C6B">
              <w:rPr>
                <w:rFonts w:cs="Arial"/>
                <w:b/>
                <w:sz w:val="20"/>
              </w:rPr>
              <w:t>Interlocuteur :</w:t>
            </w:r>
            <w:r>
              <w:rPr>
                <w:rFonts w:cs="Arial"/>
                <w:b/>
                <w:sz w:val="20"/>
              </w:rPr>
              <w:t xml:space="preserve"> </w:t>
            </w:r>
          </w:p>
          <w:p w14:paraId="1439F332" w14:textId="63D29246" w:rsidR="00A379F7" w:rsidRPr="00A379F7" w:rsidRDefault="00A379F7" w:rsidP="00A379F7">
            <w:pPr>
              <w:rPr>
                <w:rFonts w:cs="Arial"/>
                <w:b/>
                <w:sz w:val="20"/>
              </w:rPr>
            </w:pPr>
            <w:r w:rsidRPr="00A379F7">
              <w:rPr>
                <w:rFonts w:cs="Arial"/>
                <w:b/>
                <w:sz w:val="20"/>
              </w:rPr>
              <w:t xml:space="preserve">Tél. : </w:t>
            </w:r>
          </w:p>
          <w:p w14:paraId="0E337E90" w14:textId="056894D5" w:rsidR="00A379F7" w:rsidRPr="00A379F7" w:rsidRDefault="00A379F7" w:rsidP="00A379F7">
            <w:pPr>
              <w:rPr>
                <w:rFonts w:cs="Arial"/>
                <w:b/>
                <w:sz w:val="20"/>
              </w:rPr>
            </w:pPr>
            <w:proofErr w:type="gramStart"/>
            <w:r w:rsidRPr="00A379F7">
              <w:rPr>
                <w:rFonts w:cs="Arial"/>
                <w:b/>
                <w:sz w:val="20"/>
              </w:rPr>
              <w:t>E</w:t>
            </w:r>
            <w:r w:rsidR="00E17891">
              <w:rPr>
                <w:rFonts w:cs="Arial"/>
                <w:b/>
                <w:sz w:val="20"/>
              </w:rPr>
              <w:t>-mail</w:t>
            </w:r>
            <w:proofErr w:type="gramEnd"/>
            <w:r w:rsidRPr="00A379F7">
              <w:rPr>
                <w:rFonts w:cs="Arial"/>
                <w:b/>
                <w:sz w:val="20"/>
              </w:rPr>
              <w:t xml:space="preserve"> : </w:t>
            </w:r>
          </w:p>
          <w:p w14:paraId="688B1308" w14:textId="77777777" w:rsidR="00F14363" w:rsidRPr="00B06D46" w:rsidRDefault="00F14363" w:rsidP="005F05E8"/>
        </w:tc>
      </w:tr>
      <w:tr w:rsidR="00F14363" w:rsidRPr="00B06D46" w14:paraId="4AA1BA97" w14:textId="77777777" w:rsidTr="005F05E8">
        <w:trPr>
          <w:trHeight w:val="240"/>
        </w:trPr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2776D2" w14:textId="77777777" w:rsidR="00F14363" w:rsidRPr="00B06D46" w:rsidRDefault="00F14363" w:rsidP="005F05E8">
            <w:pPr>
              <w:rPr>
                <w:i/>
              </w:rPr>
            </w:pPr>
          </w:p>
        </w:tc>
        <w:tc>
          <w:tcPr>
            <w:tcW w:w="5382" w:type="dxa"/>
            <w:tcBorders>
              <w:left w:val="nil"/>
              <w:bottom w:val="nil"/>
              <w:right w:val="nil"/>
            </w:tcBorders>
          </w:tcPr>
          <w:p w14:paraId="40063EBD" w14:textId="77777777" w:rsidR="00F14363" w:rsidRPr="00B06D46" w:rsidRDefault="00F14363" w:rsidP="005F05E8">
            <w:pPr>
              <w:rPr>
                <w:sz w:val="22"/>
                <w:szCs w:val="22"/>
              </w:rPr>
            </w:pPr>
          </w:p>
        </w:tc>
      </w:tr>
      <w:tr w:rsidR="00F14363" w:rsidRPr="00B06D46" w14:paraId="02C6DF92" w14:textId="77777777" w:rsidTr="005F05E8">
        <w:tc>
          <w:tcPr>
            <w:tcW w:w="9239" w:type="dxa"/>
            <w:gridSpan w:val="2"/>
            <w:shd w:val="clear" w:color="auto" w:fill="365F91" w:themeFill="accent1" w:themeFillShade="BF"/>
          </w:tcPr>
          <w:p w14:paraId="39801C35" w14:textId="77777777" w:rsidR="00F14363" w:rsidRPr="00B06D46" w:rsidRDefault="00F14363" w:rsidP="005F05E8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>Syndic/Bailleur</w:t>
            </w:r>
          </w:p>
        </w:tc>
      </w:tr>
      <w:tr w:rsidR="00F14363" w:rsidRPr="00B06D46" w14:paraId="12488668" w14:textId="77777777" w:rsidTr="005F05E8">
        <w:tc>
          <w:tcPr>
            <w:tcW w:w="9239" w:type="dxa"/>
            <w:gridSpan w:val="2"/>
          </w:tcPr>
          <w:p w14:paraId="227B8E00" w14:textId="171E61B7" w:rsidR="00F14363" w:rsidRPr="00FF0C6B" w:rsidRDefault="00F14363" w:rsidP="005F05E8">
            <w:pPr>
              <w:pStyle w:val="Default"/>
              <w:rPr>
                <w:rFonts w:cs="Times New Roman"/>
              </w:rPr>
            </w:pPr>
            <w:r w:rsidRPr="00B06D46">
              <w:t>NOM</w:t>
            </w:r>
            <w:r w:rsidR="0014023D">
              <w:t> :</w:t>
            </w:r>
          </w:p>
          <w:p w14:paraId="7903650C" w14:textId="77777777" w:rsidR="00F14363" w:rsidRPr="00B06D46" w:rsidRDefault="00F14363" w:rsidP="005F05E8">
            <w:pPr>
              <w:rPr>
                <w:i/>
              </w:rPr>
            </w:pPr>
            <w:r w:rsidRPr="00B06D46">
              <w:rPr>
                <w:sz w:val="24"/>
                <w:szCs w:val="24"/>
              </w:rPr>
              <w:t xml:space="preserve"> </w:t>
            </w:r>
          </w:p>
        </w:tc>
      </w:tr>
      <w:tr w:rsidR="00F14363" w:rsidRPr="00B06D46" w14:paraId="5AB32070" w14:textId="77777777" w:rsidTr="005F05E8">
        <w:trPr>
          <w:trHeight w:val="506"/>
        </w:trPr>
        <w:tc>
          <w:tcPr>
            <w:tcW w:w="3857" w:type="dxa"/>
          </w:tcPr>
          <w:p w14:paraId="0358FFCE" w14:textId="77777777" w:rsidR="00F14363" w:rsidRPr="00FF0C6B" w:rsidRDefault="00F14363" w:rsidP="005F05E8">
            <w:pPr>
              <w:pStyle w:val="Default"/>
              <w:rPr>
                <w:rFonts w:cs="Times New Roman"/>
              </w:rPr>
            </w:pPr>
            <w:r w:rsidRPr="00FF0C6B">
              <w:rPr>
                <w:rFonts w:cs="Arial"/>
                <w:b/>
                <w:sz w:val="20"/>
              </w:rPr>
              <w:t>Interlocuteur :</w:t>
            </w:r>
          </w:p>
          <w:p w14:paraId="085A21E9" w14:textId="77777777" w:rsidR="00F14363" w:rsidRPr="00FF0C6B" w:rsidRDefault="00F14363" w:rsidP="005F05E8">
            <w:pPr>
              <w:rPr>
                <w:b/>
                <w:sz w:val="20"/>
              </w:rPr>
            </w:pPr>
            <w:r w:rsidRPr="00FF0C6B">
              <w:rPr>
                <w:rFonts w:cs="Arial"/>
                <w:b/>
                <w:sz w:val="20"/>
              </w:rPr>
              <w:t xml:space="preserve">Tél. : </w:t>
            </w:r>
          </w:p>
          <w:p w14:paraId="04D3913C" w14:textId="453E869D" w:rsidR="00F14363" w:rsidRPr="00FF0C6B" w:rsidRDefault="00F14363" w:rsidP="005F05E8">
            <w:pPr>
              <w:pStyle w:val="Default"/>
              <w:rPr>
                <w:rFonts w:cs="Times New Roman"/>
              </w:rPr>
            </w:pPr>
            <w:proofErr w:type="gramStart"/>
            <w:r w:rsidRPr="00FF0C6B">
              <w:rPr>
                <w:rFonts w:cs="Arial"/>
                <w:b/>
                <w:sz w:val="20"/>
              </w:rPr>
              <w:t>E</w:t>
            </w:r>
            <w:r w:rsidR="00E17891">
              <w:rPr>
                <w:rFonts w:cs="Arial"/>
                <w:b/>
                <w:sz w:val="20"/>
              </w:rPr>
              <w:t>-mail</w:t>
            </w:r>
            <w:proofErr w:type="gramEnd"/>
            <w:r w:rsidRPr="00FF0C6B">
              <w:rPr>
                <w:rFonts w:cs="Arial"/>
                <w:b/>
                <w:sz w:val="20"/>
              </w:rPr>
              <w:t> :</w:t>
            </w:r>
            <w:r w:rsidRPr="00B06D46">
              <w:t xml:space="preserve"> </w:t>
            </w:r>
          </w:p>
          <w:p w14:paraId="43775701" w14:textId="77777777" w:rsidR="00F14363" w:rsidRPr="00B06D46" w:rsidRDefault="00F14363" w:rsidP="005F05E8"/>
        </w:tc>
        <w:tc>
          <w:tcPr>
            <w:tcW w:w="5382" w:type="dxa"/>
          </w:tcPr>
          <w:p w14:paraId="5451A1A5" w14:textId="77777777" w:rsidR="00F14363" w:rsidRPr="00B06D46" w:rsidRDefault="00F14363" w:rsidP="005F05E8">
            <w:pPr>
              <w:pStyle w:val="Default"/>
            </w:pPr>
            <w:r w:rsidRPr="00FF0C6B">
              <w:rPr>
                <w:rFonts w:cs="Arial"/>
                <w:b/>
                <w:sz w:val="20"/>
              </w:rPr>
              <w:t>Adresse (si différente du demandeur)</w:t>
            </w:r>
          </w:p>
        </w:tc>
      </w:tr>
    </w:tbl>
    <w:p w14:paraId="24F05F4D" w14:textId="77777777" w:rsidR="00136AAC" w:rsidRDefault="00136AAC" w:rsidP="00631447">
      <w:pPr>
        <w:ind w:right="1133"/>
        <w:jc w:val="right"/>
        <w:rPr>
          <w:color w:val="000000"/>
        </w:rPr>
      </w:pPr>
    </w:p>
    <w:p w14:paraId="3484D50E" w14:textId="77777777" w:rsidR="00136AAC" w:rsidRDefault="00136AAC" w:rsidP="00631447">
      <w:pPr>
        <w:ind w:right="1133"/>
        <w:jc w:val="right"/>
        <w:rPr>
          <w:color w:val="000000"/>
        </w:rPr>
      </w:pPr>
    </w:p>
    <w:p w14:paraId="66EE49E2" w14:textId="77777777" w:rsidR="00C42704" w:rsidRDefault="00C42704">
      <w:pPr>
        <w:rPr>
          <w:sz w:val="22"/>
          <w:szCs w:val="22"/>
        </w:rPr>
      </w:pPr>
    </w:p>
    <w:p w14:paraId="5E954E19" w14:textId="77777777" w:rsidR="008D29D8" w:rsidRPr="008D29D8" w:rsidRDefault="008D29D8" w:rsidP="008D29D8"/>
    <w:p w14:paraId="20E1FD9C" w14:textId="26C00168" w:rsidR="007E2304" w:rsidRPr="00CF7CA7" w:rsidRDefault="00CF7CA7" w:rsidP="006E2CDD">
      <w:pPr>
        <w:rPr>
          <w:noProof/>
          <w:sz w:val="22"/>
          <w:szCs w:val="22"/>
        </w:rPr>
      </w:pPr>
      <w:bookmarkStart w:id="2" w:name="_Toc41484913"/>
      <w:bookmarkStart w:id="3" w:name="_Toc41980010"/>
      <w:bookmarkStart w:id="4" w:name="_Toc41980360"/>
      <w:bookmarkStart w:id="5" w:name="_Toc41980956"/>
      <w:bookmarkStart w:id="6" w:name="_Toc42077264"/>
      <w:r>
        <w:rPr>
          <w:color w:val="FF0000"/>
          <w:sz w:val="22"/>
          <w:szCs w:val="22"/>
        </w:rPr>
        <w:t xml:space="preserve">                                          </w:t>
      </w:r>
      <w:r w:rsidR="0045282C" w:rsidRPr="00CF7CA7">
        <w:rPr>
          <w:color w:val="FF0000"/>
          <w:sz w:val="22"/>
          <w:szCs w:val="22"/>
        </w:rPr>
        <w:t>T</w:t>
      </w:r>
      <w:bookmarkEnd w:id="2"/>
      <w:bookmarkEnd w:id="3"/>
      <w:bookmarkEnd w:id="4"/>
      <w:bookmarkEnd w:id="5"/>
      <w:bookmarkEnd w:id="6"/>
      <w:r w:rsidR="00057615" w:rsidRPr="00CF7CA7">
        <w:rPr>
          <w:color w:val="FF0000"/>
          <w:sz w:val="22"/>
          <w:szCs w:val="22"/>
        </w:rPr>
        <w:t xml:space="preserve">ABLE DES MATIERES </w:t>
      </w:r>
      <w:r w:rsidR="00B260DB" w:rsidRPr="00CF7CA7">
        <w:rPr>
          <w:smallCaps/>
          <w:sz w:val="22"/>
          <w:szCs w:val="22"/>
        </w:rPr>
        <w:fldChar w:fldCharType="begin"/>
      </w:r>
      <w:r w:rsidR="007029C6" w:rsidRPr="00CF7CA7">
        <w:rPr>
          <w:sz w:val="22"/>
          <w:szCs w:val="22"/>
        </w:rPr>
        <w:instrText xml:space="preserve"> TOC \o "1-3" \h \z \u </w:instrText>
      </w:r>
      <w:r w:rsidR="00B260DB" w:rsidRPr="00CF7CA7">
        <w:rPr>
          <w:smallCaps/>
          <w:sz w:val="22"/>
          <w:szCs w:val="22"/>
        </w:rPr>
        <w:fldChar w:fldCharType="separate"/>
      </w:r>
    </w:p>
    <w:p w14:paraId="668E35B1" w14:textId="3AAF6B17" w:rsidR="007E2304" w:rsidRPr="00CF7CA7" w:rsidRDefault="007F6B4A" w:rsidP="006E2CDD">
      <w:pPr>
        <w:pStyle w:val="TM1"/>
        <w:tabs>
          <w:tab w:val="right" w:leader="dot" w:pos="9063"/>
        </w:tabs>
        <w:rPr>
          <w:rFonts w:eastAsiaTheme="minorEastAsia" w:cstheme="minorBidi"/>
          <w:b w:val="0"/>
          <w:bCs w:val="0"/>
          <w:noProof/>
          <w:szCs w:val="22"/>
        </w:rPr>
      </w:pPr>
      <w:r w:rsidRPr="00CF7CA7">
        <w:rPr>
          <w:szCs w:val="22"/>
        </w:rPr>
        <w:t xml:space="preserve">        </w:t>
      </w:r>
      <w:r w:rsidR="003C0A03">
        <w:rPr>
          <w:szCs w:val="22"/>
        </w:rPr>
        <w:t xml:space="preserve">   </w:t>
      </w:r>
      <w:r w:rsidRPr="00CF7CA7">
        <w:rPr>
          <w:szCs w:val="22"/>
        </w:rPr>
        <w:t xml:space="preserve"> </w:t>
      </w:r>
      <w:r w:rsidR="003C0A03">
        <w:rPr>
          <w:szCs w:val="22"/>
        </w:rPr>
        <w:t>-</w:t>
      </w:r>
      <w:r w:rsidRPr="00CF7CA7">
        <w:rPr>
          <w:szCs w:val="22"/>
        </w:rPr>
        <w:t xml:space="preserve"> </w:t>
      </w:r>
      <w:hyperlink w:anchor="_Toc146025938" w:history="1"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DESCRIPTION DES TRAVAUX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78AEAF26" w14:textId="4CC47D69" w:rsidR="007E2304" w:rsidRPr="00CF7CA7" w:rsidRDefault="007F6B4A" w:rsidP="006E2CDD">
      <w:pPr>
        <w:pStyle w:val="TM1"/>
        <w:tabs>
          <w:tab w:val="right" w:leader="dot" w:pos="9063"/>
        </w:tabs>
        <w:rPr>
          <w:rFonts w:eastAsiaTheme="minorEastAsia" w:cstheme="minorBidi"/>
          <w:b w:val="0"/>
          <w:bCs w:val="0"/>
          <w:caps w:val="0"/>
          <w:noProof/>
          <w:color w:val="auto"/>
          <w:szCs w:val="22"/>
        </w:rPr>
      </w:pPr>
      <w:r w:rsidRPr="00CF7CA7">
        <w:rPr>
          <w:szCs w:val="22"/>
        </w:rPr>
        <w:t xml:space="preserve">         </w:t>
      </w:r>
      <w:r w:rsidR="003C0A03">
        <w:rPr>
          <w:szCs w:val="22"/>
        </w:rPr>
        <w:t xml:space="preserve">  -</w:t>
      </w:r>
      <w:r w:rsidRPr="00CF7CA7">
        <w:rPr>
          <w:color w:val="000000" w:themeColor="text1"/>
          <w:szCs w:val="22"/>
        </w:rPr>
        <w:t xml:space="preserve"> </w:t>
      </w:r>
      <w:hyperlink w:anchor="_Toc146025941" w:history="1"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PHOTOS D’ENSEMBLE AVANT TRAVAUX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18A6B8C0" w14:textId="290C0953" w:rsidR="007E2304" w:rsidRPr="00CF7CA7" w:rsidRDefault="007F6B4A" w:rsidP="006E2CDD">
      <w:pPr>
        <w:pStyle w:val="TM1"/>
        <w:tabs>
          <w:tab w:val="right" w:leader="dot" w:pos="9063"/>
        </w:tabs>
        <w:rPr>
          <w:color w:val="000000" w:themeColor="text1"/>
          <w:szCs w:val="22"/>
        </w:rPr>
      </w:pPr>
      <w:r w:rsidRPr="00CF7CA7">
        <w:rPr>
          <w:szCs w:val="22"/>
        </w:rPr>
        <w:t xml:space="preserve">       </w:t>
      </w:r>
      <w:r w:rsidR="003C0A03">
        <w:rPr>
          <w:szCs w:val="22"/>
        </w:rPr>
        <w:t xml:space="preserve">  </w:t>
      </w:r>
      <w:r w:rsidRPr="00CF7CA7">
        <w:rPr>
          <w:szCs w:val="22"/>
        </w:rPr>
        <w:t xml:space="preserve">  </w:t>
      </w:r>
      <w:r w:rsidR="003C0A03">
        <w:rPr>
          <w:szCs w:val="22"/>
        </w:rPr>
        <w:t>-</w:t>
      </w:r>
      <w:r w:rsidRPr="00CF7CA7">
        <w:rPr>
          <w:szCs w:val="22"/>
        </w:rPr>
        <w:t xml:space="preserve">  </w:t>
      </w:r>
      <w:hyperlink w:anchor="_Toc146025948" w:history="1">
        <w:r w:rsidR="007E2304" w:rsidRPr="00CF7CA7">
          <w:rPr>
            <w:rStyle w:val="Lienhypertexte"/>
            <w:noProof/>
            <w:color w:val="000000" w:themeColor="text1"/>
            <w:szCs w:val="22"/>
          </w:rPr>
          <w:t xml:space="preserve">Photos de la </w:t>
        </w:r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ZONE DE TRAVAIL </w:t>
        </w:r>
        <w:r w:rsidR="00DA35AD" w:rsidRPr="00CF7CA7">
          <w:rPr>
            <w:rStyle w:val="Lienhypertexte"/>
            <w:noProof/>
            <w:color w:val="000000" w:themeColor="text1"/>
            <w:szCs w:val="22"/>
          </w:rPr>
          <w:t>+</w:t>
        </w:r>
        <w:r w:rsidR="006E2CDD">
          <w:rPr>
            <w:rStyle w:val="Lienhypertexte"/>
            <w:noProof/>
            <w:color w:val="000000" w:themeColor="text1"/>
            <w:szCs w:val="22"/>
          </w:rPr>
          <w:t xml:space="preserve"> </w:t>
        </w:r>
        <w:r w:rsidR="00DA35AD" w:rsidRPr="00CF7CA7">
          <w:rPr>
            <w:rStyle w:val="Lienhypertexte"/>
            <w:noProof/>
            <w:color w:val="000000" w:themeColor="text1"/>
            <w:szCs w:val="22"/>
          </w:rPr>
          <w:t xml:space="preserve">MESURE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6DF57723" w14:textId="77777777" w:rsidR="007F6B4A" w:rsidRPr="00CF7CA7" w:rsidRDefault="007F6B4A" w:rsidP="006E2CDD">
      <w:pPr>
        <w:rPr>
          <w:rFonts w:eastAsiaTheme="minorEastAsia"/>
          <w:sz w:val="22"/>
          <w:szCs w:val="22"/>
        </w:rPr>
      </w:pPr>
    </w:p>
    <w:p w14:paraId="7D5AC0F6" w14:textId="3507FACF" w:rsidR="007F6B4A" w:rsidRPr="00CF7CA7" w:rsidRDefault="007F6B4A" w:rsidP="006E2CDD">
      <w:pPr>
        <w:rPr>
          <w:rFonts w:asciiTheme="minorHAnsi" w:eastAsiaTheme="minorEastAsia" w:hAnsiTheme="minorHAnsi" w:cstheme="minorHAnsi"/>
          <w:b/>
          <w:bCs/>
          <w:sz w:val="22"/>
          <w:szCs w:val="22"/>
        </w:rPr>
      </w:pP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       </w:t>
      </w:r>
      <w:r w:rsidR="003C0A03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="007A632B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="003C0A03">
        <w:rPr>
          <w:rFonts w:asciiTheme="minorHAnsi" w:eastAsiaTheme="minorEastAsia" w:hAnsiTheme="minorHAnsi" w:cstheme="minorHAnsi"/>
          <w:b/>
          <w:bCs/>
          <w:sz w:val="22"/>
          <w:szCs w:val="22"/>
        </w:rPr>
        <w:t>-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PHOTOS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APRES TRAVAUX 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>………………………………………………………………………………………………</w:t>
      </w:r>
      <w:r w:rsidR="00F06063">
        <w:rPr>
          <w:rFonts w:asciiTheme="minorHAnsi" w:eastAsiaTheme="minorEastAsia" w:hAnsiTheme="minorHAnsi" w:cstheme="minorHAnsi"/>
          <w:b/>
          <w:bCs/>
          <w:sz w:val="22"/>
          <w:szCs w:val="22"/>
        </w:rPr>
        <w:t>…….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  </w:t>
      </w:r>
    </w:p>
    <w:p w14:paraId="4F0A5D97" w14:textId="160DE74D" w:rsidR="007E2304" w:rsidRPr="00CF7CA7" w:rsidRDefault="007E2304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146025950" w:history="1">
        <w:r w:rsidRPr="00CF7CA7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3C0A03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>-</w:t>
        </w:r>
        <w:r w:rsidR="006E2CDD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 xml:space="preserve"> 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LISTE DU MATERIEL ET REFERENCE PRODUIT </w:t>
        </w:r>
        <w:r w:rsidR="00057615" w:rsidRPr="00CF7CA7">
          <w:rPr>
            <w:rStyle w:val="Lienhypertexte"/>
            <w:noProof/>
            <w:sz w:val="22"/>
            <w:szCs w:val="22"/>
          </w:rPr>
          <w:t xml:space="preserve"> </w:t>
        </w:r>
        <w:r w:rsidRPr="00CF7CA7">
          <w:rPr>
            <w:noProof/>
            <w:webHidden/>
            <w:sz w:val="22"/>
            <w:szCs w:val="22"/>
          </w:rPr>
          <w:tab/>
        </w:r>
      </w:hyperlink>
    </w:p>
    <w:p w14:paraId="528E655F" w14:textId="4AFC4C7D" w:rsidR="007E2304" w:rsidRPr="00CF7CA7" w:rsidRDefault="006E2CDD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ab/>
        <w:t xml:space="preserve">- </w:t>
      </w:r>
      <w:hyperlink w:anchor="_Toc146025951" w:history="1">
        <w:r w:rsidR="007E2304" w:rsidRPr="00CF7CA7">
          <w:rPr>
            <w:rStyle w:val="Lienhypertexte"/>
            <w:noProof/>
            <w:sz w:val="22"/>
            <w:szCs w:val="22"/>
          </w:rPr>
          <w:t>M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ODE DE REALISATION 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4859C4EF" w14:textId="1A594865" w:rsidR="007E2304" w:rsidRPr="00CF7CA7" w:rsidRDefault="006E2CDD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ab/>
        <w:t xml:space="preserve">- </w:t>
      </w:r>
      <w:hyperlink w:anchor="_Toc146025954" w:history="1">
        <w:r w:rsidR="007F6B4A" w:rsidRPr="00CF7CA7">
          <w:rPr>
            <w:rStyle w:val="Lienhypertexte"/>
            <w:noProof/>
            <w:sz w:val="22"/>
            <w:szCs w:val="22"/>
            <w:u w:val="none"/>
          </w:rPr>
          <w:t xml:space="preserve">CONTRAINTE DU CHANTIER 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36E4DF43" w14:textId="0778E1A6" w:rsidR="007E2304" w:rsidRPr="00CF7CA7" w:rsidRDefault="006E2CDD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ab/>
        <w:t xml:space="preserve">- </w:t>
      </w:r>
      <w:hyperlink w:anchor="_Toc146025955" w:history="1">
        <w:r w:rsidR="007F6B4A" w:rsidRPr="00CF7CA7">
          <w:rPr>
            <w:rStyle w:val="Lienhypertexte"/>
            <w:noProof/>
            <w:sz w:val="22"/>
            <w:szCs w:val="22"/>
          </w:rPr>
          <w:t>ACCE</w:t>
        </w:r>
        <w:r>
          <w:rPr>
            <w:rStyle w:val="Lienhypertexte"/>
            <w:noProof/>
            <w:sz w:val="22"/>
            <w:szCs w:val="22"/>
          </w:rPr>
          <w:t>S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SIBILITE VEHICULE ET PIETONS </w:t>
        </w:r>
        <w:r w:rsidR="0071084B">
          <w:rPr>
            <w:rStyle w:val="Lienhypertexte"/>
            <w:noProof/>
            <w:sz w:val="22"/>
            <w:szCs w:val="22"/>
          </w:rPr>
          <w:t>(photo</w:t>
        </w:r>
        <w:r>
          <w:rPr>
            <w:rStyle w:val="Lienhypertexte"/>
            <w:noProof/>
            <w:sz w:val="22"/>
            <w:szCs w:val="22"/>
          </w:rPr>
          <w:t>s</w:t>
        </w:r>
        <w:r w:rsidR="0071084B">
          <w:rPr>
            <w:rStyle w:val="Lienhypertexte"/>
            <w:noProof/>
            <w:sz w:val="22"/>
            <w:szCs w:val="22"/>
          </w:rPr>
          <w:t>)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0555F066" w14:textId="138F3B94" w:rsidR="007E2304" w:rsidRPr="00CF7CA7" w:rsidRDefault="007E2304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146025956" w:history="1">
        <w:r w:rsidRPr="00CF7CA7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</w:hyperlink>
    </w:p>
    <w:p w14:paraId="2D9ED21B" w14:textId="77777777" w:rsidR="00F06063" w:rsidRDefault="00B260DB" w:rsidP="006E2CD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  <w:r w:rsidRPr="00CF7CA7"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  <w:fldChar w:fldCharType="end"/>
      </w:r>
    </w:p>
    <w:p w14:paraId="33B8DCD4" w14:textId="77777777" w:rsidR="00F06063" w:rsidRDefault="00F0606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</w:p>
    <w:p w14:paraId="55AC969E" w14:textId="77777777" w:rsidR="00F06063" w:rsidRDefault="00F0606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</w:p>
    <w:p w14:paraId="7BC770C9" w14:textId="77777777" w:rsidR="00F06063" w:rsidRDefault="00F0606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</w:p>
    <w:p w14:paraId="5F1EDE2D" w14:textId="77777777" w:rsidR="00F06063" w:rsidRDefault="00F0606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</w:p>
    <w:p w14:paraId="78EC7AAE" w14:textId="77777777" w:rsidR="00F06063" w:rsidRDefault="00F0606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</w:p>
    <w:p w14:paraId="3A5B6E16" w14:textId="17A1FAF1" w:rsidR="001F7E1A" w:rsidRPr="006E2CDD" w:rsidRDefault="00F0606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</w:t>
      </w:r>
      <w:r w:rsidR="001F7E1A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description des travaux</w:t>
      </w:r>
    </w:p>
    <w:p w14:paraId="781B9500" w14:textId="77777777" w:rsidR="001F7E1A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3E1D1C4C" w14:textId="332246F3" w:rsidR="00F87F67" w:rsidRDefault="00CF7CA7" w:rsidP="00ED306F">
      <w:r>
        <w:t>D</w:t>
      </w:r>
      <w:r w:rsidR="006E2CDD">
        <w:t>é</w:t>
      </w:r>
      <w:r>
        <w:t>pose d’une terrasse bois 6x3.5 m</w:t>
      </w:r>
      <w:r w:rsidR="006E2CDD">
        <w:t>è</w:t>
      </w:r>
      <w:r>
        <w:t>tres,</w:t>
      </w:r>
      <w:r w:rsidR="006E2CDD">
        <w:t xml:space="preserve"> </w:t>
      </w:r>
      <w:r>
        <w:t>d</w:t>
      </w:r>
      <w:r w:rsidR="006E2CDD">
        <w:t>é</w:t>
      </w:r>
      <w:r>
        <w:t xml:space="preserve">pose des chevrons sous la terrasse </w:t>
      </w:r>
    </w:p>
    <w:p w14:paraId="1AAC56DC" w14:textId="3E484B8C" w:rsidR="00CF7CA7" w:rsidRPr="001F7E1A" w:rsidRDefault="006E2CDD" w:rsidP="00ED306F">
      <w:r>
        <w:t>P</w:t>
      </w:r>
      <w:r w:rsidR="00CF7CA7">
        <w:t>r</w:t>
      </w:r>
      <w:r>
        <w:t>é</w:t>
      </w:r>
      <w:r w:rsidR="00CF7CA7">
        <w:t>voir évacuation des mat</w:t>
      </w:r>
      <w:r>
        <w:t>é</w:t>
      </w:r>
      <w:r w:rsidR="00CF7CA7">
        <w:t xml:space="preserve">riaux </w:t>
      </w:r>
    </w:p>
    <w:p w14:paraId="1322CBDA" w14:textId="77777777" w:rsidR="001F7E1A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52D95B6" w14:textId="79263288" w:rsidR="007F6B4A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photo D’ENSEMBLE AVANT TRAVAUX </w:t>
      </w:r>
    </w:p>
    <w:p w14:paraId="0561FE8D" w14:textId="77777777" w:rsidR="00825B6D" w:rsidRPr="00825B6D" w:rsidRDefault="00825B6D" w:rsidP="00825B6D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825B6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B6F0F3D" wp14:editId="35C8B00E">
            <wp:extent cx="5686425" cy="4413887"/>
            <wp:effectExtent l="0" t="0" r="0" b="5715"/>
            <wp:docPr id="67398773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27" cy="441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6E627" w14:textId="18F033E6" w:rsidR="0014023D" w:rsidRPr="0014023D" w:rsidRDefault="0014023D" w:rsidP="0014023D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14:paraId="1A9EA48F" w14:textId="485C45AC" w:rsidR="00825B6D" w:rsidRPr="00825B6D" w:rsidRDefault="0014023D" w:rsidP="00825B6D">
      <w:pPr>
        <w:pStyle w:val="NormalWeb"/>
        <w:rPr>
          <w:rFonts w:eastAsia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74C88D2A" wp14:editId="4CDC72B4">
                <wp:extent cx="304800" cy="304800"/>
                <wp:effectExtent l="0" t="0" r="0" b="0"/>
                <wp:docPr id="157613079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47922D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8E564C4" w14:textId="77777777" w:rsidR="001F7E1A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4FD32DB4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5CBBC7E1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5171CE78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31F257E9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D7A6511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0664053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66F63989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4DE3D36F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357BFDAD" w14:textId="3DBE7037" w:rsidR="006E2CDD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lastRenderedPageBreak/>
        <w:t>PHOTO DE LA ZONE DE TRAVAIL +</w:t>
      </w:r>
      <w:r w:rsidR="006E2CDD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MESURE </w:t>
      </w:r>
    </w:p>
    <w:p w14:paraId="1C8297D0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6F07015" w14:textId="608F34B2" w:rsidR="00057615" w:rsidRDefault="004C3513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79936" behindDoc="0" locked="0" layoutInCell="1" allowOverlap="1" wp14:anchorId="377AC8AB" wp14:editId="45B0E73B">
                <wp:simplePos x="0" y="0"/>
                <wp:positionH relativeFrom="column">
                  <wp:posOffset>4853305</wp:posOffset>
                </wp:positionH>
                <wp:positionV relativeFrom="paragraph">
                  <wp:posOffset>1963420</wp:posOffset>
                </wp:positionV>
                <wp:extent cx="657225" cy="419100"/>
                <wp:effectExtent l="0" t="0" r="28575" b="19050"/>
                <wp:wrapNone/>
                <wp:docPr id="1032075836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1BF52B" w14:textId="4CF58AFD" w:rsidR="004C3513" w:rsidRDefault="004C3513">
                            <w:r>
                              <w:t>3.5 mètres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AC8AB" id="Zone de texte 58" o:spid="_x0000_s1027" type="#_x0000_t202" style="position:absolute;margin-left:382.15pt;margin-top:154.6pt;width:51.75pt;height:33pt;z-index:2582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" fillcolor="white [3201]" strokeweight=".5pt">
                <v:textbox>
                  <w:txbxContent>
                    <w:p w14:paraId="1D1BF52B" w14:textId="4CF58AFD" w:rsidR="004C3513" w:rsidRDefault="004C3513">
                      <w:r>
                        <w:t>3.5 mètres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78912" behindDoc="0" locked="0" layoutInCell="1" allowOverlap="1" wp14:anchorId="3D7884E9" wp14:editId="4BCC9A09">
                <wp:simplePos x="0" y="0"/>
                <wp:positionH relativeFrom="column">
                  <wp:posOffset>2100580</wp:posOffset>
                </wp:positionH>
                <wp:positionV relativeFrom="paragraph">
                  <wp:posOffset>1906270</wp:posOffset>
                </wp:positionV>
                <wp:extent cx="733425" cy="400050"/>
                <wp:effectExtent l="0" t="0" r="28575" b="19050"/>
                <wp:wrapNone/>
                <wp:docPr id="401964488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28A5C" w14:textId="77777777" w:rsidR="004C3513" w:rsidRDefault="004C3513"/>
                          <w:p w14:paraId="456F2D4B" w14:textId="03788575" w:rsidR="004C3513" w:rsidRDefault="004C3513">
                            <w:r>
                              <w:t>6 mètres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884E9" id="Zone de texte 57" o:spid="_x0000_s1028" type="#_x0000_t202" style="position:absolute;margin-left:165.4pt;margin-top:150.1pt;width:57.75pt;height:31.5pt;z-index:2582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" fillcolor="white [3201]" strokeweight=".5pt">
                <v:textbox>
                  <w:txbxContent>
                    <w:p w14:paraId="4AA28A5C" w14:textId="77777777" w:rsidR="004C3513" w:rsidRDefault="004C3513"/>
                    <w:p w14:paraId="456F2D4B" w14:textId="03788575" w:rsidR="004C3513" w:rsidRDefault="004C3513">
                      <w:r>
                        <w:t>6 mètres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77888" behindDoc="0" locked="0" layoutInCell="1" allowOverlap="1" wp14:anchorId="4D789C66" wp14:editId="11A1C6EF">
                <wp:simplePos x="0" y="0"/>
                <wp:positionH relativeFrom="column">
                  <wp:posOffset>52705</wp:posOffset>
                </wp:positionH>
                <wp:positionV relativeFrom="paragraph">
                  <wp:posOffset>3439795</wp:posOffset>
                </wp:positionV>
                <wp:extent cx="247650" cy="885825"/>
                <wp:effectExtent l="19050" t="19050" r="19050" b="9525"/>
                <wp:wrapNone/>
                <wp:docPr id="995258208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8858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D2BBC4" id="Connecteur droit 56" o:spid="_x0000_s1026" style="position:absolute;flip:x y;z-index:2582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270.85pt" to="23.65pt,3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" strokecolor="yellow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76864" behindDoc="0" locked="0" layoutInCell="1" allowOverlap="1" wp14:anchorId="71A5EAF6" wp14:editId="3D96D4A4">
                <wp:simplePos x="0" y="0"/>
                <wp:positionH relativeFrom="column">
                  <wp:posOffset>243205</wp:posOffset>
                </wp:positionH>
                <wp:positionV relativeFrom="paragraph">
                  <wp:posOffset>2658744</wp:posOffset>
                </wp:positionV>
                <wp:extent cx="5943600" cy="1704975"/>
                <wp:effectExtent l="19050" t="19050" r="19050" b="28575"/>
                <wp:wrapNone/>
                <wp:docPr id="495013280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0" cy="17049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A9995" id="Connecteur droit 55" o:spid="_x0000_s1026" style="position:absolute;flip:x;z-index:2582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15pt,209.35pt" to="487.15pt,3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" strokecolor="yellow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75840" behindDoc="0" locked="0" layoutInCell="1" allowOverlap="1" wp14:anchorId="6CE6529D" wp14:editId="3CC530B1">
                <wp:simplePos x="0" y="0"/>
                <wp:positionH relativeFrom="column">
                  <wp:posOffset>4453254</wp:posOffset>
                </wp:positionH>
                <wp:positionV relativeFrom="paragraph">
                  <wp:posOffset>2201545</wp:posOffset>
                </wp:positionV>
                <wp:extent cx="1743075" cy="438150"/>
                <wp:effectExtent l="19050" t="19050" r="28575" b="19050"/>
                <wp:wrapNone/>
                <wp:docPr id="1393783682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4381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2ED984" id="Connecteur droit 53" o:spid="_x0000_s1026" style="position:absolute;z-index:2582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65pt,173.35pt" to="487.9pt,2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" strokecolor="yellow" strokeweight="3pt"/>
            </w:pict>
          </mc:Fallback>
        </mc:AlternateContent>
      </w:r>
      <w:r w:rsidR="00825B6D">
        <w:rPr>
          <w:noProof/>
        </w:rPr>
        <mc:AlternateContent>
          <mc:Choice Requires="wps">
            <w:drawing>
              <wp:anchor distT="0" distB="0" distL="114300" distR="114300" simplePos="0" relativeHeight="258274816" behindDoc="0" locked="0" layoutInCell="1" allowOverlap="1" wp14:anchorId="7BF1B27B" wp14:editId="42784DC5">
                <wp:simplePos x="0" y="0"/>
                <wp:positionH relativeFrom="margin">
                  <wp:align>left</wp:align>
                </wp:positionH>
                <wp:positionV relativeFrom="paragraph">
                  <wp:posOffset>2182495</wp:posOffset>
                </wp:positionV>
                <wp:extent cx="4410075" cy="400050"/>
                <wp:effectExtent l="19050" t="19050" r="28575" b="19050"/>
                <wp:wrapNone/>
                <wp:docPr id="1196077205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0075" cy="400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CE5EBA" id="Connecteur droit 52" o:spid="_x0000_s1026" style="position:absolute;flip:y;z-index:258274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71.85pt" to="347.25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" strokecolor="yellow" strokeweight="3pt">
                <w10:wrap anchorx="margin"/>
              </v:line>
            </w:pict>
          </mc:Fallback>
        </mc:AlternateContent>
      </w:r>
      <w:r w:rsidR="00825B6D">
        <w:rPr>
          <w:rFonts w:asciiTheme="minorHAnsi" w:hAnsiTheme="minorHAnsi" w:cstheme="minorHAnsi"/>
          <w:b/>
          <w:bCs/>
          <w:caps/>
          <w:noProof/>
          <w:color w:val="000000" w:themeColor="text1"/>
          <w:sz w:val="22"/>
          <w:szCs w:val="22"/>
        </w:rPr>
        <w:drawing>
          <wp:inline distT="0" distB="0" distL="0" distR="0" wp14:anchorId="787C4B91" wp14:editId="7B7E42C1">
            <wp:extent cx="6238875" cy="4826476"/>
            <wp:effectExtent l="0" t="0" r="0" b="0"/>
            <wp:docPr id="235872144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163" cy="483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A487E" w14:textId="1C9A7795" w:rsidR="00057615" w:rsidRPr="00057615" w:rsidRDefault="00057615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</w:p>
    <w:p w14:paraId="6BEFC82A" w14:textId="77777777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6D1EE22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0E3DF477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8DB4385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C1DC4A7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59A3FC8E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D3BEB84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3B219C2B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6D54183F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ACAB3F8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07819E9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5E9DA665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58CF81C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0E601DAE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BE85FF5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B169157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5AA1261" w14:textId="3CB5F220" w:rsidR="004C3513" w:rsidRDefault="00F87F67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PHOTOS APRES TRAVAUX </w:t>
      </w:r>
    </w:p>
    <w:p w14:paraId="741F6392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48D62E27" w14:textId="217B5DE8" w:rsidR="004F2B3D" w:rsidRDefault="004C351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8281984" behindDoc="0" locked="0" layoutInCell="1" allowOverlap="1" wp14:anchorId="14CE5BA9" wp14:editId="06D6A8A7">
                <wp:simplePos x="0" y="0"/>
                <wp:positionH relativeFrom="column">
                  <wp:posOffset>3253105</wp:posOffset>
                </wp:positionH>
                <wp:positionV relativeFrom="paragraph">
                  <wp:posOffset>3472180</wp:posOffset>
                </wp:positionV>
                <wp:extent cx="1647825" cy="419100"/>
                <wp:effectExtent l="0" t="0" r="28575" b="19050"/>
                <wp:wrapNone/>
                <wp:docPr id="728798646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111DF2" w14:textId="05CD17D9" w:rsidR="004C3513" w:rsidRDefault="004C3513">
                            <w:r>
                              <w:t>Dépose de la terrasse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E5BA9" id="Zone de texte 67" o:spid="_x0000_s1029" type="#_x0000_t202" style="position:absolute;margin-left:256.15pt;margin-top:273.4pt;width:129.75pt;height:33pt;z-index:2582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" fillcolor="white [3201]" strokeweight=".5pt">
                <v:textbox>
                  <w:txbxContent>
                    <w:p w14:paraId="31111DF2" w14:textId="05CD17D9" w:rsidR="004C3513" w:rsidRDefault="004C3513">
                      <w:r>
                        <w:t>Dépose de la terrasse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cap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8280960" behindDoc="0" locked="0" layoutInCell="1" allowOverlap="1" wp14:anchorId="550B099E" wp14:editId="78B6882E">
                <wp:simplePos x="0" y="0"/>
                <wp:positionH relativeFrom="column">
                  <wp:posOffset>2633980</wp:posOffset>
                </wp:positionH>
                <wp:positionV relativeFrom="paragraph">
                  <wp:posOffset>2862580</wp:posOffset>
                </wp:positionV>
                <wp:extent cx="533400" cy="790575"/>
                <wp:effectExtent l="19050" t="19050" r="38100" b="28575"/>
                <wp:wrapNone/>
                <wp:docPr id="238541826" name="Flèche : hau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905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44FB3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 : haut 66" o:spid="_x0000_s1026" type="#_x0000_t68" style="position:absolute;margin-left:207.4pt;margin-top:225.4pt;width:42pt;height:62.25pt;z-index:2582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" adj="7287" fillcolor="#4f81bd [3204]" strokecolor="#243f60 [1604]" strokeweight="2pt"/>
            </w:pict>
          </mc:Fallback>
        </mc:AlternateContent>
      </w:r>
      <w:r>
        <w:rPr>
          <w:rFonts w:asciiTheme="minorHAnsi" w:hAnsiTheme="minorHAnsi" w:cstheme="minorHAnsi"/>
          <w:b/>
          <w:bCs/>
          <w:caps/>
          <w:noProof/>
          <w:color w:val="000000" w:themeColor="text1"/>
          <w:sz w:val="22"/>
          <w:szCs w:val="22"/>
        </w:rPr>
        <w:drawing>
          <wp:inline distT="0" distB="0" distL="0" distR="0" wp14:anchorId="3EBCBB86" wp14:editId="51A777A8">
            <wp:extent cx="5753100" cy="4450673"/>
            <wp:effectExtent l="0" t="0" r="0" b="7620"/>
            <wp:docPr id="799771005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68" cy="4462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B56EF9" w14:textId="1A3F6C49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81F2846" w14:textId="77777777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5E58F67F" w14:textId="5906C221" w:rsidR="004F2B3D" w:rsidRDefault="00F87F67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LISTE DU MATERIEL ET REFERENCE PRODUIT </w:t>
      </w:r>
    </w:p>
    <w:p w14:paraId="7A4D49A1" w14:textId="77777777" w:rsidR="0071084B" w:rsidRDefault="0071084B" w:rsidP="0071084B">
      <w:pPr>
        <w:ind w:right="1133"/>
        <w:jc w:val="right"/>
        <w:rPr>
          <w:color w:val="000000"/>
        </w:rPr>
      </w:pPr>
    </w:p>
    <w:tbl>
      <w:tblPr>
        <w:tblStyle w:val="Grilledutableau"/>
        <w:tblW w:w="9352" w:type="dxa"/>
        <w:tblInd w:w="-147" w:type="dxa"/>
        <w:tblLook w:val="04A0" w:firstRow="1" w:lastRow="0" w:firstColumn="1" w:lastColumn="0" w:noHBand="0" w:noVBand="1"/>
      </w:tblPr>
      <w:tblGrid>
        <w:gridCol w:w="4786"/>
        <w:gridCol w:w="4566"/>
      </w:tblGrid>
      <w:tr w:rsidR="0071084B" w14:paraId="068A0DF7" w14:textId="77777777" w:rsidTr="00F82481">
        <w:tc>
          <w:tcPr>
            <w:tcW w:w="9352" w:type="dxa"/>
            <w:gridSpan w:val="2"/>
            <w:shd w:val="clear" w:color="auto" w:fill="C00000"/>
          </w:tcPr>
          <w:p w14:paraId="020EA2D9" w14:textId="5E76A67C" w:rsidR="0071084B" w:rsidRPr="00A8483D" w:rsidRDefault="0071084B" w:rsidP="00F82481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rFonts w:asciiTheme="majorHAnsi" w:hAnsiTheme="majorHAnsi"/>
                <w:b w:val="0"/>
                <w:smallCaps w:val="0"/>
                <w:color w:val="D9D9D9" w:themeColor="background1" w:themeShade="D9"/>
              </w:rPr>
            </w:pPr>
            <w:r w:rsidRPr="00244352">
              <w:rPr>
                <w:smallCaps w:val="0"/>
                <w:color w:val="F2F2F2" w:themeColor="background1" w:themeShade="F2"/>
              </w:rPr>
              <w:t>Matériels fournis par le client</w:t>
            </w:r>
            <w:r w:rsidRPr="0071084B">
              <w:rPr>
                <w:smallCaps w:val="0"/>
                <w:color w:val="F2F2F2" w:themeColor="background1" w:themeShade="F2"/>
              </w:rPr>
              <w:t xml:space="preserve"> </w:t>
            </w:r>
          </w:p>
        </w:tc>
      </w:tr>
      <w:tr w:rsidR="0071084B" w14:paraId="64723FD1" w14:textId="77777777" w:rsidTr="00F82481">
        <w:tc>
          <w:tcPr>
            <w:tcW w:w="4786" w:type="dxa"/>
          </w:tcPr>
          <w:p w14:paraId="794679DF" w14:textId="5AE93022" w:rsidR="0071084B" w:rsidRPr="001E0086" w:rsidRDefault="00000000" w:rsidP="00F82481">
            <w:pPr>
              <w:ind w:right="638"/>
              <w:jc w:val="center"/>
              <w:rPr>
                <w:rFonts w:asciiTheme="majorHAnsi" w:hAnsiTheme="majorHAnsi"/>
                <w:b/>
                <w:smallCaps/>
                <w:color w:val="C00000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C00000"/>
                  <w:sz w:val="24"/>
                </w:rPr>
                <w:id w:val="1531536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7891">
                  <w:rPr>
                    <w:rFonts w:ascii="MS Gothic" w:eastAsia="MS Gothic" w:hAnsi="MS Gothic" w:hint="eastAsia"/>
                    <w:b/>
                    <w:smallCaps/>
                    <w:color w:val="C00000"/>
                    <w:sz w:val="24"/>
                  </w:rPr>
                  <w:t>☐</w:t>
                </w:r>
              </w:sdtContent>
            </w:sdt>
            <w:r w:rsidR="0071084B" w:rsidRPr="001E0086">
              <w:rPr>
                <w:rFonts w:asciiTheme="majorHAnsi" w:hAnsiTheme="majorHAnsi"/>
                <w:b/>
                <w:smallCaps/>
                <w:color w:val="C00000"/>
                <w:sz w:val="24"/>
              </w:rPr>
              <w:t>OUI</w:t>
            </w:r>
          </w:p>
        </w:tc>
        <w:tc>
          <w:tcPr>
            <w:tcW w:w="4566" w:type="dxa"/>
          </w:tcPr>
          <w:p w14:paraId="1FBE593D" w14:textId="3674E23E" w:rsidR="0071084B" w:rsidRPr="00887AE9" w:rsidRDefault="00000000" w:rsidP="00F82481">
            <w:pPr>
              <w:pStyle w:val="Paragraphedeliste"/>
              <w:ind w:left="360" w:right="638"/>
              <w:jc w:val="center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1F497D" w:themeColor="text2"/>
                  <w:sz w:val="24"/>
                </w:rPr>
                <w:id w:val="14186722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44352">
                  <w:rPr>
                    <w:rFonts w:ascii="MS Gothic" w:eastAsia="MS Gothic" w:hAnsi="MS Gothic" w:hint="eastAsia"/>
                    <w:b/>
                    <w:smallCaps/>
                    <w:color w:val="1F497D" w:themeColor="text2"/>
                    <w:sz w:val="24"/>
                  </w:rPr>
                  <w:t>☒</w:t>
                </w:r>
              </w:sdtContent>
            </w:sdt>
            <w:r w:rsidR="0071084B" w:rsidRPr="00887AE9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NON</w:t>
            </w:r>
          </w:p>
        </w:tc>
      </w:tr>
      <w:tr w:rsidR="0071084B" w14:paraId="4174D3DD" w14:textId="77777777" w:rsidTr="00F82481">
        <w:tc>
          <w:tcPr>
            <w:tcW w:w="9352" w:type="dxa"/>
            <w:gridSpan w:val="2"/>
          </w:tcPr>
          <w:p w14:paraId="0E0719C8" w14:textId="4743C080" w:rsidR="0071084B" w:rsidRPr="00436FCD" w:rsidRDefault="0071084B" w:rsidP="00F82481">
            <w:pPr>
              <w:ind w:right="638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</w:p>
        </w:tc>
      </w:tr>
      <w:tr w:rsidR="00244352" w14:paraId="4D494384" w14:textId="77777777" w:rsidTr="00F82481">
        <w:tc>
          <w:tcPr>
            <w:tcW w:w="9352" w:type="dxa"/>
            <w:gridSpan w:val="2"/>
          </w:tcPr>
          <w:p w14:paraId="2AB06CC3" w14:textId="2520B31C" w:rsidR="00244352" w:rsidRPr="00436FCD" w:rsidRDefault="00244352" w:rsidP="00F82481">
            <w:pPr>
              <w:ind w:right="638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</w:p>
        </w:tc>
      </w:tr>
      <w:tr w:rsidR="00244352" w14:paraId="2D3B403A" w14:textId="77777777" w:rsidTr="00F82481">
        <w:tc>
          <w:tcPr>
            <w:tcW w:w="9352" w:type="dxa"/>
            <w:gridSpan w:val="2"/>
          </w:tcPr>
          <w:p w14:paraId="44C0A308" w14:textId="77777777" w:rsidR="00244352" w:rsidRPr="00436FCD" w:rsidRDefault="00244352" w:rsidP="00F82481">
            <w:pPr>
              <w:ind w:right="638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</w:p>
        </w:tc>
      </w:tr>
      <w:tr w:rsidR="00244352" w14:paraId="341306CA" w14:textId="77777777" w:rsidTr="00F82481">
        <w:tc>
          <w:tcPr>
            <w:tcW w:w="9352" w:type="dxa"/>
            <w:gridSpan w:val="2"/>
          </w:tcPr>
          <w:p w14:paraId="0E5027C9" w14:textId="77777777" w:rsidR="00244352" w:rsidRPr="00436FCD" w:rsidRDefault="00244352" w:rsidP="00F82481">
            <w:pPr>
              <w:ind w:right="638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</w:p>
        </w:tc>
      </w:tr>
    </w:tbl>
    <w:p w14:paraId="5F7ECEB9" w14:textId="77777777" w:rsidR="0071084B" w:rsidRDefault="0071084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1A55C8E" w14:textId="77777777" w:rsidR="0071084B" w:rsidRDefault="0071084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514E87EE" w14:textId="73525556" w:rsidR="00810C38" w:rsidRDefault="00810C3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mode de realisation </w:t>
      </w:r>
    </w:p>
    <w:p w14:paraId="2A537F91" w14:textId="77777777" w:rsidR="00F06063" w:rsidRDefault="00F0606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4AE608B2" w14:textId="5570E55C" w:rsidR="004F2B3D" w:rsidRPr="00D24393" w:rsidRDefault="006E2CDD" w:rsidP="00ED306F">
      <w:r>
        <w:t>S</w:t>
      </w:r>
      <w:r w:rsidR="00F06063" w:rsidRPr="00F06063">
        <w:t>imple d</w:t>
      </w:r>
      <w:r>
        <w:t>é</w:t>
      </w:r>
      <w:r w:rsidR="00F06063" w:rsidRPr="00F06063">
        <w:t>pose d</w:t>
      </w:r>
      <w:r>
        <w:t>’une</w:t>
      </w:r>
      <w:r w:rsidR="00F06063" w:rsidRPr="00F06063">
        <w:t xml:space="preserve"> terrass</w:t>
      </w:r>
      <w:r>
        <w:t>e</w:t>
      </w:r>
    </w:p>
    <w:p w14:paraId="4DA27807" w14:textId="77777777" w:rsidR="00F06063" w:rsidRDefault="00F0606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5E875B1" w14:textId="671BD66F" w:rsidR="004F2B3D" w:rsidRDefault="00810C3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CONTRAINTE DU CHANTIER </w:t>
      </w:r>
    </w:p>
    <w:p w14:paraId="119AC5ED" w14:textId="77777777" w:rsidR="00810C38" w:rsidRDefault="00810C38" w:rsidP="00ED306F"/>
    <w:p w14:paraId="5F45E256" w14:textId="61B8791B" w:rsidR="00ED306F" w:rsidRDefault="00ED306F" w:rsidP="00ED306F">
      <w:r>
        <w:t>Le client</w:t>
      </w:r>
      <w:r w:rsidR="006E2CDD">
        <w:t xml:space="preserve"> est en télétravail, horaires de travail possibles pour le prestataire de 12h à 18h du lundi au samedi</w:t>
      </w:r>
    </w:p>
    <w:p w14:paraId="214B4ADC" w14:textId="77777777" w:rsidR="00810C38" w:rsidRDefault="00810C38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</w:p>
    <w:p w14:paraId="34FEEF42" w14:textId="77777777" w:rsidR="00810C38" w:rsidRDefault="00810C38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</w:p>
    <w:p w14:paraId="745907C5" w14:textId="7D0ADA7F" w:rsidR="00810C38" w:rsidRPr="00810C38" w:rsidRDefault="00810C3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 w:rsidRPr="00810C38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ACCESSIBILITE VEHICULE ET PIETON</w:t>
      </w:r>
    </w:p>
    <w:p w14:paraId="71F8101E" w14:textId="77777777" w:rsidR="004F2B3D" w:rsidRPr="00810C38" w:rsidRDefault="004F2B3D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</w:p>
    <w:p w14:paraId="548F42D0" w14:textId="28C630D1" w:rsidR="004F2B3D" w:rsidRPr="00810C38" w:rsidRDefault="006E2CDD" w:rsidP="00ED306F">
      <w:pPr>
        <w:rPr>
          <w:color w:val="1F497D" w:themeColor="text2"/>
        </w:rPr>
      </w:pPr>
      <w:r>
        <w:t>Accès</w:t>
      </w:r>
      <w:r w:rsidR="00CF7CA7">
        <w:t xml:space="preserve"> dans la cour du pavillon avec </w:t>
      </w:r>
      <w:r>
        <w:t>véhicule</w:t>
      </w:r>
      <w:r w:rsidR="00CF7CA7">
        <w:t xml:space="preserve"> l</w:t>
      </w:r>
      <w:r>
        <w:t>éger</w:t>
      </w:r>
    </w:p>
    <w:p w14:paraId="1702FF68" w14:textId="77777777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690CE416" w14:textId="1ACD66FB" w:rsidR="004F2B3D" w:rsidRDefault="00A6040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83008" behindDoc="0" locked="0" layoutInCell="1" allowOverlap="1" wp14:anchorId="54F472F7" wp14:editId="4D8AEFFB">
                <wp:simplePos x="0" y="0"/>
                <wp:positionH relativeFrom="column">
                  <wp:posOffset>3319780</wp:posOffset>
                </wp:positionH>
                <wp:positionV relativeFrom="paragraph">
                  <wp:posOffset>1736725</wp:posOffset>
                </wp:positionV>
                <wp:extent cx="561975" cy="371475"/>
                <wp:effectExtent l="0" t="0" r="28575" b="28575"/>
                <wp:wrapNone/>
                <wp:docPr id="1792471020" name="Flèche : gauch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714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DE461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68" o:spid="_x0000_s1026" type="#_x0000_t66" style="position:absolute;margin-left:261.4pt;margin-top:136.75pt;width:44.25pt;height:29.25pt;z-index:25828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" adj="7139" fillcolor="#4f81bd [3204]" strokecolor="#243f60 [1604]" strokeweight="2pt"/>
            </w:pict>
          </mc:Fallback>
        </mc:AlternateContent>
      </w:r>
      <w:r w:rsidR="00244352" w:rsidRPr="00244352">
        <w:rPr>
          <w:rFonts w:asciiTheme="minorHAnsi" w:hAnsiTheme="minorHAnsi" w:cstheme="minorHAnsi"/>
          <w:b/>
          <w:bCs/>
          <w:caps/>
          <w:noProof/>
          <w:color w:val="1F497D" w:themeColor="text2"/>
          <w:sz w:val="28"/>
          <w:szCs w:val="28"/>
        </w:rPr>
        <w:drawing>
          <wp:inline distT="0" distB="0" distL="0" distR="0" wp14:anchorId="72183F0E" wp14:editId="57FB03D9">
            <wp:extent cx="5761355" cy="3250565"/>
            <wp:effectExtent l="0" t="0" r="0" b="6985"/>
            <wp:docPr id="9955998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998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71FBF" w14:textId="77777777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6A9B09C" w14:textId="77777777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sectPr w:rsidR="004F2B3D" w:rsidSect="006E2CDD">
      <w:pgSz w:w="11907" w:h="16840" w:code="9"/>
      <w:pgMar w:top="1417" w:right="1417" w:bottom="1417" w:left="1417" w:header="340" w:footer="0" w:gutter="0"/>
      <w:cols w:space="720"/>
      <w:formProt w:val="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86A15" w14:textId="77777777" w:rsidR="00BF502A" w:rsidRDefault="00BF502A">
      <w:r>
        <w:separator/>
      </w:r>
    </w:p>
  </w:endnote>
  <w:endnote w:type="continuationSeparator" w:id="0">
    <w:p w14:paraId="27A8AC58" w14:textId="77777777" w:rsidR="00BF502A" w:rsidRDefault="00BF5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136AD" w14:textId="77777777" w:rsidR="00BF502A" w:rsidRDefault="00BF502A">
      <w:r>
        <w:separator/>
      </w:r>
    </w:p>
  </w:footnote>
  <w:footnote w:type="continuationSeparator" w:id="0">
    <w:p w14:paraId="1ABDDFBC" w14:textId="77777777" w:rsidR="00BF502A" w:rsidRDefault="00BF50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ED2624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C8002566"/>
    <w:lvl w:ilvl="0">
      <w:start w:val="1"/>
      <w:numFmt w:val="decimal"/>
      <w:lvlText w:val="%1."/>
      <w:legacy w:legacy="1" w:legacySpace="0" w:legacyIndent="284"/>
      <w:lvlJc w:val="left"/>
      <w:pPr>
        <w:ind w:left="426" w:hanging="284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992" w:hanging="708"/>
      </w:pPr>
    </w:lvl>
    <w:lvl w:ilvl="2">
      <w:start w:val="1"/>
      <w:numFmt w:val="decimal"/>
      <w:pStyle w:val="Titre3"/>
      <w:lvlText w:val="%1.%2.%3."/>
      <w:legacy w:legacy="1" w:legacySpace="0" w:legacyIndent="708"/>
      <w:lvlJc w:val="left"/>
      <w:pPr>
        <w:ind w:left="1560" w:hanging="708"/>
      </w:pPr>
    </w:lvl>
    <w:lvl w:ilvl="3">
      <w:start w:val="1"/>
      <w:numFmt w:val="decimal"/>
      <w:pStyle w:val="Titre4"/>
      <w:lvlText w:val="%1.%2.%3.%4."/>
      <w:legacy w:legacy="1" w:legacySpace="0" w:legacyIndent="708"/>
      <w:lvlJc w:val="left"/>
      <w:pPr>
        <w:ind w:left="1985" w:hanging="708"/>
      </w:pPr>
    </w:lvl>
    <w:lvl w:ilvl="4">
      <w:start w:val="1"/>
      <w:numFmt w:val="decimal"/>
      <w:pStyle w:val="Titre5"/>
      <w:lvlText w:val="%1.%2.%3.%4.%5."/>
      <w:legacy w:legacy="1" w:legacySpace="0" w:legacyIndent="708"/>
      <w:lvlJc w:val="left"/>
      <w:pPr>
        <w:ind w:left="2410" w:hanging="708"/>
      </w:pPr>
    </w:lvl>
    <w:lvl w:ilvl="5">
      <w:start w:val="1"/>
      <w:numFmt w:val="decimal"/>
      <w:pStyle w:val="Titre6"/>
      <w:lvlText w:val="%1.%2.%3.%4.%5.%6."/>
      <w:legacy w:legacy="1" w:legacySpace="0" w:legacyIndent="708"/>
      <w:lvlJc w:val="left"/>
      <w:pPr>
        <w:ind w:left="2836" w:hanging="708"/>
      </w:pPr>
    </w:lvl>
    <w:lvl w:ilvl="6">
      <w:start w:val="1"/>
      <w:numFmt w:val="decimal"/>
      <w:pStyle w:val="Titre7"/>
      <w:lvlText w:val="%1.%2.%3.%4.%5.%6.%7."/>
      <w:legacy w:legacy="1" w:legacySpace="0" w:legacyIndent="708"/>
      <w:lvlJc w:val="left"/>
      <w:pPr>
        <w:ind w:left="3402" w:hanging="708"/>
      </w:pPr>
    </w:lvl>
    <w:lvl w:ilvl="7">
      <w:start w:val="1"/>
      <w:numFmt w:val="decimal"/>
      <w:pStyle w:val="Titre8"/>
      <w:lvlText w:val="%1.%2.%3.%4.%5.%6.%7.%8."/>
      <w:legacy w:legacy="1" w:legacySpace="0" w:legacyIndent="708"/>
      <w:lvlJc w:val="left"/>
      <w:pPr>
        <w:ind w:left="3828" w:hanging="708"/>
      </w:pPr>
    </w:lvl>
    <w:lvl w:ilvl="8">
      <w:start w:val="1"/>
      <w:numFmt w:val="decimal"/>
      <w:pStyle w:val="Titre9"/>
      <w:lvlText w:val="%1.%2.%3.%4.%5.%6.%7.%8.%9."/>
      <w:legacy w:legacy="1" w:legacySpace="0" w:legacyIndent="708"/>
      <w:lvlJc w:val="left"/>
      <w:pPr>
        <w:ind w:left="4253" w:hanging="708"/>
      </w:pPr>
    </w:lvl>
  </w:abstractNum>
  <w:abstractNum w:abstractNumId="2" w15:restartNumberingAfterBreak="0">
    <w:nsid w:val="00C4020C"/>
    <w:multiLevelType w:val="hybridMultilevel"/>
    <w:tmpl w:val="EDA8ECB6"/>
    <w:lvl w:ilvl="0" w:tplc="E8940E7C">
      <w:start w:val="8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" w15:restartNumberingAfterBreak="0">
    <w:nsid w:val="01AB2789"/>
    <w:multiLevelType w:val="hybridMultilevel"/>
    <w:tmpl w:val="CBE244DA"/>
    <w:lvl w:ilvl="0" w:tplc="28D60A4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D7606"/>
    <w:multiLevelType w:val="hybridMultilevel"/>
    <w:tmpl w:val="1CD8DF64"/>
    <w:lvl w:ilvl="0" w:tplc="CC184FD8">
      <w:start w:val="1"/>
      <w:numFmt w:val="bullet"/>
      <w:pStyle w:val="StyleTitre4Soulignemen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8427C4E"/>
    <w:multiLevelType w:val="hybridMultilevel"/>
    <w:tmpl w:val="A37E9F70"/>
    <w:lvl w:ilvl="0" w:tplc="6FC2F61E">
      <w:start w:val="3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6" w15:restartNumberingAfterBreak="0">
    <w:nsid w:val="09F53A37"/>
    <w:multiLevelType w:val="hybridMultilevel"/>
    <w:tmpl w:val="67767530"/>
    <w:lvl w:ilvl="0" w:tplc="EE48017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226F3C"/>
    <w:multiLevelType w:val="hybridMultilevel"/>
    <w:tmpl w:val="1AC2FFA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0C2F116B"/>
    <w:multiLevelType w:val="hybridMultilevel"/>
    <w:tmpl w:val="7C22914E"/>
    <w:lvl w:ilvl="0" w:tplc="EC9CE5A4">
      <w:numFmt w:val="bullet"/>
      <w:lvlText w:val="-"/>
      <w:lvlJc w:val="left"/>
      <w:pPr>
        <w:ind w:left="959" w:hanging="360"/>
      </w:pPr>
      <w:rPr>
        <w:rFonts w:ascii="Cambria" w:eastAsia="Times New Roman" w:hAnsi="Cambria" w:cs="Times New Roman" w:hint="default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9" w15:restartNumberingAfterBreak="0">
    <w:nsid w:val="16B0167C"/>
    <w:multiLevelType w:val="hybridMultilevel"/>
    <w:tmpl w:val="D5AE06D6"/>
    <w:lvl w:ilvl="0" w:tplc="00B0D12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CC6EFE"/>
    <w:multiLevelType w:val="hybridMultilevel"/>
    <w:tmpl w:val="EC0C43D8"/>
    <w:lvl w:ilvl="0" w:tplc="97BEE550">
      <w:start w:val="3"/>
      <w:numFmt w:val="bullet"/>
      <w:lvlText w:val="-"/>
      <w:lvlJc w:val="left"/>
      <w:pPr>
        <w:ind w:left="90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1A311043"/>
    <w:multiLevelType w:val="hybridMultilevel"/>
    <w:tmpl w:val="3328E1E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CA7E53"/>
    <w:multiLevelType w:val="hybridMultilevel"/>
    <w:tmpl w:val="0D4207F8"/>
    <w:lvl w:ilvl="0" w:tplc="838C25BC">
      <w:start w:val="1"/>
      <w:numFmt w:val="upperLetter"/>
      <w:lvlText w:val="%1)"/>
      <w:lvlJc w:val="left"/>
      <w:pPr>
        <w:ind w:left="1364" w:hanging="360"/>
      </w:pPr>
      <w:rPr>
        <w:rFonts w:asciiTheme="minorHAnsi" w:hAnsi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1B524BF2"/>
    <w:multiLevelType w:val="hybridMultilevel"/>
    <w:tmpl w:val="9CA4D15C"/>
    <w:lvl w:ilvl="0" w:tplc="E29E5EA8">
      <w:start w:val="1"/>
      <w:numFmt w:val="bullet"/>
      <w:pStyle w:val="Style2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BE5721"/>
    <w:multiLevelType w:val="hybridMultilevel"/>
    <w:tmpl w:val="CDBAD876"/>
    <w:lvl w:ilvl="0" w:tplc="2962FDFC">
      <w:start w:val="1"/>
      <w:numFmt w:val="upperLetter"/>
      <w:pStyle w:val="Titre2"/>
      <w:lvlText w:val="%1)"/>
      <w:lvlJc w:val="left"/>
      <w:pPr>
        <w:ind w:left="1004" w:hanging="360"/>
      </w:pPr>
      <w:rPr>
        <w:rFonts w:ascii="Verdana" w:hAnsi="Verdana" w:hint="default"/>
        <w:b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1783E82"/>
    <w:multiLevelType w:val="hybridMultilevel"/>
    <w:tmpl w:val="995003B6"/>
    <w:lvl w:ilvl="0" w:tplc="ACE2034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C325CA"/>
    <w:multiLevelType w:val="hybridMultilevel"/>
    <w:tmpl w:val="516888CC"/>
    <w:lvl w:ilvl="0" w:tplc="A4DABE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120268"/>
    <w:multiLevelType w:val="hybridMultilevel"/>
    <w:tmpl w:val="DDD4CFBE"/>
    <w:lvl w:ilvl="0" w:tplc="06600BC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 w:val="0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9A1F19"/>
    <w:multiLevelType w:val="hybridMultilevel"/>
    <w:tmpl w:val="FE36058E"/>
    <w:lvl w:ilvl="0" w:tplc="2092DD56">
      <w:start w:val="1"/>
      <w:numFmt w:val="bullet"/>
      <w:pStyle w:val="Listetir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6B22F9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95759B"/>
    <w:multiLevelType w:val="hybridMultilevel"/>
    <w:tmpl w:val="D90E8A2A"/>
    <w:lvl w:ilvl="0" w:tplc="FB0E0DF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38CD4807"/>
    <w:multiLevelType w:val="hybridMultilevel"/>
    <w:tmpl w:val="B10CC124"/>
    <w:lvl w:ilvl="0" w:tplc="FD762C38">
      <w:start w:val="1"/>
      <w:numFmt w:val="upperLetter"/>
      <w:lvlText w:val="%1)"/>
      <w:lvlJc w:val="left"/>
      <w:pPr>
        <w:ind w:left="1145" w:hanging="720"/>
      </w:pPr>
      <w:rPr>
        <w:rFonts w:ascii="Verdana" w:hAnsi="Verdana" w:hint="default"/>
        <w:b/>
        <w:color w:val="1F497D" w:themeColor="text2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581" w:hanging="360"/>
      </w:pPr>
    </w:lvl>
    <w:lvl w:ilvl="2" w:tplc="040C001B" w:tentative="1">
      <w:start w:val="1"/>
      <w:numFmt w:val="lowerRoman"/>
      <w:lvlText w:val="%3."/>
      <w:lvlJc w:val="right"/>
      <w:pPr>
        <w:ind w:left="2301" w:hanging="180"/>
      </w:pPr>
    </w:lvl>
    <w:lvl w:ilvl="3" w:tplc="040C000F" w:tentative="1">
      <w:start w:val="1"/>
      <w:numFmt w:val="decimal"/>
      <w:lvlText w:val="%4."/>
      <w:lvlJc w:val="left"/>
      <w:pPr>
        <w:ind w:left="3021" w:hanging="360"/>
      </w:pPr>
    </w:lvl>
    <w:lvl w:ilvl="4" w:tplc="040C0019" w:tentative="1">
      <w:start w:val="1"/>
      <w:numFmt w:val="lowerLetter"/>
      <w:lvlText w:val="%5."/>
      <w:lvlJc w:val="left"/>
      <w:pPr>
        <w:ind w:left="3741" w:hanging="360"/>
      </w:pPr>
    </w:lvl>
    <w:lvl w:ilvl="5" w:tplc="040C001B" w:tentative="1">
      <w:start w:val="1"/>
      <w:numFmt w:val="lowerRoman"/>
      <w:lvlText w:val="%6."/>
      <w:lvlJc w:val="right"/>
      <w:pPr>
        <w:ind w:left="4461" w:hanging="180"/>
      </w:pPr>
    </w:lvl>
    <w:lvl w:ilvl="6" w:tplc="040C000F" w:tentative="1">
      <w:start w:val="1"/>
      <w:numFmt w:val="decimal"/>
      <w:lvlText w:val="%7."/>
      <w:lvlJc w:val="left"/>
      <w:pPr>
        <w:ind w:left="5181" w:hanging="360"/>
      </w:pPr>
    </w:lvl>
    <w:lvl w:ilvl="7" w:tplc="040C0019" w:tentative="1">
      <w:start w:val="1"/>
      <w:numFmt w:val="lowerLetter"/>
      <w:lvlText w:val="%8."/>
      <w:lvlJc w:val="left"/>
      <w:pPr>
        <w:ind w:left="5901" w:hanging="360"/>
      </w:pPr>
    </w:lvl>
    <w:lvl w:ilvl="8" w:tplc="040C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1" w15:restartNumberingAfterBreak="0">
    <w:nsid w:val="38EF6660"/>
    <w:multiLevelType w:val="hybridMultilevel"/>
    <w:tmpl w:val="0688CECC"/>
    <w:lvl w:ilvl="0" w:tplc="140684D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CB6170"/>
    <w:multiLevelType w:val="hybridMultilevel"/>
    <w:tmpl w:val="A3F81162"/>
    <w:lvl w:ilvl="0" w:tplc="00BC991E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3F0D218D"/>
    <w:multiLevelType w:val="singleLevel"/>
    <w:tmpl w:val="06DCA612"/>
    <w:lvl w:ilvl="0">
      <w:start w:val="1"/>
      <w:numFmt w:val="bullet"/>
      <w:pStyle w:val="Listedanscellu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474579B"/>
    <w:multiLevelType w:val="singleLevel"/>
    <w:tmpl w:val="8CDC6660"/>
    <w:lvl w:ilvl="0">
      <w:start w:val="1"/>
      <w:numFmt w:val="bullet"/>
      <w:pStyle w:val="Listedepoin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2C81B0E"/>
    <w:multiLevelType w:val="hybridMultilevel"/>
    <w:tmpl w:val="399678BE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6" w15:restartNumberingAfterBreak="0">
    <w:nsid w:val="556140FE"/>
    <w:multiLevelType w:val="hybridMultilevel"/>
    <w:tmpl w:val="399678BE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7" w15:restartNumberingAfterBreak="0">
    <w:nsid w:val="586D03CE"/>
    <w:multiLevelType w:val="hybridMultilevel"/>
    <w:tmpl w:val="F9E2F788"/>
    <w:lvl w:ilvl="0" w:tplc="B62C6800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613A58"/>
    <w:multiLevelType w:val="hybridMultilevel"/>
    <w:tmpl w:val="4798E1A6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9" w15:restartNumberingAfterBreak="0">
    <w:nsid w:val="5E1A47FB"/>
    <w:multiLevelType w:val="hybridMultilevel"/>
    <w:tmpl w:val="5DB2F2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4076E0"/>
    <w:multiLevelType w:val="hybridMultilevel"/>
    <w:tmpl w:val="D66EF8C4"/>
    <w:lvl w:ilvl="0" w:tplc="F7948168">
      <w:start w:val="1"/>
      <w:numFmt w:val="bullet"/>
      <w:pStyle w:val="Styleavecpuces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F83431E"/>
    <w:multiLevelType w:val="hybridMultilevel"/>
    <w:tmpl w:val="87FC4A84"/>
    <w:lvl w:ilvl="0" w:tplc="9E9C3892">
      <w:start w:val="12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2" w15:restartNumberingAfterBreak="0">
    <w:nsid w:val="72615188"/>
    <w:multiLevelType w:val="hybridMultilevel"/>
    <w:tmpl w:val="63D0A4DA"/>
    <w:lvl w:ilvl="0" w:tplc="E97AA68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4428A"/>
    <w:multiLevelType w:val="hybridMultilevel"/>
    <w:tmpl w:val="03E23106"/>
    <w:lvl w:ilvl="0" w:tplc="A8B6CD6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 w:val="0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2C365D"/>
    <w:multiLevelType w:val="hybridMultilevel"/>
    <w:tmpl w:val="3C561874"/>
    <w:lvl w:ilvl="0" w:tplc="B4AA4E02">
      <w:start w:val="1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5" w15:restartNumberingAfterBreak="0">
    <w:nsid w:val="7B972A85"/>
    <w:multiLevelType w:val="hybridMultilevel"/>
    <w:tmpl w:val="C5C22616"/>
    <w:lvl w:ilvl="0" w:tplc="7BA4A6C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E0C89"/>
    <w:multiLevelType w:val="hybridMultilevel"/>
    <w:tmpl w:val="1F568B66"/>
    <w:lvl w:ilvl="0" w:tplc="94C61C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2122907">
    <w:abstractNumId w:val="1"/>
  </w:num>
  <w:num w:numId="2" w16cid:durableId="813982159">
    <w:abstractNumId w:val="24"/>
  </w:num>
  <w:num w:numId="3" w16cid:durableId="1951935722">
    <w:abstractNumId w:val="23"/>
  </w:num>
  <w:num w:numId="4" w16cid:durableId="512450369">
    <w:abstractNumId w:val="13"/>
  </w:num>
  <w:num w:numId="5" w16cid:durableId="125317955">
    <w:abstractNumId w:val="30"/>
  </w:num>
  <w:num w:numId="6" w16cid:durableId="428814019">
    <w:abstractNumId w:val="4"/>
  </w:num>
  <w:num w:numId="7" w16cid:durableId="1976062322">
    <w:abstractNumId w:val="18"/>
  </w:num>
  <w:num w:numId="8" w16cid:durableId="1676683095">
    <w:abstractNumId w:val="14"/>
  </w:num>
  <w:num w:numId="9" w16cid:durableId="1918661402">
    <w:abstractNumId w:val="20"/>
  </w:num>
  <w:num w:numId="10" w16cid:durableId="1647934503">
    <w:abstractNumId w:val="28"/>
  </w:num>
  <w:num w:numId="11" w16cid:durableId="1038816495">
    <w:abstractNumId w:val="29"/>
  </w:num>
  <w:num w:numId="12" w16cid:durableId="594828083">
    <w:abstractNumId w:val="2"/>
  </w:num>
  <w:num w:numId="13" w16cid:durableId="129054568">
    <w:abstractNumId w:val="0"/>
  </w:num>
  <w:num w:numId="14" w16cid:durableId="831873452">
    <w:abstractNumId w:val="36"/>
  </w:num>
  <w:num w:numId="15" w16cid:durableId="1371685985">
    <w:abstractNumId w:val="15"/>
  </w:num>
  <w:num w:numId="16" w16cid:durableId="737483162">
    <w:abstractNumId w:val="6"/>
  </w:num>
  <w:num w:numId="17" w16cid:durableId="1106997179">
    <w:abstractNumId w:val="32"/>
  </w:num>
  <w:num w:numId="18" w16cid:durableId="659847175">
    <w:abstractNumId w:val="3"/>
  </w:num>
  <w:num w:numId="19" w16cid:durableId="1706977412">
    <w:abstractNumId w:val="21"/>
  </w:num>
  <w:num w:numId="20" w16cid:durableId="470710613">
    <w:abstractNumId w:val="9"/>
  </w:num>
  <w:num w:numId="21" w16cid:durableId="27071252">
    <w:abstractNumId w:val="35"/>
  </w:num>
  <w:num w:numId="22" w16cid:durableId="498619006">
    <w:abstractNumId w:val="25"/>
  </w:num>
  <w:num w:numId="23" w16cid:durableId="333340139">
    <w:abstractNumId w:val="26"/>
  </w:num>
  <w:num w:numId="24" w16cid:durableId="286930172">
    <w:abstractNumId w:val="34"/>
  </w:num>
  <w:num w:numId="25" w16cid:durableId="2045013280">
    <w:abstractNumId w:val="22"/>
  </w:num>
  <w:num w:numId="26" w16cid:durableId="427775838">
    <w:abstractNumId w:val="5"/>
  </w:num>
  <w:num w:numId="27" w16cid:durableId="1664314579">
    <w:abstractNumId w:val="19"/>
  </w:num>
  <w:num w:numId="28" w16cid:durableId="30737395">
    <w:abstractNumId w:val="12"/>
  </w:num>
  <w:num w:numId="29" w16cid:durableId="178586410">
    <w:abstractNumId w:val="11"/>
  </w:num>
  <w:num w:numId="30" w16cid:durableId="1694303554">
    <w:abstractNumId w:val="31"/>
  </w:num>
  <w:num w:numId="31" w16cid:durableId="569579260">
    <w:abstractNumId w:val="27"/>
  </w:num>
  <w:num w:numId="32" w16cid:durableId="991175129">
    <w:abstractNumId w:val="7"/>
  </w:num>
  <w:num w:numId="33" w16cid:durableId="2068214931">
    <w:abstractNumId w:val="17"/>
  </w:num>
  <w:num w:numId="34" w16cid:durableId="1696882708">
    <w:abstractNumId w:val="33"/>
  </w:num>
  <w:num w:numId="35" w16cid:durableId="693266642">
    <w:abstractNumId w:val="8"/>
  </w:num>
  <w:num w:numId="36" w16cid:durableId="1900549764">
    <w:abstractNumId w:val="16"/>
  </w:num>
  <w:num w:numId="37" w16cid:durableId="140653491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oNotHyphenateCaps/>
  <w:drawingGridHorizontalSpacing w:val="9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737"/>
    <w:rsid w:val="00000BFB"/>
    <w:rsid w:val="00001A12"/>
    <w:rsid w:val="00001F11"/>
    <w:rsid w:val="00001F66"/>
    <w:rsid w:val="000027F5"/>
    <w:rsid w:val="00002C43"/>
    <w:rsid w:val="00002D79"/>
    <w:rsid w:val="000054F8"/>
    <w:rsid w:val="000060B1"/>
    <w:rsid w:val="000061C1"/>
    <w:rsid w:val="00006527"/>
    <w:rsid w:val="00007304"/>
    <w:rsid w:val="00007DD8"/>
    <w:rsid w:val="00007F45"/>
    <w:rsid w:val="0001019E"/>
    <w:rsid w:val="0001042C"/>
    <w:rsid w:val="00010591"/>
    <w:rsid w:val="000113E7"/>
    <w:rsid w:val="000129C0"/>
    <w:rsid w:val="000129FF"/>
    <w:rsid w:val="00013166"/>
    <w:rsid w:val="00013249"/>
    <w:rsid w:val="00013D56"/>
    <w:rsid w:val="00014408"/>
    <w:rsid w:val="00014A6D"/>
    <w:rsid w:val="0001525C"/>
    <w:rsid w:val="000158C0"/>
    <w:rsid w:val="00016637"/>
    <w:rsid w:val="00016866"/>
    <w:rsid w:val="00016D98"/>
    <w:rsid w:val="00017530"/>
    <w:rsid w:val="00017592"/>
    <w:rsid w:val="000200E8"/>
    <w:rsid w:val="000202D7"/>
    <w:rsid w:val="0002106A"/>
    <w:rsid w:val="000214C0"/>
    <w:rsid w:val="000219B5"/>
    <w:rsid w:val="0002280F"/>
    <w:rsid w:val="00022C47"/>
    <w:rsid w:val="00022FAC"/>
    <w:rsid w:val="0002341C"/>
    <w:rsid w:val="000237D6"/>
    <w:rsid w:val="0002448C"/>
    <w:rsid w:val="000246DF"/>
    <w:rsid w:val="00024943"/>
    <w:rsid w:val="00025001"/>
    <w:rsid w:val="00025607"/>
    <w:rsid w:val="0002627A"/>
    <w:rsid w:val="000263E1"/>
    <w:rsid w:val="0002710F"/>
    <w:rsid w:val="00027197"/>
    <w:rsid w:val="00027FE4"/>
    <w:rsid w:val="00030B2C"/>
    <w:rsid w:val="0003114F"/>
    <w:rsid w:val="000313BD"/>
    <w:rsid w:val="0003199A"/>
    <w:rsid w:val="00032446"/>
    <w:rsid w:val="00034C4B"/>
    <w:rsid w:val="00034D29"/>
    <w:rsid w:val="00034FD5"/>
    <w:rsid w:val="00035FEF"/>
    <w:rsid w:val="0003726E"/>
    <w:rsid w:val="000402CE"/>
    <w:rsid w:val="000410F2"/>
    <w:rsid w:val="000424BC"/>
    <w:rsid w:val="00042E8A"/>
    <w:rsid w:val="00043B5E"/>
    <w:rsid w:val="00044F59"/>
    <w:rsid w:val="00045BD1"/>
    <w:rsid w:val="00045DDA"/>
    <w:rsid w:val="00046808"/>
    <w:rsid w:val="00047504"/>
    <w:rsid w:val="000476C1"/>
    <w:rsid w:val="000478C5"/>
    <w:rsid w:val="00047CF9"/>
    <w:rsid w:val="00047D08"/>
    <w:rsid w:val="00051A3E"/>
    <w:rsid w:val="0005239E"/>
    <w:rsid w:val="00053206"/>
    <w:rsid w:val="00053EFD"/>
    <w:rsid w:val="00053FE6"/>
    <w:rsid w:val="00055245"/>
    <w:rsid w:val="0005753C"/>
    <w:rsid w:val="00057615"/>
    <w:rsid w:val="00057E64"/>
    <w:rsid w:val="00061674"/>
    <w:rsid w:val="00061709"/>
    <w:rsid w:val="00061D49"/>
    <w:rsid w:val="000636A6"/>
    <w:rsid w:val="00064101"/>
    <w:rsid w:val="00064364"/>
    <w:rsid w:val="00065301"/>
    <w:rsid w:val="00065410"/>
    <w:rsid w:val="000656A1"/>
    <w:rsid w:val="00065965"/>
    <w:rsid w:val="0006669E"/>
    <w:rsid w:val="000669D2"/>
    <w:rsid w:val="00066DE4"/>
    <w:rsid w:val="000678E8"/>
    <w:rsid w:val="00070230"/>
    <w:rsid w:val="00070653"/>
    <w:rsid w:val="00071451"/>
    <w:rsid w:val="0007178D"/>
    <w:rsid w:val="000717DA"/>
    <w:rsid w:val="000728ED"/>
    <w:rsid w:val="00073964"/>
    <w:rsid w:val="000740A6"/>
    <w:rsid w:val="000746A0"/>
    <w:rsid w:val="00074D29"/>
    <w:rsid w:val="00074E2A"/>
    <w:rsid w:val="00075674"/>
    <w:rsid w:val="000766CD"/>
    <w:rsid w:val="00076E16"/>
    <w:rsid w:val="0007710E"/>
    <w:rsid w:val="00077220"/>
    <w:rsid w:val="00077550"/>
    <w:rsid w:val="000777CB"/>
    <w:rsid w:val="00077C89"/>
    <w:rsid w:val="000801AD"/>
    <w:rsid w:val="000806EC"/>
    <w:rsid w:val="00080AA6"/>
    <w:rsid w:val="00082162"/>
    <w:rsid w:val="00082EEA"/>
    <w:rsid w:val="000831F1"/>
    <w:rsid w:val="00083629"/>
    <w:rsid w:val="00083AF6"/>
    <w:rsid w:val="00086CF1"/>
    <w:rsid w:val="00087684"/>
    <w:rsid w:val="0009029D"/>
    <w:rsid w:val="00090AD9"/>
    <w:rsid w:val="00090E45"/>
    <w:rsid w:val="000911F2"/>
    <w:rsid w:val="0009266C"/>
    <w:rsid w:val="00092AF3"/>
    <w:rsid w:val="00092B6A"/>
    <w:rsid w:val="00094C02"/>
    <w:rsid w:val="00094E4A"/>
    <w:rsid w:val="00094F0F"/>
    <w:rsid w:val="0009513B"/>
    <w:rsid w:val="0009560B"/>
    <w:rsid w:val="00095A8A"/>
    <w:rsid w:val="000968A7"/>
    <w:rsid w:val="00096A61"/>
    <w:rsid w:val="00096DD2"/>
    <w:rsid w:val="000974CB"/>
    <w:rsid w:val="000A0546"/>
    <w:rsid w:val="000A12F2"/>
    <w:rsid w:val="000A25C7"/>
    <w:rsid w:val="000A2E5E"/>
    <w:rsid w:val="000A2FBD"/>
    <w:rsid w:val="000A3200"/>
    <w:rsid w:val="000A34FD"/>
    <w:rsid w:val="000A36CD"/>
    <w:rsid w:val="000A3D88"/>
    <w:rsid w:val="000A440E"/>
    <w:rsid w:val="000A59EF"/>
    <w:rsid w:val="000A5F1E"/>
    <w:rsid w:val="000A6206"/>
    <w:rsid w:val="000B128B"/>
    <w:rsid w:val="000B29B1"/>
    <w:rsid w:val="000B2A82"/>
    <w:rsid w:val="000B3144"/>
    <w:rsid w:val="000B3CDE"/>
    <w:rsid w:val="000B3FA2"/>
    <w:rsid w:val="000B537C"/>
    <w:rsid w:val="000B56FC"/>
    <w:rsid w:val="000B5D17"/>
    <w:rsid w:val="000C07FE"/>
    <w:rsid w:val="000C0C06"/>
    <w:rsid w:val="000C1EE4"/>
    <w:rsid w:val="000C2D4A"/>
    <w:rsid w:val="000C4238"/>
    <w:rsid w:val="000C424B"/>
    <w:rsid w:val="000C50DD"/>
    <w:rsid w:val="000C62E3"/>
    <w:rsid w:val="000C62F3"/>
    <w:rsid w:val="000C6E10"/>
    <w:rsid w:val="000D0CF5"/>
    <w:rsid w:val="000D1EDD"/>
    <w:rsid w:val="000D3244"/>
    <w:rsid w:val="000D3CC4"/>
    <w:rsid w:val="000D454E"/>
    <w:rsid w:val="000D64EE"/>
    <w:rsid w:val="000D68EF"/>
    <w:rsid w:val="000D734F"/>
    <w:rsid w:val="000E00DB"/>
    <w:rsid w:val="000E053A"/>
    <w:rsid w:val="000E0E65"/>
    <w:rsid w:val="000E1291"/>
    <w:rsid w:val="000E142E"/>
    <w:rsid w:val="000E1491"/>
    <w:rsid w:val="000E1E41"/>
    <w:rsid w:val="000E1FA1"/>
    <w:rsid w:val="000E24ED"/>
    <w:rsid w:val="000E32A5"/>
    <w:rsid w:val="000E3796"/>
    <w:rsid w:val="000E3E48"/>
    <w:rsid w:val="000E4A89"/>
    <w:rsid w:val="000E53F4"/>
    <w:rsid w:val="000E5A0C"/>
    <w:rsid w:val="000E5A39"/>
    <w:rsid w:val="000E5FFB"/>
    <w:rsid w:val="000E697E"/>
    <w:rsid w:val="000E743B"/>
    <w:rsid w:val="000F196E"/>
    <w:rsid w:val="000F2077"/>
    <w:rsid w:val="000F28C1"/>
    <w:rsid w:val="000F366E"/>
    <w:rsid w:val="000F38A1"/>
    <w:rsid w:val="000F3903"/>
    <w:rsid w:val="000F3F46"/>
    <w:rsid w:val="000F53C0"/>
    <w:rsid w:val="000F57B1"/>
    <w:rsid w:val="000F5BC3"/>
    <w:rsid w:val="000F64A5"/>
    <w:rsid w:val="000F7676"/>
    <w:rsid w:val="000F76FA"/>
    <w:rsid w:val="001004A3"/>
    <w:rsid w:val="00100BCB"/>
    <w:rsid w:val="00100CC2"/>
    <w:rsid w:val="00100F99"/>
    <w:rsid w:val="001010F4"/>
    <w:rsid w:val="001016ED"/>
    <w:rsid w:val="00101C33"/>
    <w:rsid w:val="00101D6E"/>
    <w:rsid w:val="00102E21"/>
    <w:rsid w:val="0010339B"/>
    <w:rsid w:val="001033DA"/>
    <w:rsid w:val="001042C8"/>
    <w:rsid w:val="001054CE"/>
    <w:rsid w:val="0010572F"/>
    <w:rsid w:val="00105AF7"/>
    <w:rsid w:val="00105BED"/>
    <w:rsid w:val="00107557"/>
    <w:rsid w:val="00107769"/>
    <w:rsid w:val="0011044C"/>
    <w:rsid w:val="00110586"/>
    <w:rsid w:val="00112D53"/>
    <w:rsid w:val="00113362"/>
    <w:rsid w:val="0011342B"/>
    <w:rsid w:val="00114E73"/>
    <w:rsid w:val="001161A0"/>
    <w:rsid w:val="0011668E"/>
    <w:rsid w:val="00116AA8"/>
    <w:rsid w:val="00116C1E"/>
    <w:rsid w:val="00117BFD"/>
    <w:rsid w:val="00121343"/>
    <w:rsid w:val="00121BC0"/>
    <w:rsid w:val="0012214C"/>
    <w:rsid w:val="001228F9"/>
    <w:rsid w:val="00122B32"/>
    <w:rsid w:val="0012372A"/>
    <w:rsid w:val="00123C53"/>
    <w:rsid w:val="00126032"/>
    <w:rsid w:val="0012626A"/>
    <w:rsid w:val="00126A15"/>
    <w:rsid w:val="00126E9E"/>
    <w:rsid w:val="00127949"/>
    <w:rsid w:val="001302EE"/>
    <w:rsid w:val="00130883"/>
    <w:rsid w:val="00130D56"/>
    <w:rsid w:val="00130E1A"/>
    <w:rsid w:val="00131A74"/>
    <w:rsid w:val="001341E2"/>
    <w:rsid w:val="00134807"/>
    <w:rsid w:val="00134974"/>
    <w:rsid w:val="00134C71"/>
    <w:rsid w:val="00134D74"/>
    <w:rsid w:val="00135465"/>
    <w:rsid w:val="00136A0A"/>
    <w:rsid w:val="00136AAC"/>
    <w:rsid w:val="00136E47"/>
    <w:rsid w:val="00137007"/>
    <w:rsid w:val="001373AF"/>
    <w:rsid w:val="00137D11"/>
    <w:rsid w:val="0014023D"/>
    <w:rsid w:val="00140BAF"/>
    <w:rsid w:val="0014218E"/>
    <w:rsid w:val="00142BA5"/>
    <w:rsid w:val="00143084"/>
    <w:rsid w:val="0014313C"/>
    <w:rsid w:val="0014381D"/>
    <w:rsid w:val="00143850"/>
    <w:rsid w:val="001438F1"/>
    <w:rsid w:val="00143FF1"/>
    <w:rsid w:val="001441AD"/>
    <w:rsid w:val="00144792"/>
    <w:rsid w:val="0014729A"/>
    <w:rsid w:val="00147683"/>
    <w:rsid w:val="00147808"/>
    <w:rsid w:val="00147D2C"/>
    <w:rsid w:val="00147F0B"/>
    <w:rsid w:val="001509C3"/>
    <w:rsid w:val="00150DD5"/>
    <w:rsid w:val="001513B0"/>
    <w:rsid w:val="001513F0"/>
    <w:rsid w:val="00152F4C"/>
    <w:rsid w:val="00154090"/>
    <w:rsid w:val="00155440"/>
    <w:rsid w:val="0015574C"/>
    <w:rsid w:val="00155D98"/>
    <w:rsid w:val="00155EF1"/>
    <w:rsid w:val="00156641"/>
    <w:rsid w:val="001567AA"/>
    <w:rsid w:val="00156834"/>
    <w:rsid w:val="00156952"/>
    <w:rsid w:val="00156B28"/>
    <w:rsid w:val="001573A2"/>
    <w:rsid w:val="001574DA"/>
    <w:rsid w:val="00157958"/>
    <w:rsid w:val="00157E6E"/>
    <w:rsid w:val="001608C4"/>
    <w:rsid w:val="00161814"/>
    <w:rsid w:val="0016195E"/>
    <w:rsid w:val="00162FB8"/>
    <w:rsid w:val="001633A1"/>
    <w:rsid w:val="001634E6"/>
    <w:rsid w:val="00163F8F"/>
    <w:rsid w:val="00164CF4"/>
    <w:rsid w:val="00164DD3"/>
    <w:rsid w:val="0016524D"/>
    <w:rsid w:val="00165722"/>
    <w:rsid w:val="00165A9E"/>
    <w:rsid w:val="00165F5E"/>
    <w:rsid w:val="00166672"/>
    <w:rsid w:val="001666BE"/>
    <w:rsid w:val="00167215"/>
    <w:rsid w:val="00167678"/>
    <w:rsid w:val="0017076E"/>
    <w:rsid w:val="00170946"/>
    <w:rsid w:val="001709B2"/>
    <w:rsid w:val="00170DD8"/>
    <w:rsid w:val="00170F3D"/>
    <w:rsid w:val="0017125D"/>
    <w:rsid w:val="00171424"/>
    <w:rsid w:val="00171A67"/>
    <w:rsid w:val="00172E6A"/>
    <w:rsid w:val="001739FE"/>
    <w:rsid w:val="00174371"/>
    <w:rsid w:val="001757F6"/>
    <w:rsid w:val="001758C6"/>
    <w:rsid w:val="00175C4C"/>
    <w:rsid w:val="001773EC"/>
    <w:rsid w:val="00181951"/>
    <w:rsid w:val="00181E41"/>
    <w:rsid w:val="00181E95"/>
    <w:rsid w:val="00182008"/>
    <w:rsid w:val="00182DA6"/>
    <w:rsid w:val="00182ECD"/>
    <w:rsid w:val="00184404"/>
    <w:rsid w:val="001844C9"/>
    <w:rsid w:val="00185056"/>
    <w:rsid w:val="001850A0"/>
    <w:rsid w:val="00185A42"/>
    <w:rsid w:val="00185B9A"/>
    <w:rsid w:val="00186B6F"/>
    <w:rsid w:val="00186B8D"/>
    <w:rsid w:val="00186FC5"/>
    <w:rsid w:val="001877ED"/>
    <w:rsid w:val="00187B4F"/>
    <w:rsid w:val="00191228"/>
    <w:rsid w:val="0019190C"/>
    <w:rsid w:val="00191F57"/>
    <w:rsid w:val="00192A4E"/>
    <w:rsid w:val="00192E4F"/>
    <w:rsid w:val="00193004"/>
    <w:rsid w:val="0019376B"/>
    <w:rsid w:val="00194971"/>
    <w:rsid w:val="00194B48"/>
    <w:rsid w:val="00194E09"/>
    <w:rsid w:val="001950FB"/>
    <w:rsid w:val="00195DF2"/>
    <w:rsid w:val="00195EB0"/>
    <w:rsid w:val="00196410"/>
    <w:rsid w:val="00196624"/>
    <w:rsid w:val="00196850"/>
    <w:rsid w:val="00197C93"/>
    <w:rsid w:val="001A006B"/>
    <w:rsid w:val="001A02C3"/>
    <w:rsid w:val="001A14BA"/>
    <w:rsid w:val="001A1C17"/>
    <w:rsid w:val="001A2C30"/>
    <w:rsid w:val="001A33C7"/>
    <w:rsid w:val="001A34DD"/>
    <w:rsid w:val="001A353E"/>
    <w:rsid w:val="001A3EAD"/>
    <w:rsid w:val="001A410C"/>
    <w:rsid w:val="001A44BF"/>
    <w:rsid w:val="001A4884"/>
    <w:rsid w:val="001A4DBA"/>
    <w:rsid w:val="001A4F63"/>
    <w:rsid w:val="001A5623"/>
    <w:rsid w:val="001A595E"/>
    <w:rsid w:val="001A5ECF"/>
    <w:rsid w:val="001A6409"/>
    <w:rsid w:val="001A6635"/>
    <w:rsid w:val="001A71F8"/>
    <w:rsid w:val="001A7BA0"/>
    <w:rsid w:val="001A7BFE"/>
    <w:rsid w:val="001B0B51"/>
    <w:rsid w:val="001B14BF"/>
    <w:rsid w:val="001B1BDC"/>
    <w:rsid w:val="001B274D"/>
    <w:rsid w:val="001B29D5"/>
    <w:rsid w:val="001B633D"/>
    <w:rsid w:val="001B6381"/>
    <w:rsid w:val="001B68EE"/>
    <w:rsid w:val="001B6DD9"/>
    <w:rsid w:val="001B7B94"/>
    <w:rsid w:val="001C02BE"/>
    <w:rsid w:val="001C06DF"/>
    <w:rsid w:val="001C0E11"/>
    <w:rsid w:val="001C1B44"/>
    <w:rsid w:val="001C2128"/>
    <w:rsid w:val="001C2C35"/>
    <w:rsid w:val="001C2D98"/>
    <w:rsid w:val="001C2FD3"/>
    <w:rsid w:val="001C31B2"/>
    <w:rsid w:val="001C33E7"/>
    <w:rsid w:val="001C3B32"/>
    <w:rsid w:val="001C3B6D"/>
    <w:rsid w:val="001C41C1"/>
    <w:rsid w:val="001C7101"/>
    <w:rsid w:val="001D05B4"/>
    <w:rsid w:val="001D0A9C"/>
    <w:rsid w:val="001D0BAF"/>
    <w:rsid w:val="001D1366"/>
    <w:rsid w:val="001D14B3"/>
    <w:rsid w:val="001D2CAA"/>
    <w:rsid w:val="001D2F3B"/>
    <w:rsid w:val="001D33B6"/>
    <w:rsid w:val="001D3B80"/>
    <w:rsid w:val="001D3C34"/>
    <w:rsid w:val="001D3D72"/>
    <w:rsid w:val="001D3FA0"/>
    <w:rsid w:val="001D416C"/>
    <w:rsid w:val="001D47F0"/>
    <w:rsid w:val="001D4839"/>
    <w:rsid w:val="001D562D"/>
    <w:rsid w:val="001D68E7"/>
    <w:rsid w:val="001D6B35"/>
    <w:rsid w:val="001D7C19"/>
    <w:rsid w:val="001E0086"/>
    <w:rsid w:val="001E0AAA"/>
    <w:rsid w:val="001E0D4A"/>
    <w:rsid w:val="001E24EB"/>
    <w:rsid w:val="001E289E"/>
    <w:rsid w:val="001E2A45"/>
    <w:rsid w:val="001E2D8A"/>
    <w:rsid w:val="001E30DB"/>
    <w:rsid w:val="001E34AF"/>
    <w:rsid w:val="001E49F8"/>
    <w:rsid w:val="001E4F30"/>
    <w:rsid w:val="001E52F8"/>
    <w:rsid w:val="001E55DD"/>
    <w:rsid w:val="001E5E9C"/>
    <w:rsid w:val="001E66DD"/>
    <w:rsid w:val="001E6709"/>
    <w:rsid w:val="001E6F25"/>
    <w:rsid w:val="001F0869"/>
    <w:rsid w:val="001F1577"/>
    <w:rsid w:val="001F1DCB"/>
    <w:rsid w:val="001F24D2"/>
    <w:rsid w:val="001F38FA"/>
    <w:rsid w:val="001F3D5D"/>
    <w:rsid w:val="001F4410"/>
    <w:rsid w:val="001F460A"/>
    <w:rsid w:val="001F4CDA"/>
    <w:rsid w:val="001F515A"/>
    <w:rsid w:val="001F5417"/>
    <w:rsid w:val="001F5AD6"/>
    <w:rsid w:val="001F5BCB"/>
    <w:rsid w:val="001F76DF"/>
    <w:rsid w:val="001F7CB3"/>
    <w:rsid w:val="001F7D10"/>
    <w:rsid w:val="001F7E1A"/>
    <w:rsid w:val="0020093C"/>
    <w:rsid w:val="0020198B"/>
    <w:rsid w:val="00201CED"/>
    <w:rsid w:val="00201E4D"/>
    <w:rsid w:val="00201EB0"/>
    <w:rsid w:val="00202474"/>
    <w:rsid w:val="0020285F"/>
    <w:rsid w:val="00202BBF"/>
    <w:rsid w:val="00202D6C"/>
    <w:rsid w:val="00204FB8"/>
    <w:rsid w:val="00205960"/>
    <w:rsid w:val="00205B87"/>
    <w:rsid w:val="00207E06"/>
    <w:rsid w:val="00210441"/>
    <w:rsid w:val="00211E89"/>
    <w:rsid w:val="00211EE8"/>
    <w:rsid w:val="00212CF7"/>
    <w:rsid w:val="002133A9"/>
    <w:rsid w:val="00213790"/>
    <w:rsid w:val="00214909"/>
    <w:rsid w:val="00214D57"/>
    <w:rsid w:val="00214E53"/>
    <w:rsid w:val="00215936"/>
    <w:rsid w:val="002166C7"/>
    <w:rsid w:val="00217062"/>
    <w:rsid w:val="00220248"/>
    <w:rsid w:val="00221331"/>
    <w:rsid w:val="00221790"/>
    <w:rsid w:val="00222334"/>
    <w:rsid w:val="00224891"/>
    <w:rsid w:val="00224EE8"/>
    <w:rsid w:val="00225003"/>
    <w:rsid w:val="00226015"/>
    <w:rsid w:val="002260F9"/>
    <w:rsid w:val="002266C8"/>
    <w:rsid w:val="00226778"/>
    <w:rsid w:val="002268FC"/>
    <w:rsid w:val="002274EC"/>
    <w:rsid w:val="00227A8D"/>
    <w:rsid w:val="0023015C"/>
    <w:rsid w:val="0023097C"/>
    <w:rsid w:val="00231D4A"/>
    <w:rsid w:val="00231F8B"/>
    <w:rsid w:val="00232BD7"/>
    <w:rsid w:val="0023308B"/>
    <w:rsid w:val="0023411B"/>
    <w:rsid w:val="00235A66"/>
    <w:rsid w:val="0023683A"/>
    <w:rsid w:val="00236925"/>
    <w:rsid w:val="002371CE"/>
    <w:rsid w:val="0023722D"/>
    <w:rsid w:val="00237AC5"/>
    <w:rsid w:val="00237B46"/>
    <w:rsid w:val="00237DAA"/>
    <w:rsid w:val="00240CFB"/>
    <w:rsid w:val="00241018"/>
    <w:rsid w:val="00241F20"/>
    <w:rsid w:val="002426B9"/>
    <w:rsid w:val="002427EA"/>
    <w:rsid w:val="002440F4"/>
    <w:rsid w:val="00244146"/>
    <w:rsid w:val="00244352"/>
    <w:rsid w:val="00244D81"/>
    <w:rsid w:val="0024513E"/>
    <w:rsid w:val="0024524D"/>
    <w:rsid w:val="002456C3"/>
    <w:rsid w:val="0024570A"/>
    <w:rsid w:val="00246743"/>
    <w:rsid w:val="00246C57"/>
    <w:rsid w:val="002504A2"/>
    <w:rsid w:val="00250542"/>
    <w:rsid w:val="002509A2"/>
    <w:rsid w:val="00250A75"/>
    <w:rsid w:val="00251072"/>
    <w:rsid w:val="00251111"/>
    <w:rsid w:val="00252141"/>
    <w:rsid w:val="00252936"/>
    <w:rsid w:val="00253273"/>
    <w:rsid w:val="00253D16"/>
    <w:rsid w:val="0025412D"/>
    <w:rsid w:val="00254597"/>
    <w:rsid w:val="00255E3C"/>
    <w:rsid w:val="00256AD0"/>
    <w:rsid w:val="00256FE3"/>
    <w:rsid w:val="002578BC"/>
    <w:rsid w:val="0025793C"/>
    <w:rsid w:val="002602CB"/>
    <w:rsid w:val="00260416"/>
    <w:rsid w:val="00260EDD"/>
    <w:rsid w:val="00261BC8"/>
    <w:rsid w:val="00261D85"/>
    <w:rsid w:val="00262018"/>
    <w:rsid w:val="0026248A"/>
    <w:rsid w:val="00262857"/>
    <w:rsid w:val="00262A0F"/>
    <w:rsid w:val="00262C13"/>
    <w:rsid w:val="0026408E"/>
    <w:rsid w:val="00265ADA"/>
    <w:rsid w:val="002673B6"/>
    <w:rsid w:val="002677D7"/>
    <w:rsid w:val="00267CE1"/>
    <w:rsid w:val="0027110F"/>
    <w:rsid w:val="00271E54"/>
    <w:rsid w:val="00272206"/>
    <w:rsid w:val="00272D9D"/>
    <w:rsid w:val="00272E8D"/>
    <w:rsid w:val="00273400"/>
    <w:rsid w:val="00273510"/>
    <w:rsid w:val="00273A13"/>
    <w:rsid w:val="00273C44"/>
    <w:rsid w:val="00274430"/>
    <w:rsid w:val="00274714"/>
    <w:rsid w:val="002749B2"/>
    <w:rsid w:val="00274FE1"/>
    <w:rsid w:val="0027569F"/>
    <w:rsid w:val="002760FD"/>
    <w:rsid w:val="00277FF7"/>
    <w:rsid w:val="002805DB"/>
    <w:rsid w:val="00281829"/>
    <w:rsid w:val="002819D7"/>
    <w:rsid w:val="00281C57"/>
    <w:rsid w:val="00281DAA"/>
    <w:rsid w:val="00282001"/>
    <w:rsid w:val="00283291"/>
    <w:rsid w:val="00283603"/>
    <w:rsid w:val="002837CF"/>
    <w:rsid w:val="002849B8"/>
    <w:rsid w:val="002854E7"/>
    <w:rsid w:val="00285A00"/>
    <w:rsid w:val="002867F0"/>
    <w:rsid w:val="00287087"/>
    <w:rsid w:val="00290661"/>
    <w:rsid w:val="002907D1"/>
    <w:rsid w:val="00291228"/>
    <w:rsid w:val="002921E1"/>
    <w:rsid w:val="00292CD1"/>
    <w:rsid w:val="002936D6"/>
    <w:rsid w:val="002938A9"/>
    <w:rsid w:val="00293F38"/>
    <w:rsid w:val="002942FC"/>
    <w:rsid w:val="002946D9"/>
    <w:rsid w:val="002949EE"/>
    <w:rsid w:val="002959DD"/>
    <w:rsid w:val="00296544"/>
    <w:rsid w:val="00297176"/>
    <w:rsid w:val="00297875"/>
    <w:rsid w:val="00297E2C"/>
    <w:rsid w:val="002A075D"/>
    <w:rsid w:val="002A115F"/>
    <w:rsid w:val="002A1D08"/>
    <w:rsid w:val="002A267A"/>
    <w:rsid w:val="002A2B3E"/>
    <w:rsid w:val="002A2CF8"/>
    <w:rsid w:val="002A3144"/>
    <w:rsid w:val="002A32B4"/>
    <w:rsid w:val="002A3736"/>
    <w:rsid w:val="002A4018"/>
    <w:rsid w:val="002A6022"/>
    <w:rsid w:val="002A6745"/>
    <w:rsid w:val="002A6F2F"/>
    <w:rsid w:val="002A7317"/>
    <w:rsid w:val="002A76B9"/>
    <w:rsid w:val="002B0256"/>
    <w:rsid w:val="002B0648"/>
    <w:rsid w:val="002B0EB1"/>
    <w:rsid w:val="002B0F08"/>
    <w:rsid w:val="002B434E"/>
    <w:rsid w:val="002B48FF"/>
    <w:rsid w:val="002B52EB"/>
    <w:rsid w:val="002B6AC3"/>
    <w:rsid w:val="002B6DAD"/>
    <w:rsid w:val="002B7285"/>
    <w:rsid w:val="002B769C"/>
    <w:rsid w:val="002B7AA5"/>
    <w:rsid w:val="002C076F"/>
    <w:rsid w:val="002C0AFB"/>
    <w:rsid w:val="002C0BA4"/>
    <w:rsid w:val="002C1F62"/>
    <w:rsid w:val="002C24BB"/>
    <w:rsid w:val="002C26FE"/>
    <w:rsid w:val="002C28D0"/>
    <w:rsid w:val="002C33DD"/>
    <w:rsid w:val="002C35E8"/>
    <w:rsid w:val="002C4458"/>
    <w:rsid w:val="002C7BFF"/>
    <w:rsid w:val="002D15D2"/>
    <w:rsid w:val="002D1E52"/>
    <w:rsid w:val="002D259B"/>
    <w:rsid w:val="002D2923"/>
    <w:rsid w:val="002D2CF7"/>
    <w:rsid w:val="002D33E0"/>
    <w:rsid w:val="002D35E6"/>
    <w:rsid w:val="002D52AB"/>
    <w:rsid w:val="002D53B9"/>
    <w:rsid w:val="002D56FB"/>
    <w:rsid w:val="002D5EAB"/>
    <w:rsid w:val="002D62C2"/>
    <w:rsid w:val="002D650B"/>
    <w:rsid w:val="002D6908"/>
    <w:rsid w:val="002D72E7"/>
    <w:rsid w:val="002D75CA"/>
    <w:rsid w:val="002D75DA"/>
    <w:rsid w:val="002D7DDE"/>
    <w:rsid w:val="002D7FE6"/>
    <w:rsid w:val="002E061F"/>
    <w:rsid w:val="002E0EFC"/>
    <w:rsid w:val="002E13D6"/>
    <w:rsid w:val="002E1D01"/>
    <w:rsid w:val="002E2164"/>
    <w:rsid w:val="002E30DF"/>
    <w:rsid w:val="002E31A6"/>
    <w:rsid w:val="002E62E8"/>
    <w:rsid w:val="002E6B1F"/>
    <w:rsid w:val="002E6D2E"/>
    <w:rsid w:val="002E6E92"/>
    <w:rsid w:val="002E7139"/>
    <w:rsid w:val="002E72AF"/>
    <w:rsid w:val="002E7307"/>
    <w:rsid w:val="002E7E3F"/>
    <w:rsid w:val="002F0C16"/>
    <w:rsid w:val="002F0DA3"/>
    <w:rsid w:val="002F1250"/>
    <w:rsid w:val="002F3017"/>
    <w:rsid w:val="002F50DA"/>
    <w:rsid w:val="002F5398"/>
    <w:rsid w:val="002F6740"/>
    <w:rsid w:val="002F6759"/>
    <w:rsid w:val="002F71E6"/>
    <w:rsid w:val="002F7B04"/>
    <w:rsid w:val="002F7FE6"/>
    <w:rsid w:val="003018B8"/>
    <w:rsid w:val="00301A6A"/>
    <w:rsid w:val="00301AC6"/>
    <w:rsid w:val="00301B89"/>
    <w:rsid w:val="0030232D"/>
    <w:rsid w:val="00302AC2"/>
    <w:rsid w:val="00302D5C"/>
    <w:rsid w:val="0030375A"/>
    <w:rsid w:val="00303C10"/>
    <w:rsid w:val="00304CC4"/>
    <w:rsid w:val="00304D5E"/>
    <w:rsid w:val="00304F14"/>
    <w:rsid w:val="00305941"/>
    <w:rsid w:val="003059B4"/>
    <w:rsid w:val="00305B58"/>
    <w:rsid w:val="00306497"/>
    <w:rsid w:val="003067F9"/>
    <w:rsid w:val="003072AA"/>
    <w:rsid w:val="00312412"/>
    <w:rsid w:val="0031285F"/>
    <w:rsid w:val="0031358E"/>
    <w:rsid w:val="00315A0B"/>
    <w:rsid w:val="003206CB"/>
    <w:rsid w:val="00322C9B"/>
    <w:rsid w:val="00322E55"/>
    <w:rsid w:val="00322F59"/>
    <w:rsid w:val="00323187"/>
    <w:rsid w:val="003233EB"/>
    <w:rsid w:val="003235D5"/>
    <w:rsid w:val="00323A47"/>
    <w:rsid w:val="00323AB1"/>
    <w:rsid w:val="00323B5F"/>
    <w:rsid w:val="0032432F"/>
    <w:rsid w:val="00324403"/>
    <w:rsid w:val="0032493D"/>
    <w:rsid w:val="00325663"/>
    <w:rsid w:val="00326F45"/>
    <w:rsid w:val="003272B1"/>
    <w:rsid w:val="003307E3"/>
    <w:rsid w:val="0033170F"/>
    <w:rsid w:val="00331F02"/>
    <w:rsid w:val="003322A7"/>
    <w:rsid w:val="003323F7"/>
    <w:rsid w:val="00332BCF"/>
    <w:rsid w:val="0033355A"/>
    <w:rsid w:val="00333900"/>
    <w:rsid w:val="00333A20"/>
    <w:rsid w:val="00333C6A"/>
    <w:rsid w:val="00334073"/>
    <w:rsid w:val="00336BA0"/>
    <w:rsid w:val="00337263"/>
    <w:rsid w:val="003378F3"/>
    <w:rsid w:val="00337965"/>
    <w:rsid w:val="003400F5"/>
    <w:rsid w:val="00340EF4"/>
    <w:rsid w:val="00341550"/>
    <w:rsid w:val="003426DC"/>
    <w:rsid w:val="00342B95"/>
    <w:rsid w:val="00343D17"/>
    <w:rsid w:val="0034405F"/>
    <w:rsid w:val="00344652"/>
    <w:rsid w:val="0034562B"/>
    <w:rsid w:val="00345FFE"/>
    <w:rsid w:val="0034779D"/>
    <w:rsid w:val="00350E35"/>
    <w:rsid w:val="00351237"/>
    <w:rsid w:val="003513BC"/>
    <w:rsid w:val="0035302D"/>
    <w:rsid w:val="00353768"/>
    <w:rsid w:val="00353848"/>
    <w:rsid w:val="00357A6D"/>
    <w:rsid w:val="00357B70"/>
    <w:rsid w:val="00357CBA"/>
    <w:rsid w:val="00357FBE"/>
    <w:rsid w:val="00360798"/>
    <w:rsid w:val="00360B69"/>
    <w:rsid w:val="00360CCC"/>
    <w:rsid w:val="003617A4"/>
    <w:rsid w:val="00361EB8"/>
    <w:rsid w:val="003623EA"/>
    <w:rsid w:val="00363C68"/>
    <w:rsid w:val="00363C6F"/>
    <w:rsid w:val="00365AEC"/>
    <w:rsid w:val="00366CF5"/>
    <w:rsid w:val="003670C5"/>
    <w:rsid w:val="00367FA5"/>
    <w:rsid w:val="003710CF"/>
    <w:rsid w:val="003722C9"/>
    <w:rsid w:val="00372837"/>
    <w:rsid w:val="00373204"/>
    <w:rsid w:val="003732BC"/>
    <w:rsid w:val="00373619"/>
    <w:rsid w:val="00373AFE"/>
    <w:rsid w:val="00374DB8"/>
    <w:rsid w:val="00375192"/>
    <w:rsid w:val="003757D2"/>
    <w:rsid w:val="003759B1"/>
    <w:rsid w:val="00375DD9"/>
    <w:rsid w:val="00375FCC"/>
    <w:rsid w:val="00376238"/>
    <w:rsid w:val="003777B9"/>
    <w:rsid w:val="00377815"/>
    <w:rsid w:val="00377BE0"/>
    <w:rsid w:val="00377C79"/>
    <w:rsid w:val="00380326"/>
    <w:rsid w:val="00381311"/>
    <w:rsid w:val="0038286C"/>
    <w:rsid w:val="00382955"/>
    <w:rsid w:val="003843CB"/>
    <w:rsid w:val="00384F45"/>
    <w:rsid w:val="00387BCF"/>
    <w:rsid w:val="00390122"/>
    <w:rsid w:val="0039045A"/>
    <w:rsid w:val="003916C3"/>
    <w:rsid w:val="00391705"/>
    <w:rsid w:val="00391A9F"/>
    <w:rsid w:val="00392F82"/>
    <w:rsid w:val="0039317C"/>
    <w:rsid w:val="003944DF"/>
    <w:rsid w:val="00394B8B"/>
    <w:rsid w:val="00394CD3"/>
    <w:rsid w:val="00394F1D"/>
    <w:rsid w:val="00395FC5"/>
    <w:rsid w:val="0039601E"/>
    <w:rsid w:val="0039675B"/>
    <w:rsid w:val="00396B6F"/>
    <w:rsid w:val="00397D7B"/>
    <w:rsid w:val="00397ED5"/>
    <w:rsid w:val="003A246F"/>
    <w:rsid w:val="003A277B"/>
    <w:rsid w:val="003A28FB"/>
    <w:rsid w:val="003A2B2E"/>
    <w:rsid w:val="003A4964"/>
    <w:rsid w:val="003A4B07"/>
    <w:rsid w:val="003A4F6F"/>
    <w:rsid w:val="003A5673"/>
    <w:rsid w:val="003A56E4"/>
    <w:rsid w:val="003A7774"/>
    <w:rsid w:val="003A7DF0"/>
    <w:rsid w:val="003B0297"/>
    <w:rsid w:val="003B04FE"/>
    <w:rsid w:val="003B1B51"/>
    <w:rsid w:val="003B24B7"/>
    <w:rsid w:val="003B2651"/>
    <w:rsid w:val="003B26F0"/>
    <w:rsid w:val="003B287F"/>
    <w:rsid w:val="003B326B"/>
    <w:rsid w:val="003B3CF9"/>
    <w:rsid w:val="003B3FFA"/>
    <w:rsid w:val="003B57B4"/>
    <w:rsid w:val="003B5A8F"/>
    <w:rsid w:val="003B5D74"/>
    <w:rsid w:val="003B7204"/>
    <w:rsid w:val="003B78BF"/>
    <w:rsid w:val="003C0544"/>
    <w:rsid w:val="003C0927"/>
    <w:rsid w:val="003C0A03"/>
    <w:rsid w:val="003C0E73"/>
    <w:rsid w:val="003C10E3"/>
    <w:rsid w:val="003C1293"/>
    <w:rsid w:val="003C1489"/>
    <w:rsid w:val="003C234D"/>
    <w:rsid w:val="003C31DC"/>
    <w:rsid w:val="003C326D"/>
    <w:rsid w:val="003C356C"/>
    <w:rsid w:val="003C3A06"/>
    <w:rsid w:val="003C3BED"/>
    <w:rsid w:val="003C3D1A"/>
    <w:rsid w:val="003C3F6F"/>
    <w:rsid w:val="003C4084"/>
    <w:rsid w:val="003C4622"/>
    <w:rsid w:val="003C5694"/>
    <w:rsid w:val="003C5E81"/>
    <w:rsid w:val="003C5FB2"/>
    <w:rsid w:val="003C61A5"/>
    <w:rsid w:val="003C6306"/>
    <w:rsid w:val="003C6697"/>
    <w:rsid w:val="003C699C"/>
    <w:rsid w:val="003C74FC"/>
    <w:rsid w:val="003C7647"/>
    <w:rsid w:val="003C79A9"/>
    <w:rsid w:val="003D1E35"/>
    <w:rsid w:val="003D1EA6"/>
    <w:rsid w:val="003D208C"/>
    <w:rsid w:val="003D2476"/>
    <w:rsid w:val="003D2EE0"/>
    <w:rsid w:val="003D3D27"/>
    <w:rsid w:val="003D4C62"/>
    <w:rsid w:val="003D5058"/>
    <w:rsid w:val="003D52E0"/>
    <w:rsid w:val="003D5CDD"/>
    <w:rsid w:val="003D615C"/>
    <w:rsid w:val="003D6C75"/>
    <w:rsid w:val="003D7903"/>
    <w:rsid w:val="003E0248"/>
    <w:rsid w:val="003E108F"/>
    <w:rsid w:val="003E1F1D"/>
    <w:rsid w:val="003E2372"/>
    <w:rsid w:val="003E23F1"/>
    <w:rsid w:val="003E296F"/>
    <w:rsid w:val="003E2977"/>
    <w:rsid w:val="003E33E4"/>
    <w:rsid w:val="003E38C9"/>
    <w:rsid w:val="003E39DE"/>
    <w:rsid w:val="003E3E8F"/>
    <w:rsid w:val="003E43E6"/>
    <w:rsid w:val="003E448A"/>
    <w:rsid w:val="003E4920"/>
    <w:rsid w:val="003E57E4"/>
    <w:rsid w:val="003E5A44"/>
    <w:rsid w:val="003E5CE0"/>
    <w:rsid w:val="003E62E7"/>
    <w:rsid w:val="003E6540"/>
    <w:rsid w:val="003E6DEF"/>
    <w:rsid w:val="003E6FE9"/>
    <w:rsid w:val="003E7AF8"/>
    <w:rsid w:val="003F04F6"/>
    <w:rsid w:val="003F076E"/>
    <w:rsid w:val="003F0F12"/>
    <w:rsid w:val="003F19A4"/>
    <w:rsid w:val="003F29C9"/>
    <w:rsid w:val="003F2A50"/>
    <w:rsid w:val="003F2BD4"/>
    <w:rsid w:val="003F2CA6"/>
    <w:rsid w:val="003F32B6"/>
    <w:rsid w:val="003F3699"/>
    <w:rsid w:val="003F40A1"/>
    <w:rsid w:val="003F5E5F"/>
    <w:rsid w:val="003F715B"/>
    <w:rsid w:val="003F7EEE"/>
    <w:rsid w:val="00400DD2"/>
    <w:rsid w:val="00401AF7"/>
    <w:rsid w:val="0040223E"/>
    <w:rsid w:val="00404190"/>
    <w:rsid w:val="00404261"/>
    <w:rsid w:val="00404AF1"/>
    <w:rsid w:val="00404FAF"/>
    <w:rsid w:val="00406D6E"/>
    <w:rsid w:val="00406D75"/>
    <w:rsid w:val="00407332"/>
    <w:rsid w:val="00407960"/>
    <w:rsid w:val="00407CDE"/>
    <w:rsid w:val="0041015F"/>
    <w:rsid w:val="00410297"/>
    <w:rsid w:val="00410403"/>
    <w:rsid w:val="00410AB0"/>
    <w:rsid w:val="00411C78"/>
    <w:rsid w:val="004121E7"/>
    <w:rsid w:val="00412BBA"/>
    <w:rsid w:val="00413EF2"/>
    <w:rsid w:val="004142A4"/>
    <w:rsid w:val="004145AC"/>
    <w:rsid w:val="004151E1"/>
    <w:rsid w:val="004174E6"/>
    <w:rsid w:val="00420433"/>
    <w:rsid w:val="0042092D"/>
    <w:rsid w:val="00420BA8"/>
    <w:rsid w:val="00420CF3"/>
    <w:rsid w:val="004211C5"/>
    <w:rsid w:val="004237C0"/>
    <w:rsid w:val="00426051"/>
    <w:rsid w:val="0042609C"/>
    <w:rsid w:val="00426489"/>
    <w:rsid w:val="00426576"/>
    <w:rsid w:val="00426D4E"/>
    <w:rsid w:val="0042747E"/>
    <w:rsid w:val="00431DFB"/>
    <w:rsid w:val="00431F75"/>
    <w:rsid w:val="00432282"/>
    <w:rsid w:val="004323F2"/>
    <w:rsid w:val="00432897"/>
    <w:rsid w:val="00433BAD"/>
    <w:rsid w:val="00436FCD"/>
    <w:rsid w:val="00437610"/>
    <w:rsid w:val="00437E91"/>
    <w:rsid w:val="00440BD5"/>
    <w:rsid w:val="00440E76"/>
    <w:rsid w:val="00441728"/>
    <w:rsid w:val="00441948"/>
    <w:rsid w:val="00442546"/>
    <w:rsid w:val="00445369"/>
    <w:rsid w:val="00445BB2"/>
    <w:rsid w:val="00445E3C"/>
    <w:rsid w:val="00446773"/>
    <w:rsid w:val="00446F3D"/>
    <w:rsid w:val="004506A0"/>
    <w:rsid w:val="0045233C"/>
    <w:rsid w:val="00452724"/>
    <w:rsid w:val="0045282C"/>
    <w:rsid w:val="00452887"/>
    <w:rsid w:val="00453314"/>
    <w:rsid w:val="00453756"/>
    <w:rsid w:val="00453C03"/>
    <w:rsid w:val="0045490A"/>
    <w:rsid w:val="00454F11"/>
    <w:rsid w:val="00455495"/>
    <w:rsid w:val="004558C3"/>
    <w:rsid w:val="00455F90"/>
    <w:rsid w:val="0045656F"/>
    <w:rsid w:val="0045692C"/>
    <w:rsid w:val="00457031"/>
    <w:rsid w:val="004574F8"/>
    <w:rsid w:val="0045777F"/>
    <w:rsid w:val="004579A3"/>
    <w:rsid w:val="00460CE8"/>
    <w:rsid w:val="00460E1D"/>
    <w:rsid w:val="0046157A"/>
    <w:rsid w:val="00461DA2"/>
    <w:rsid w:val="004644A3"/>
    <w:rsid w:val="00464E81"/>
    <w:rsid w:val="00464EBA"/>
    <w:rsid w:val="00466024"/>
    <w:rsid w:val="00466E1C"/>
    <w:rsid w:val="00466F77"/>
    <w:rsid w:val="004701DA"/>
    <w:rsid w:val="0047133D"/>
    <w:rsid w:val="004716A5"/>
    <w:rsid w:val="00471C1C"/>
    <w:rsid w:val="00472136"/>
    <w:rsid w:val="00472CE8"/>
    <w:rsid w:val="00472DE7"/>
    <w:rsid w:val="00472E04"/>
    <w:rsid w:val="00473EFA"/>
    <w:rsid w:val="00474FA5"/>
    <w:rsid w:val="0047517D"/>
    <w:rsid w:val="0047571B"/>
    <w:rsid w:val="00475750"/>
    <w:rsid w:val="00476164"/>
    <w:rsid w:val="004767AD"/>
    <w:rsid w:val="00476EB0"/>
    <w:rsid w:val="00476FA1"/>
    <w:rsid w:val="004807B4"/>
    <w:rsid w:val="00480D31"/>
    <w:rsid w:val="0048118A"/>
    <w:rsid w:val="00481711"/>
    <w:rsid w:val="00481936"/>
    <w:rsid w:val="00481E81"/>
    <w:rsid w:val="0048244B"/>
    <w:rsid w:val="00482C8F"/>
    <w:rsid w:val="00483210"/>
    <w:rsid w:val="004832EC"/>
    <w:rsid w:val="00484B9A"/>
    <w:rsid w:val="00485DED"/>
    <w:rsid w:val="0048648D"/>
    <w:rsid w:val="00486499"/>
    <w:rsid w:val="00486AEB"/>
    <w:rsid w:val="00486E02"/>
    <w:rsid w:val="00487510"/>
    <w:rsid w:val="00487A7B"/>
    <w:rsid w:val="00487B47"/>
    <w:rsid w:val="00487D94"/>
    <w:rsid w:val="00490AA1"/>
    <w:rsid w:val="004913C1"/>
    <w:rsid w:val="00492153"/>
    <w:rsid w:val="00492860"/>
    <w:rsid w:val="00492935"/>
    <w:rsid w:val="00492D96"/>
    <w:rsid w:val="00493294"/>
    <w:rsid w:val="00493719"/>
    <w:rsid w:val="00493D4D"/>
    <w:rsid w:val="00494699"/>
    <w:rsid w:val="00494A08"/>
    <w:rsid w:val="004957FA"/>
    <w:rsid w:val="00496174"/>
    <w:rsid w:val="004964EA"/>
    <w:rsid w:val="0049656D"/>
    <w:rsid w:val="00497152"/>
    <w:rsid w:val="00497638"/>
    <w:rsid w:val="004A0A99"/>
    <w:rsid w:val="004A2546"/>
    <w:rsid w:val="004A294C"/>
    <w:rsid w:val="004A2DB4"/>
    <w:rsid w:val="004A36C6"/>
    <w:rsid w:val="004A3937"/>
    <w:rsid w:val="004A4938"/>
    <w:rsid w:val="004A4ACE"/>
    <w:rsid w:val="004A508B"/>
    <w:rsid w:val="004A55C8"/>
    <w:rsid w:val="004A55E9"/>
    <w:rsid w:val="004A5938"/>
    <w:rsid w:val="004A5976"/>
    <w:rsid w:val="004A6CE1"/>
    <w:rsid w:val="004B0A88"/>
    <w:rsid w:val="004B2002"/>
    <w:rsid w:val="004B2037"/>
    <w:rsid w:val="004B21AF"/>
    <w:rsid w:val="004B2A3F"/>
    <w:rsid w:val="004B2AE7"/>
    <w:rsid w:val="004B3276"/>
    <w:rsid w:val="004B38CD"/>
    <w:rsid w:val="004B448F"/>
    <w:rsid w:val="004B54A8"/>
    <w:rsid w:val="004B56B1"/>
    <w:rsid w:val="004B581E"/>
    <w:rsid w:val="004B5E26"/>
    <w:rsid w:val="004B63D7"/>
    <w:rsid w:val="004B6AAE"/>
    <w:rsid w:val="004B741E"/>
    <w:rsid w:val="004B7E1F"/>
    <w:rsid w:val="004B7E9E"/>
    <w:rsid w:val="004B7F51"/>
    <w:rsid w:val="004C0106"/>
    <w:rsid w:val="004C1596"/>
    <w:rsid w:val="004C1602"/>
    <w:rsid w:val="004C1F51"/>
    <w:rsid w:val="004C23DC"/>
    <w:rsid w:val="004C29D4"/>
    <w:rsid w:val="004C3513"/>
    <w:rsid w:val="004C49C9"/>
    <w:rsid w:val="004C4BB9"/>
    <w:rsid w:val="004C4FAA"/>
    <w:rsid w:val="004C4FAD"/>
    <w:rsid w:val="004C5686"/>
    <w:rsid w:val="004C6A99"/>
    <w:rsid w:val="004C6D31"/>
    <w:rsid w:val="004C6E89"/>
    <w:rsid w:val="004D08C0"/>
    <w:rsid w:val="004D08DE"/>
    <w:rsid w:val="004D105C"/>
    <w:rsid w:val="004D20CC"/>
    <w:rsid w:val="004D595B"/>
    <w:rsid w:val="004D6BF1"/>
    <w:rsid w:val="004D6E09"/>
    <w:rsid w:val="004D74F0"/>
    <w:rsid w:val="004D7D0F"/>
    <w:rsid w:val="004E01A8"/>
    <w:rsid w:val="004E0772"/>
    <w:rsid w:val="004E18F2"/>
    <w:rsid w:val="004E23D2"/>
    <w:rsid w:val="004E2827"/>
    <w:rsid w:val="004E3183"/>
    <w:rsid w:val="004E33DF"/>
    <w:rsid w:val="004E3C04"/>
    <w:rsid w:val="004E3C31"/>
    <w:rsid w:val="004E44BD"/>
    <w:rsid w:val="004E45E3"/>
    <w:rsid w:val="004E54DB"/>
    <w:rsid w:val="004E573A"/>
    <w:rsid w:val="004E5FFF"/>
    <w:rsid w:val="004E678C"/>
    <w:rsid w:val="004E6E81"/>
    <w:rsid w:val="004F17B8"/>
    <w:rsid w:val="004F2231"/>
    <w:rsid w:val="004F2992"/>
    <w:rsid w:val="004F2B3D"/>
    <w:rsid w:val="004F3181"/>
    <w:rsid w:val="004F479B"/>
    <w:rsid w:val="004F57F2"/>
    <w:rsid w:val="00500F5C"/>
    <w:rsid w:val="00501E26"/>
    <w:rsid w:val="0050301D"/>
    <w:rsid w:val="00503091"/>
    <w:rsid w:val="00503E63"/>
    <w:rsid w:val="00504279"/>
    <w:rsid w:val="00504B7C"/>
    <w:rsid w:val="00504EE5"/>
    <w:rsid w:val="0050550D"/>
    <w:rsid w:val="00505F8A"/>
    <w:rsid w:val="005061F2"/>
    <w:rsid w:val="00506392"/>
    <w:rsid w:val="00506917"/>
    <w:rsid w:val="00506DEC"/>
    <w:rsid w:val="00506E6E"/>
    <w:rsid w:val="00511393"/>
    <w:rsid w:val="0051151D"/>
    <w:rsid w:val="00512289"/>
    <w:rsid w:val="00512431"/>
    <w:rsid w:val="00512666"/>
    <w:rsid w:val="00512916"/>
    <w:rsid w:val="005132DE"/>
    <w:rsid w:val="005151D9"/>
    <w:rsid w:val="00515288"/>
    <w:rsid w:val="00515564"/>
    <w:rsid w:val="00515721"/>
    <w:rsid w:val="00515E55"/>
    <w:rsid w:val="00516951"/>
    <w:rsid w:val="005169AA"/>
    <w:rsid w:val="005169D3"/>
    <w:rsid w:val="00516C79"/>
    <w:rsid w:val="00516EC5"/>
    <w:rsid w:val="00517739"/>
    <w:rsid w:val="00520A0E"/>
    <w:rsid w:val="00521470"/>
    <w:rsid w:val="00522059"/>
    <w:rsid w:val="005224B7"/>
    <w:rsid w:val="00522E47"/>
    <w:rsid w:val="00525314"/>
    <w:rsid w:val="0052547D"/>
    <w:rsid w:val="005258D3"/>
    <w:rsid w:val="00525D0C"/>
    <w:rsid w:val="005278B3"/>
    <w:rsid w:val="00527CC7"/>
    <w:rsid w:val="005303FE"/>
    <w:rsid w:val="005310D1"/>
    <w:rsid w:val="00531E98"/>
    <w:rsid w:val="00533C1A"/>
    <w:rsid w:val="00534445"/>
    <w:rsid w:val="00536862"/>
    <w:rsid w:val="00536BCB"/>
    <w:rsid w:val="0054005F"/>
    <w:rsid w:val="00540B07"/>
    <w:rsid w:val="00540D27"/>
    <w:rsid w:val="00541DEA"/>
    <w:rsid w:val="00542083"/>
    <w:rsid w:val="00542495"/>
    <w:rsid w:val="00546AD1"/>
    <w:rsid w:val="00546C49"/>
    <w:rsid w:val="00547614"/>
    <w:rsid w:val="00547C60"/>
    <w:rsid w:val="00551648"/>
    <w:rsid w:val="00551D82"/>
    <w:rsid w:val="00552535"/>
    <w:rsid w:val="0055260F"/>
    <w:rsid w:val="00552C27"/>
    <w:rsid w:val="00552C78"/>
    <w:rsid w:val="005542F7"/>
    <w:rsid w:val="005549C3"/>
    <w:rsid w:val="00555045"/>
    <w:rsid w:val="0055526D"/>
    <w:rsid w:val="00555DFA"/>
    <w:rsid w:val="00556594"/>
    <w:rsid w:val="00556D64"/>
    <w:rsid w:val="0055751E"/>
    <w:rsid w:val="00557558"/>
    <w:rsid w:val="0056005C"/>
    <w:rsid w:val="00561176"/>
    <w:rsid w:val="00561DE3"/>
    <w:rsid w:val="00561E2D"/>
    <w:rsid w:val="00562430"/>
    <w:rsid w:val="005637FE"/>
    <w:rsid w:val="00563B2A"/>
    <w:rsid w:val="005643C5"/>
    <w:rsid w:val="005646C8"/>
    <w:rsid w:val="005648F1"/>
    <w:rsid w:val="00565329"/>
    <w:rsid w:val="005656A7"/>
    <w:rsid w:val="00565819"/>
    <w:rsid w:val="0056594B"/>
    <w:rsid w:val="00565CB9"/>
    <w:rsid w:val="005660D1"/>
    <w:rsid w:val="0056617E"/>
    <w:rsid w:val="005676D2"/>
    <w:rsid w:val="00567A10"/>
    <w:rsid w:val="00567E6C"/>
    <w:rsid w:val="00571C1C"/>
    <w:rsid w:val="0057244F"/>
    <w:rsid w:val="00572A27"/>
    <w:rsid w:val="00575FF2"/>
    <w:rsid w:val="005761C3"/>
    <w:rsid w:val="005770DF"/>
    <w:rsid w:val="00577995"/>
    <w:rsid w:val="00577FF2"/>
    <w:rsid w:val="00580649"/>
    <w:rsid w:val="0058097B"/>
    <w:rsid w:val="005819C1"/>
    <w:rsid w:val="00582201"/>
    <w:rsid w:val="00582D02"/>
    <w:rsid w:val="00583415"/>
    <w:rsid w:val="00583907"/>
    <w:rsid w:val="005841EE"/>
    <w:rsid w:val="005843AB"/>
    <w:rsid w:val="00584B8A"/>
    <w:rsid w:val="00585C78"/>
    <w:rsid w:val="005866D3"/>
    <w:rsid w:val="0058677B"/>
    <w:rsid w:val="005869A6"/>
    <w:rsid w:val="00586B32"/>
    <w:rsid w:val="00586D85"/>
    <w:rsid w:val="00586EF7"/>
    <w:rsid w:val="00587037"/>
    <w:rsid w:val="00587639"/>
    <w:rsid w:val="00590152"/>
    <w:rsid w:val="00590356"/>
    <w:rsid w:val="00590F2C"/>
    <w:rsid w:val="00591086"/>
    <w:rsid w:val="005912FB"/>
    <w:rsid w:val="005928F0"/>
    <w:rsid w:val="0059364E"/>
    <w:rsid w:val="00594D4B"/>
    <w:rsid w:val="00594DF6"/>
    <w:rsid w:val="00595D90"/>
    <w:rsid w:val="00597899"/>
    <w:rsid w:val="005A0819"/>
    <w:rsid w:val="005A0D8C"/>
    <w:rsid w:val="005A14A7"/>
    <w:rsid w:val="005A3921"/>
    <w:rsid w:val="005A5F6E"/>
    <w:rsid w:val="005A6261"/>
    <w:rsid w:val="005A75E2"/>
    <w:rsid w:val="005A7DBF"/>
    <w:rsid w:val="005B0317"/>
    <w:rsid w:val="005B1044"/>
    <w:rsid w:val="005B1171"/>
    <w:rsid w:val="005B2190"/>
    <w:rsid w:val="005B2B0B"/>
    <w:rsid w:val="005B325A"/>
    <w:rsid w:val="005B39F0"/>
    <w:rsid w:val="005B47E3"/>
    <w:rsid w:val="005B4E97"/>
    <w:rsid w:val="005B53BC"/>
    <w:rsid w:val="005B5785"/>
    <w:rsid w:val="005B57FF"/>
    <w:rsid w:val="005B58D1"/>
    <w:rsid w:val="005B5E83"/>
    <w:rsid w:val="005B6291"/>
    <w:rsid w:val="005B66CE"/>
    <w:rsid w:val="005B70DA"/>
    <w:rsid w:val="005B70ED"/>
    <w:rsid w:val="005B79EA"/>
    <w:rsid w:val="005C00CA"/>
    <w:rsid w:val="005C0114"/>
    <w:rsid w:val="005C24C4"/>
    <w:rsid w:val="005C2B6B"/>
    <w:rsid w:val="005C324F"/>
    <w:rsid w:val="005C3349"/>
    <w:rsid w:val="005C34DC"/>
    <w:rsid w:val="005C36DB"/>
    <w:rsid w:val="005C3829"/>
    <w:rsid w:val="005C40DE"/>
    <w:rsid w:val="005C419C"/>
    <w:rsid w:val="005C4EDA"/>
    <w:rsid w:val="005C7025"/>
    <w:rsid w:val="005C78FF"/>
    <w:rsid w:val="005D0160"/>
    <w:rsid w:val="005D05BA"/>
    <w:rsid w:val="005D0DDD"/>
    <w:rsid w:val="005D0FA8"/>
    <w:rsid w:val="005D101E"/>
    <w:rsid w:val="005D10DA"/>
    <w:rsid w:val="005D1ECB"/>
    <w:rsid w:val="005D227B"/>
    <w:rsid w:val="005D27FA"/>
    <w:rsid w:val="005D2BFE"/>
    <w:rsid w:val="005D321F"/>
    <w:rsid w:val="005D3E78"/>
    <w:rsid w:val="005D5317"/>
    <w:rsid w:val="005D5D61"/>
    <w:rsid w:val="005D644D"/>
    <w:rsid w:val="005D6B79"/>
    <w:rsid w:val="005D6D67"/>
    <w:rsid w:val="005D70E0"/>
    <w:rsid w:val="005E08DC"/>
    <w:rsid w:val="005E0D38"/>
    <w:rsid w:val="005E1238"/>
    <w:rsid w:val="005E269C"/>
    <w:rsid w:val="005E3427"/>
    <w:rsid w:val="005E35C2"/>
    <w:rsid w:val="005E4020"/>
    <w:rsid w:val="005E6A56"/>
    <w:rsid w:val="005E6FE9"/>
    <w:rsid w:val="005E78C3"/>
    <w:rsid w:val="005F05E8"/>
    <w:rsid w:val="005F199F"/>
    <w:rsid w:val="005F1DCB"/>
    <w:rsid w:val="005F26DE"/>
    <w:rsid w:val="005F2B3D"/>
    <w:rsid w:val="005F32C8"/>
    <w:rsid w:val="005F3741"/>
    <w:rsid w:val="005F43BE"/>
    <w:rsid w:val="005F494E"/>
    <w:rsid w:val="005F5CA3"/>
    <w:rsid w:val="005F65A3"/>
    <w:rsid w:val="005F6F03"/>
    <w:rsid w:val="005F7EB4"/>
    <w:rsid w:val="006013D8"/>
    <w:rsid w:val="00601BF9"/>
    <w:rsid w:val="00602E57"/>
    <w:rsid w:val="006031F1"/>
    <w:rsid w:val="00604944"/>
    <w:rsid w:val="00605821"/>
    <w:rsid w:val="00606328"/>
    <w:rsid w:val="00607851"/>
    <w:rsid w:val="00607F2B"/>
    <w:rsid w:val="00611239"/>
    <w:rsid w:val="00611525"/>
    <w:rsid w:val="006115AC"/>
    <w:rsid w:val="00612072"/>
    <w:rsid w:val="0061232A"/>
    <w:rsid w:val="00612537"/>
    <w:rsid w:val="00612B1D"/>
    <w:rsid w:val="00613B26"/>
    <w:rsid w:val="00613F7A"/>
    <w:rsid w:val="006159A0"/>
    <w:rsid w:val="00615DF6"/>
    <w:rsid w:val="006163F7"/>
    <w:rsid w:val="006167C8"/>
    <w:rsid w:val="00617605"/>
    <w:rsid w:val="00617803"/>
    <w:rsid w:val="00620146"/>
    <w:rsid w:val="006208DB"/>
    <w:rsid w:val="00621379"/>
    <w:rsid w:val="00621D04"/>
    <w:rsid w:val="00621ED4"/>
    <w:rsid w:val="006222F5"/>
    <w:rsid w:val="006224C3"/>
    <w:rsid w:val="006236C7"/>
    <w:rsid w:val="00623B50"/>
    <w:rsid w:val="00623BAD"/>
    <w:rsid w:val="00624012"/>
    <w:rsid w:val="00625821"/>
    <w:rsid w:val="00626A6A"/>
    <w:rsid w:val="00626CFC"/>
    <w:rsid w:val="0062748D"/>
    <w:rsid w:val="00627DD5"/>
    <w:rsid w:val="00630219"/>
    <w:rsid w:val="006306A3"/>
    <w:rsid w:val="00630CF4"/>
    <w:rsid w:val="00631447"/>
    <w:rsid w:val="00632442"/>
    <w:rsid w:val="0063282E"/>
    <w:rsid w:val="0063287E"/>
    <w:rsid w:val="00632D04"/>
    <w:rsid w:val="006330D1"/>
    <w:rsid w:val="006333BA"/>
    <w:rsid w:val="00634307"/>
    <w:rsid w:val="00634669"/>
    <w:rsid w:val="00634CAD"/>
    <w:rsid w:val="00634F8D"/>
    <w:rsid w:val="006359ED"/>
    <w:rsid w:val="006362D4"/>
    <w:rsid w:val="0063699B"/>
    <w:rsid w:val="00637C67"/>
    <w:rsid w:val="0064037D"/>
    <w:rsid w:val="0064076E"/>
    <w:rsid w:val="00641217"/>
    <w:rsid w:val="00641605"/>
    <w:rsid w:val="0064242A"/>
    <w:rsid w:val="0064249C"/>
    <w:rsid w:val="00642AA8"/>
    <w:rsid w:val="00642FED"/>
    <w:rsid w:val="00645088"/>
    <w:rsid w:val="00645A3C"/>
    <w:rsid w:val="0064611B"/>
    <w:rsid w:val="00646286"/>
    <w:rsid w:val="00646384"/>
    <w:rsid w:val="006466F8"/>
    <w:rsid w:val="00646C0A"/>
    <w:rsid w:val="00646CD1"/>
    <w:rsid w:val="00647E14"/>
    <w:rsid w:val="006537B5"/>
    <w:rsid w:val="006539B5"/>
    <w:rsid w:val="00653D9D"/>
    <w:rsid w:val="0065470D"/>
    <w:rsid w:val="00654925"/>
    <w:rsid w:val="00655425"/>
    <w:rsid w:val="00655451"/>
    <w:rsid w:val="00656190"/>
    <w:rsid w:val="00660AF5"/>
    <w:rsid w:val="00660E2C"/>
    <w:rsid w:val="006616B8"/>
    <w:rsid w:val="0066298D"/>
    <w:rsid w:val="00663838"/>
    <w:rsid w:val="00664093"/>
    <w:rsid w:val="0066481C"/>
    <w:rsid w:val="006661CF"/>
    <w:rsid w:val="00666A6C"/>
    <w:rsid w:val="00667033"/>
    <w:rsid w:val="00667FCA"/>
    <w:rsid w:val="006703CD"/>
    <w:rsid w:val="006709EA"/>
    <w:rsid w:val="00671042"/>
    <w:rsid w:val="006715E7"/>
    <w:rsid w:val="00671F74"/>
    <w:rsid w:val="00672737"/>
    <w:rsid w:val="006731C8"/>
    <w:rsid w:val="00673D50"/>
    <w:rsid w:val="00675E38"/>
    <w:rsid w:val="00676235"/>
    <w:rsid w:val="00676413"/>
    <w:rsid w:val="00677979"/>
    <w:rsid w:val="00680882"/>
    <w:rsid w:val="00680C98"/>
    <w:rsid w:val="00681127"/>
    <w:rsid w:val="00681740"/>
    <w:rsid w:val="006826C3"/>
    <w:rsid w:val="0068341D"/>
    <w:rsid w:val="00683701"/>
    <w:rsid w:val="00683D49"/>
    <w:rsid w:val="006841CA"/>
    <w:rsid w:val="00684502"/>
    <w:rsid w:val="00684B20"/>
    <w:rsid w:val="00684E26"/>
    <w:rsid w:val="00686103"/>
    <w:rsid w:val="00686F64"/>
    <w:rsid w:val="00686F89"/>
    <w:rsid w:val="0068771D"/>
    <w:rsid w:val="00687F2F"/>
    <w:rsid w:val="006901B8"/>
    <w:rsid w:val="00690E3D"/>
    <w:rsid w:val="00691FEA"/>
    <w:rsid w:val="0069294F"/>
    <w:rsid w:val="00694DD7"/>
    <w:rsid w:val="00695989"/>
    <w:rsid w:val="00695DE4"/>
    <w:rsid w:val="0069615A"/>
    <w:rsid w:val="00697829"/>
    <w:rsid w:val="006A00AB"/>
    <w:rsid w:val="006A0D2A"/>
    <w:rsid w:val="006A13D8"/>
    <w:rsid w:val="006A2976"/>
    <w:rsid w:val="006A3E85"/>
    <w:rsid w:val="006A3FAB"/>
    <w:rsid w:val="006A4BAB"/>
    <w:rsid w:val="006A7318"/>
    <w:rsid w:val="006A77F4"/>
    <w:rsid w:val="006B0069"/>
    <w:rsid w:val="006B029B"/>
    <w:rsid w:val="006B059D"/>
    <w:rsid w:val="006B0C14"/>
    <w:rsid w:val="006B3173"/>
    <w:rsid w:val="006B3317"/>
    <w:rsid w:val="006B3577"/>
    <w:rsid w:val="006B36E4"/>
    <w:rsid w:val="006B399A"/>
    <w:rsid w:val="006B45C3"/>
    <w:rsid w:val="006B4DE3"/>
    <w:rsid w:val="006B544D"/>
    <w:rsid w:val="006B5E3A"/>
    <w:rsid w:val="006B6066"/>
    <w:rsid w:val="006B72EA"/>
    <w:rsid w:val="006B7C97"/>
    <w:rsid w:val="006C052C"/>
    <w:rsid w:val="006C06D9"/>
    <w:rsid w:val="006C0FA0"/>
    <w:rsid w:val="006C12E0"/>
    <w:rsid w:val="006C17F4"/>
    <w:rsid w:val="006C222D"/>
    <w:rsid w:val="006C5A6B"/>
    <w:rsid w:val="006C7536"/>
    <w:rsid w:val="006C7C0E"/>
    <w:rsid w:val="006D1715"/>
    <w:rsid w:val="006D1AAE"/>
    <w:rsid w:val="006D38EA"/>
    <w:rsid w:val="006D467F"/>
    <w:rsid w:val="006D4C76"/>
    <w:rsid w:val="006D50B8"/>
    <w:rsid w:val="006D5B26"/>
    <w:rsid w:val="006D5BA1"/>
    <w:rsid w:val="006D5F80"/>
    <w:rsid w:val="006D6E34"/>
    <w:rsid w:val="006D7319"/>
    <w:rsid w:val="006D767C"/>
    <w:rsid w:val="006D78B3"/>
    <w:rsid w:val="006D7A02"/>
    <w:rsid w:val="006E02AE"/>
    <w:rsid w:val="006E11D4"/>
    <w:rsid w:val="006E1BFC"/>
    <w:rsid w:val="006E2CDD"/>
    <w:rsid w:val="006E2F86"/>
    <w:rsid w:val="006E30C4"/>
    <w:rsid w:val="006E4BCA"/>
    <w:rsid w:val="006E5C12"/>
    <w:rsid w:val="006E608C"/>
    <w:rsid w:val="006E7364"/>
    <w:rsid w:val="006E74BB"/>
    <w:rsid w:val="006E7D4C"/>
    <w:rsid w:val="006F06AD"/>
    <w:rsid w:val="006F0E01"/>
    <w:rsid w:val="006F1A63"/>
    <w:rsid w:val="006F20B4"/>
    <w:rsid w:val="006F2435"/>
    <w:rsid w:val="006F25DC"/>
    <w:rsid w:val="006F267E"/>
    <w:rsid w:val="006F3257"/>
    <w:rsid w:val="006F3EC0"/>
    <w:rsid w:val="006F5849"/>
    <w:rsid w:val="006F5960"/>
    <w:rsid w:val="006F5A0D"/>
    <w:rsid w:val="006F5CDD"/>
    <w:rsid w:val="006F6E05"/>
    <w:rsid w:val="006F6FDD"/>
    <w:rsid w:val="006F7240"/>
    <w:rsid w:val="00700595"/>
    <w:rsid w:val="00700C7F"/>
    <w:rsid w:val="00701F97"/>
    <w:rsid w:val="007029C6"/>
    <w:rsid w:val="00702ED7"/>
    <w:rsid w:val="007046C5"/>
    <w:rsid w:val="007051D5"/>
    <w:rsid w:val="0070584E"/>
    <w:rsid w:val="0071084B"/>
    <w:rsid w:val="007117FD"/>
    <w:rsid w:val="00711AE9"/>
    <w:rsid w:val="00711AF6"/>
    <w:rsid w:val="00711BDD"/>
    <w:rsid w:val="0071213E"/>
    <w:rsid w:val="0071216B"/>
    <w:rsid w:val="00713444"/>
    <w:rsid w:val="007136D8"/>
    <w:rsid w:val="00713A3D"/>
    <w:rsid w:val="00713C66"/>
    <w:rsid w:val="00713FC7"/>
    <w:rsid w:val="00713FC8"/>
    <w:rsid w:val="00714035"/>
    <w:rsid w:val="00714151"/>
    <w:rsid w:val="00714688"/>
    <w:rsid w:val="00714B29"/>
    <w:rsid w:val="00714C01"/>
    <w:rsid w:val="007156C6"/>
    <w:rsid w:val="00715F56"/>
    <w:rsid w:val="00716473"/>
    <w:rsid w:val="00716705"/>
    <w:rsid w:val="00716FFE"/>
    <w:rsid w:val="007170E3"/>
    <w:rsid w:val="00717B4F"/>
    <w:rsid w:val="007201FB"/>
    <w:rsid w:val="00720836"/>
    <w:rsid w:val="00721A50"/>
    <w:rsid w:val="00721B9C"/>
    <w:rsid w:val="007221AA"/>
    <w:rsid w:val="00722FF5"/>
    <w:rsid w:val="0072316F"/>
    <w:rsid w:val="007235BD"/>
    <w:rsid w:val="007236FA"/>
    <w:rsid w:val="00723BA3"/>
    <w:rsid w:val="00723F68"/>
    <w:rsid w:val="0072439F"/>
    <w:rsid w:val="0072478D"/>
    <w:rsid w:val="00725097"/>
    <w:rsid w:val="007251B8"/>
    <w:rsid w:val="00725B33"/>
    <w:rsid w:val="00726021"/>
    <w:rsid w:val="00726473"/>
    <w:rsid w:val="00726C0D"/>
    <w:rsid w:val="007272C2"/>
    <w:rsid w:val="007275C9"/>
    <w:rsid w:val="007275F2"/>
    <w:rsid w:val="0072776E"/>
    <w:rsid w:val="007307B6"/>
    <w:rsid w:val="00731BD5"/>
    <w:rsid w:val="00732075"/>
    <w:rsid w:val="00732336"/>
    <w:rsid w:val="007324D0"/>
    <w:rsid w:val="00733FC5"/>
    <w:rsid w:val="00734296"/>
    <w:rsid w:val="0073430C"/>
    <w:rsid w:val="00734418"/>
    <w:rsid w:val="00734CAE"/>
    <w:rsid w:val="00734E29"/>
    <w:rsid w:val="00735ABF"/>
    <w:rsid w:val="007360F7"/>
    <w:rsid w:val="0073641F"/>
    <w:rsid w:val="007372DF"/>
    <w:rsid w:val="0073784B"/>
    <w:rsid w:val="00740F5C"/>
    <w:rsid w:val="00741198"/>
    <w:rsid w:val="00741A92"/>
    <w:rsid w:val="00742A84"/>
    <w:rsid w:val="00743EEC"/>
    <w:rsid w:val="00743FF2"/>
    <w:rsid w:val="00745294"/>
    <w:rsid w:val="00745AE5"/>
    <w:rsid w:val="0074658C"/>
    <w:rsid w:val="007479DB"/>
    <w:rsid w:val="00747E99"/>
    <w:rsid w:val="007507B5"/>
    <w:rsid w:val="00750AB5"/>
    <w:rsid w:val="00751733"/>
    <w:rsid w:val="00752359"/>
    <w:rsid w:val="007525D1"/>
    <w:rsid w:val="00753E09"/>
    <w:rsid w:val="00754DB2"/>
    <w:rsid w:val="00755522"/>
    <w:rsid w:val="0075753E"/>
    <w:rsid w:val="007575BE"/>
    <w:rsid w:val="00760374"/>
    <w:rsid w:val="007605D3"/>
    <w:rsid w:val="007613E8"/>
    <w:rsid w:val="0076153B"/>
    <w:rsid w:val="007615C6"/>
    <w:rsid w:val="007620A0"/>
    <w:rsid w:val="00762424"/>
    <w:rsid w:val="00764517"/>
    <w:rsid w:val="00764702"/>
    <w:rsid w:val="007655BB"/>
    <w:rsid w:val="00765A4C"/>
    <w:rsid w:val="00766881"/>
    <w:rsid w:val="00767266"/>
    <w:rsid w:val="007677A7"/>
    <w:rsid w:val="0077099D"/>
    <w:rsid w:val="00770C0A"/>
    <w:rsid w:val="00771807"/>
    <w:rsid w:val="0077195B"/>
    <w:rsid w:val="00772408"/>
    <w:rsid w:val="00772660"/>
    <w:rsid w:val="00773D82"/>
    <w:rsid w:val="00773EF9"/>
    <w:rsid w:val="00774D5B"/>
    <w:rsid w:val="00775EF2"/>
    <w:rsid w:val="007768C8"/>
    <w:rsid w:val="00776FF3"/>
    <w:rsid w:val="00777E5D"/>
    <w:rsid w:val="00780775"/>
    <w:rsid w:val="007808C7"/>
    <w:rsid w:val="00783239"/>
    <w:rsid w:val="00784E4A"/>
    <w:rsid w:val="00784ED9"/>
    <w:rsid w:val="00785A30"/>
    <w:rsid w:val="00785C89"/>
    <w:rsid w:val="007866FD"/>
    <w:rsid w:val="0078685F"/>
    <w:rsid w:val="00786E40"/>
    <w:rsid w:val="00786EC8"/>
    <w:rsid w:val="00787734"/>
    <w:rsid w:val="00787E43"/>
    <w:rsid w:val="0079143B"/>
    <w:rsid w:val="00792E13"/>
    <w:rsid w:val="007936A5"/>
    <w:rsid w:val="00793B80"/>
    <w:rsid w:val="00793D57"/>
    <w:rsid w:val="00793E4B"/>
    <w:rsid w:val="00795401"/>
    <w:rsid w:val="007962EC"/>
    <w:rsid w:val="0079694F"/>
    <w:rsid w:val="00797831"/>
    <w:rsid w:val="007A0F36"/>
    <w:rsid w:val="007A2339"/>
    <w:rsid w:val="007A45F1"/>
    <w:rsid w:val="007A632B"/>
    <w:rsid w:val="007A6AF9"/>
    <w:rsid w:val="007A7016"/>
    <w:rsid w:val="007A72E7"/>
    <w:rsid w:val="007A7589"/>
    <w:rsid w:val="007B064B"/>
    <w:rsid w:val="007B1649"/>
    <w:rsid w:val="007B2CC7"/>
    <w:rsid w:val="007B3C0B"/>
    <w:rsid w:val="007B3EAA"/>
    <w:rsid w:val="007B4129"/>
    <w:rsid w:val="007B41EA"/>
    <w:rsid w:val="007B4AB7"/>
    <w:rsid w:val="007B4BEC"/>
    <w:rsid w:val="007B4F30"/>
    <w:rsid w:val="007B4FC9"/>
    <w:rsid w:val="007B51F8"/>
    <w:rsid w:val="007B5530"/>
    <w:rsid w:val="007B5785"/>
    <w:rsid w:val="007B61B3"/>
    <w:rsid w:val="007B734A"/>
    <w:rsid w:val="007C0E43"/>
    <w:rsid w:val="007C0FF8"/>
    <w:rsid w:val="007C12FD"/>
    <w:rsid w:val="007C4712"/>
    <w:rsid w:val="007C4B3D"/>
    <w:rsid w:val="007C5A64"/>
    <w:rsid w:val="007C6B44"/>
    <w:rsid w:val="007C76C2"/>
    <w:rsid w:val="007C76EF"/>
    <w:rsid w:val="007C7B61"/>
    <w:rsid w:val="007D0146"/>
    <w:rsid w:val="007D036F"/>
    <w:rsid w:val="007D32CB"/>
    <w:rsid w:val="007D32F1"/>
    <w:rsid w:val="007D32F8"/>
    <w:rsid w:val="007D452E"/>
    <w:rsid w:val="007D46E2"/>
    <w:rsid w:val="007D4AE2"/>
    <w:rsid w:val="007D4E18"/>
    <w:rsid w:val="007D53ED"/>
    <w:rsid w:val="007D5504"/>
    <w:rsid w:val="007D58B2"/>
    <w:rsid w:val="007D5A23"/>
    <w:rsid w:val="007E035C"/>
    <w:rsid w:val="007E08BC"/>
    <w:rsid w:val="007E1567"/>
    <w:rsid w:val="007E2304"/>
    <w:rsid w:val="007E3449"/>
    <w:rsid w:val="007E4FDD"/>
    <w:rsid w:val="007E5142"/>
    <w:rsid w:val="007E5D9C"/>
    <w:rsid w:val="007E6A2C"/>
    <w:rsid w:val="007E6D1C"/>
    <w:rsid w:val="007E7254"/>
    <w:rsid w:val="007E7740"/>
    <w:rsid w:val="007F05CA"/>
    <w:rsid w:val="007F0E23"/>
    <w:rsid w:val="007F0E33"/>
    <w:rsid w:val="007F1386"/>
    <w:rsid w:val="007F1A2F"/>
    <w:rsid w:val="007F1ED5"/>
    <w:rsid w:val="007F2CA7"/>
    <w:rsid w:val="007F2E3A"/>
    <w:rsid w:val="007F3A8A"/>
    <w:rsid w:val="007F3E56"/>
    <w:rsid w:val="007F41C6"/>
    <w:rsid w:val="007F4EF0"/>
    <w:rsid w:val="007F5D9D"/>
    <w:rsid w:val="007F67CE"/>
    <w:rsid w:val="007F6B4A"/>
    <w:rsid w:val="007F7030"/>
    <w:rsid w:val="007F7846"/>
    <w:rsid w:val="00801521"/>
    <w:rsid w:val="0080209E"/>
    <w:rsid w:val="0080272C"/>
    <w:rsid w:val="00802BD5"/>
    <w:rsid w:val="00802DDA"/>
    <w:rsid w:val="00802FF8"/>
    <w:rsid w:val="008042AA"/>
    <w:rsid w:val="00804D09"/>
    <w:rsid w:val="00804D12"/>
    <w:rsid w:val="00804EC8"/>
    <w:rsid w:val="008050BF"/>
    <w:rsid w:val="008066BE"/>
    <w:rsid w:val="00806C2C"/>
    <w:rsid w:val="00806E80"/>
    <w:rsid w:val="008074AD"/>
    <w:rsid w:val="00807A09"/>
    <w:rsid w:val="008109A4"/>
    <w:rsid w:val="00810C38"/>
    <w:rsid w:val="00810F7F"/>
    <w:rsid w:val="00813357"/>
    <w:rsid w:val="00813669"/>
    <w:rsid w:val="00813FDC"/>
    <w:rsid w:val="0081443F"/>
    <w:rsid w:val="00814BA8"/>
    <w:rsid w:val="00814CF1"/>
    <w:rsid w:val="00814F45"/>
    <w:rsid w:val="00815590"/>
    <w:rsid w:val="00815D2C"/>
    <w:rsid w:val="00815E6E"/>
    <w:rsid w:val="0081681C"/>
    <w:rsid w:val="008176AD"/>
    <w:rsid w:val="00817923"/>
    <w:rsid w:val="00821037"/>
    <w:rsid w:val="00821D3F"/>
    <w:rsid w:val="00822887"/>
    <w:rsid w:val="008231D1"/>
    <w:rsid w:val="00823265"/>
    <w:rsid w:val="0082354C"/>
    <w:rsid w:val="00824ED9"/>
    <w:rsid w:val="008251A3"/>
    <w:rsid w:val="00825298"/>
    <w:rsid w:val="0082576C"/>
    <w:rsid w:val="00825B6D"/>
    <w:rsid w:val="00826BCB"/>
    <w:rsid w:val="00826EC3"/>
    <w:rsid w:val="00827EBB"/>
    <w:rsid w:val="008302DF"/>
    <w:rsid w:val="00830C8E"/>
    <w:rsid w:val="008318EC"/>
    <w:rsid w:val="00831F22"/>
    <w:rsid w:val="0083278D"/>
    <w:rsid w:val="00832B57"/>
    <w:rsid w:val="0083305C"/>
    <w:rsid w:val="0083325F"/>
    <w:rsid w:val="00833985"/>
    <w:rsid w:val="008360FA"/>
    <w:rsid w:val="008365D1"/>
    <w:rsid w:val="00836BFF"/>
    <w:rsid w:val="00836E03"/>
    <w:rsid w:val="008406CD"/>
    <w:rsid w:val="00840710"/>
    <w:rsid w:val="00841385"/>
    <w:rsid w:val="00841859"/>
    <w:rsid w:val="00841CC4"/>
    <w:rsid w:val="0084330F"/>
    <w:rsid w:val="00843D82"/>
    <w:rsid w:val="0084433D"/>
    <w:rsid w:val="008446AD"/>
    <w:rsid w:val="008457C0"/>
    <w:rsid w:val="00846530"/>
    <w:rsid w:val="00846CDF"/>
    <w:rsid w:val="0084736C"/>
    <w:rsid w:val="008476E2"/>
    <w:rsid w:val="008501C1"/>
    <w:rsid w:val="00851CAA"/>
    <w:rsid w:val="00851CF6"/>
    <w:rsid w:val="00852F6D"/>
    <w:rsid w:val="008544A7"/>
    <w:rsid w:val="008554A2"/>
    <w:rsid w:val="00856435"/>
    <w:rsid w:val="008578C0"/>
    <w:rsid w:val="00857A56"/>
    <w:rsid w:val="00857A5D"/>
    <w:rsid w:val="0086184E"/>
    <w:rsid w:val="00861A3F"/>
    <w:rsid w:val="00861E5C"/>
    <w:rsid w:val="00864A02"/>
    <w:rsid w:val="0086587F"/>
    <w:rsid w:val="008661AF"/>
    <w:rsid w:val="008666F8"/>
    <w:rsid w:val="00866AAB"/>
    <w:rsid w:val="00866C95"/>
    <w:rsid w:val="00866D9F"/>
    <w:rsid w:val="008671F5"/>
    <w:rsid w:val="00870E61"/>
    <w:rsid w:val="0087143F"/>
    <w:rsid w:val="00871456"/>
    <w:rsid w:val="00871500"/>
    <w:rsid w:val="008727F1"/>
    <w:rsid w:val="00872D1C"/>
    <w:rsid w:val="00872ED6"/>
    <w:rsid w:val="00873139"/>
    <w:rsid w:val="00873702"/>
    <w:rsid w:val="00873C41"/>
    <w:rsid w:val="00874272"/>
    <w:rsid w:val="00875483"/>
    <w:rsid w:val="00876533"/>
    <w:rsid w:val="00877821"/>
    <w:rsid w:val="00877A52"/>
    <w:rsid w:val="008804B7"/>
    <w:rsid w:val="00880564"/>
    <w:rsid w:val="00880A69"/>
    <w:rsid w:val="00880B11"/>
    <w:rsid w:val="008814B7"/>
    <w:rsid w:val="00881758"/>
    <w:rsid w:val="00881D96"/>
    <w:rsid w:val="00882420"/>
    <w:rsid w:val="008825FA"/>
    <w:rsid w:val="008827F0"/>
    <w:rsid w:val="00882B93"/>
    <w:rsid w:val="00883A1A"/>
    <w:rsid w:val="0088402B"/>
    <w:rsid w:val="00884531"/>
    <w:rsid w:val="008851AE"/>
    <w:rsid w:val="008860C3"/>
    <w:rsid w:val="008863D2"/>
    <w:rsid w:val="008867FA"/>
    <w:rsid w:val="00886A7C"/>
    <w:rsid w:val="008872B1"/>
    <w:rsid w:val="00887AE9"/>
    <w:rsid w:val="00890724"/>
    <w:rsid w:val="00890C9C"/>
    <w:rsid w:val="008910F0"/>
    <w:rsid w:val="00891246"/>
    <w:rsid w:val="008921EA"/>
    <w:rsid w:val="00892B7A"/>
    <w:rsid w:val="00892CC3"/>
    <w:rsid w:val="0089329E"/>
    <w:rsid w:val="00894DB5"/>
    <w:rsid w:val="00895D6A"/>
    <w:rsid w:val="00896439"/>
    <w:rsid w:val="00897EBD"/>
    <w:rsid w:val="00897F1A"/>
    <w:rsid w:val="008A0A86"/>
    <w:rsid w:val="008A0BFE"/>
    <w:rsid w:val="008A105E"/>
    <w:rsid w:val="008A1134"/>
    <w:rsid w:val="008A1990"/>
    <w:rsid w:val="008A2002"/>
    <w:rsid w:val="008A2076"/>
    <w:rsid w:val="008A2296"/>
    <w:rsid w:val="008A2B59"/>
    <w:rsid w:val="008A31E5"/>
    <w:rsid w:val="008A3BB0"/>
    <w:rsid w:val="008A427E"/>
    <w:rsid w:val="008A4FCE"/>
    <w:rsid w:val="008A570B"/>
    <w:rsid w:val="008A5B9D"/>
    <w:rsid w:val="008A66B7"/>
    <w:rsid w:val="008A6926"/>
    <w:rsid w:val="008A703C"/>
    <w:rsid w:val="008A77DF"/>
    <w:rsid w:val="008A7D72"/>
    <w:rsid w:val="008B0E39"/>
    <w:rsid w:val="008B11C6"/>
    <w:rsid w:val="008B1B03"/>
    <w:rsid w:val="008B2ABA"/>
    <w:rsid w:val="008B3C78"/>
    <w:rsid w:val="008B47D1"/>
    <w:rsid w:val="008B4BF9"/>
    <w:rsid w:val="008B57AA"/>
    <w:rsid w:val="008B5EFA"/>
    <w:rsid w:val="008B661A"/>
    <w:rsid w:val="008B6A9E"/>
    <w:rsid w:val="008B765F"/>
    <w:rsid w:val="008B76A5"/>
    <w:rsid w:val="008B7973"/>
    <w:rsid w:val="008B7C84"/>
    <w:rsid w:val="008C0925"/>
    <w:rsid w:val="008C09E3"/>
    <w:rsid w:val="008C122A"/>
    <w:rsid w:val="008C13CA"/>
    <w:rsid w:val="008C147C"/>
    <w:rsid w:val="008C1D7B"/>
    <w:rsid w:val="008C1E87"/>
    <w:rsid w:val="008C24D0"/>
    <w:rsid w:val="008C254B"/>
    <w:rsid w:val="008C30C3"/>
    <w:rsid w:val="008C52A8"/>
    <w:rsid w:val="008C54E2"/>
    <w:rsid w:val="008C57E1"/>
    <w:rsid w:val="008C5954"/>
    <w:rsid w:val="008C67CC"/>
    <w:rsid w:val="008C6D5F"/>
    <w:rsid w:val="008C72B3"/>
    <w:rsid w:val="008C7B4E"/>
    <w:rsid w:val="008C7BDE"/>
    <w:rsid w:val="008D0428"/>
    <w:rsid w:val="008D0AEF"/>
    <w:rsid w:val="008D1603"/>
    <w:rsid w:val="008D1851"/>
    <w:rsid w:val="008D1872"/>
    <w:rsid w:val="008D2713"/>
    <w:rsid w:val="008D29D8"/>
    <w:rsid w:val="008D2C7E"/>
    <w:rsid w:val="008D3BA7"/>
    <w:rsid w:val="008D459A"/>
    <w:rsid w:val="008D46E7"/>
    <w:rsid w:val="008D4A21"/>
    <w:rsid w:val="008D5B12"/>
    <w:rsid w:val="008D6413"/>
    <w:rsid w:val="008D6647"/>
    <w:rsid w:val="008D6673"/>
    <w:rsid w:val="008D66E3"/>
    <w:rsid w:val="008D67AC"/>
    <w:rsid w:val="008D6C60"/>
    <w:rsid w:val="008E0366"/>
    <w:rsid w:val="008E06D0"/>
    <w:rsid w:val="008E0ACC"/>
    <w:rsid w:val="008E1418"/>
    <w:rsid w:val="008E19FE"/>
    <w:rsid w:val="008E32B5"/>
    <w:rsid w:val="008E369C"/>
    <w:rsid w:val="008E72EB"/>
    <w:rsid w:val="008F07F3"/>
    <w:rsid w:val="008F1B19"/>
    <w:rsid w:val="008F1C89"/>
    <w:rsid w:val="008F2225"/>
    <w:rsid w:val="008F3970"/>
    <w:rsid w:val="008F4564"/>
    <w:rsid w:val="008F49A4"/>
    <w:rsid w:val="008F6564"/>
    <w:rsid w:val="008F679E"/>
    <w:rsid w:val="008F7A8D"/>
    <w:rsid w:val="009011FD"/>
    <w:rsid w:val="0090162C"/>
    <w:rsid w:val="00901DDD"/>
    <w:rsid w:val="00902175"/>
    <w:rsid w:val="0090331D"/>
    <w:rsid w:val="009036A8"/>
    <w:rsid w:val="00903805"/>
    <w:rsid w:val="00903FAE"/>
    <w:rsid w:val="00903FEC"/>
    <w:rsid w:val="009063FD"/>
    <w:rsid w:val="00906C2A"/>
    <w:rsid w:val="00907057"/>
    <w:rsid w:val="009075E1"/>
    <w:rsid w:val="00907BB0"/>
    <w:rsid w:val="0091200D"/>
    <w:rsid w:val="009124DF"/>
    <w:rsid w:val="00912743"/>
    <w:rsid w:val="009133E2"/>
    <w:rsid w:val="009139CF"/>
    <w:rsid w:val="00915898"/>
    <w:rsid w:val="00915A4C"/>
    <w:rsid w:val="00915DB6"/>
    <w:rsid w:val="00916CED"/>
    <w:rsid w:val="00916E17"/>
    <w:rsid w:val="00917F47"/>
    <w:rsid w:val="00920254"/>
    <w:rsid w:val="00921A76"/>
    <w:rsid w:val="00921FFE"/>
    <w:rsid w:val="00922147"/>
    <w:rsid w:val="0092552A"/>
    <w:rsid w:val="009259CD"/>
    <w:rsid w:val="009269E5"/>
    <w:rsid w:val="009274DD"/>
    <w:rsid w:val="00927787"/>
    <w:rsid w:val="009306C4"/>
    <w:rsid w:val="00930745"/>
    <w:rsid w:val="009313B8"/>
    <w:rsid w:val="00931712"/>
    <w:rsid w:val="0093175D"/>
    <w:rsid w:val="009319A5"/>
    <w:rsid w:val="00932530"/>
    <w:rsid w:val="00932B59"/>
    <w:rsid w:val="00934D8D"/>
    <w:rsid w:val="00937241"/>
    <w:rsid w:val="0094090A"/>
    <w:rsid w:val="00940CC9"/>
    <w:rsid w:val="0094113A"/>
    <w:rsid w:val="009413F1"/>
    <w:rsid w:val="009428F3"/>
    <w:rsid w:val="00942ABB"/>
    <w:rsid w:val="009441B6"/>
    <w:rsid w:val="009453AA"/>
    <w:rsid w:val="009456E7"/>
    <w:rsid w:val="00946417"/>
    <w:rsid w:val="009464A8"/>
    <w:rsid w:val="00946A1E"/>
    <w:rsid w:val="00946F69"/>
    <w:rsid w:val="00947184"/>
    <w:rsid w:val="00947CF4"/>
    <w:rsid w:val="00950547"/>
    <w:rsid w:val="00950640"/>
    <w:rsid w:val="00951C51"/>
    <w:rsid w:val="009530E1"/>
    <w:rsid w:val="00953388"/>
    <w:rsid w:val="009539F4"/>
    <w:rsid w:val="00954239"/>
    <w:rsid w:val="009543D0"/>
    <w:rsid w:val="009545C9"/>
    <w:rsid w:val="00954CD1"/>
    <w:rsid w:val="009558E3"/>
    <w:rsid w:val="00955B3E"/>
    <w:rsid w:val="00956543"/>
    <w:rsid w:val="00956CBD"/>
    <w:rsid w:val="009575EF"/>
    <w:rsid w:val="00957D31"/>
    <w:rsid w:val="009602A4"/>
    <w:rsid w:val="009612DD"/>
    <w:rsid w:val="00961555"/>
    <w:rsid w:val="0096190F"/>
    <w:rsid w:val="00962177"/>
    <w:rsid w:val="0096275A"/>
    <w:rsid w:val="00962FCA"/>
    <w:rsid w:val="00964033"/>
    <w:rsid w:val="00964797"/>
    <w:rsid w:val="00964C18"/>
    <w:rsid w:val="009657A9"/>
    <w:rsid w:val="009659D4"/>
    <w:rsid w:val="0096715C"/>
    <w:rsid w:val="0096763A"/>
    <w:rsid w:val="009676E7"/>
    <w:rsid w:val="00967A6A"/>
    <w:rsid w:val="00967F70"/>
    <w:rsid w:val="009708AE"/>
    <w:rsid w:val="009711C4"/>
    <w:rsid w:val="00972620"/>
    <w:rsid w:val="00972A17"/>
    <w:rsid w:val="00973035"/>
    <w:rsid w:val="009738FE"/>
    <w:rsid w:val="00973C4C"/>
    <w:rsid w:val="00974413"/>
    <w:rsid w:val="00974E71"/>
    <w:rsid w:val="009754F8"/>
    <w:rsid w:val="009775C0"/>
    <w:rsid w:val="009778BE"/>
    <w:rsid w:val="0097797D"/>
    <w:rsid w:val="00977ACD"/>
    <w:rsid w:val="00980A13"/>
    <w:rsid w:val="00980A75"/>
    <w:rsid w:val="00981DE0"/>
    <w:rsid w:val="00981E95"/>
    <w:rsid w:val="009821FB"/>
    <w:rsid w:val="0098229A"/>
    <w:rsid w:val="00982C19"/>
    <w:rsid w:val="009830BB"/>
    <w:rsid w:val="009831C5"/>
    <w:rsid w:val="00983669"/>
    <w:rsid w:val="009848ED"/>
    <w:rsid w:val="0098716A"/>
    <w:rsid w:val="009872EF"/>
    <w:rsid w:val="009875C2"/>
    <w:rsid w:val="009904B5"/>
    <w:rsid w:val="009906B3"/>
    <w:rsid w:val="009916D0"/>
    <w:rsid w:val="009928CC"/>
    <w:rsid w:val="00992998"/>
    <w:rsid w:val="00993699"/>
    <w:rsid w:val="009944A8"/>
    <w:rsid w:val="00995BCB"/>
    <w:rsid w:val="00996277"/>
    <w:rsid w:val="00996A70"/>
    <w:rsid w:val="00997308"/>
    <w:rsid w:val="0099738A"/>
    <w:rsid w:val="00997FAD"/>
    <w:rsid w:val="009A01DD"/>
    <w:rsid w:val="009A0299"/>
    <w:rsid w:val="009A058A"/>
    <w:rsid w:val="009A0A03"/>
    <w:rsid w:val="009A1B71"/>
    <w:rsid w:val="009A1C42"/>
    <w:rsid w:val="009A2220"/>
    <w:rsid w:val="009A2C8B"/>
    <w:rsid w:val="009A2DC5"/>
    <w:rsid w:val="009A2E2A"/>
    <w:rsid w:val="009A2F6D"/>
    <w:rsid w:val="009A34C1"/>
    <w:rsid w:val="009A4140"/>
    <w:rsid w:val="009A4AA8"/>
    <w:rsid w:val="009A4B31"/>
    <w:rsid w:val="009A594B"/>
    <w:rsid w:val="009A5AAE"/>
    <w:rsid w:val="009A5FDB"/>
    <w:rsid w:val="009A6375"/>
    <w:rsid w:val="009A6777"/>
    <w:rsid w:val="009A681D"/>
    <w:rsid w:val="009A76E5"/>
    <w:rsid w:val="009A7B7C"/>
    <w:rsid w:val="009B01D2"/>
    <w:rsid w:val="009B0388"/>
    <w:rsid w:val="009B0C7E"/>
    <w:rsid w:val="009B1886"/>
    <w:rsid w:val="009B1D69"/>
    <w:rsid w:val="009B1DF4"/>
    <w:rsid w:val="009B1FAD"/>
    <w:rsid w:val="009B429B"/>
    <w:rsid w:val="009B43C3"/>
    <w:rsid w:val="009B775D"/>
    <w:rsid w:val="009B7AD1"/>
    <w:rsid w:val="009C03BB"/>
    <w:rsid w:val="009C0615"/>
    <w:rsid w:val="009C0D9B"/>
    <w:rsid w:val="009C1667"/>
    <w:rsid w:val="009C17CF"/>
    <w:rsid w:val="009C2514"/>
    <w:rsid w:val="009C2852"/>
    <w:rsid w:val="009C3335"/>
    <w:rsid w:val="009C3C6A"/>
    <w:rsid w:val="009C4B7C"/>
    <w:rsid w:val="009C6C2E"/>
    <w:rsid w:val="009C6D4E"/>
    <w:rsid w:val="009C7620"/>
    <w:rsid w:val="009D0B1B"/>
    <w:rsid w:val="009D0BB8"/>
    <w:rsid w:val="009D2358"/>
    <w:rsid w:val="009D2C69"/>
    <w:rsid w:val="009D2F0C"/>
    <w:rsid w:val="009D32E0"/>
    <w:rsid w:val="009D3506"/>
    <w:rsid w:val="009D3599"/>
    <w:rsid w:val="009D3DB2"/>
    <w:rsid w:val="009D4418"/>
    <w:rsid w:val="009D4C5D"/>
    <w:rsid w:val="009D59E3"/>
    <w:rsid w:val="009D5A11"/>
    <w:rsid w:val="009D740B"/>
    <w:rsid w:val="009D7754"/>
    <w:rsid w:val="009D7FC4"/>
    <w:rsid w:val="009E036A"/>
    <w:rsid w:val="009E0E32"/>
    <w:rsid w:val="009E1606"/>
    <w:rsid w:val="009E1C51"/>
    <w:rsid w:val="009E2630"/>
    <w:rsid w:val="009E4C04"/>
    <w:rsid w:val="009E5C35"/>
    <w:rsid w:val="009E5E50"/>
    <w:rsid w:val="009E62C2"/>
    <w:rsid w:val="009E6E1E"/>
    <w:rsid w:val="009E7245"/>
    <w:rsid w:val="009E7EAF"/>
    <w:rsid w:val="009F0268"/>
    <w:rsid w:val="009F079C"/>
    <w:rsid w:val="009F23F5"/>
    <w:rsid w:val="009F2D73"/>
    <w:rsid w:val="009F3E13"/>
    <w:rsid w:val="009F4390"/>
    <w:rsid w:val="009F4C05"/>
    <w:rsid w:val="009F5DFD"/>
    <w:rsid w:val="009F6160"/>
    <w:rsid w:val="009F61B7"/>
    <w:rsid w:val="009F672A"/>
    <w:rsid w:val="009F6953"/>
    <w:rsid w:val="009F6C64"/>
    <w:rsid w:val="009F70A4"/>
    <w:rsid w:val="009F7782"/>
    <w:rsid w:val="00A0007C"/>
    <w:rsid w:val="00A00472"/>
    <w:rsid w:val="00A004DA"/>
    <w:rsid w:val="00A00D44"/>
    <w:rsid w:val="00A00F6F"/>
    <w:rsid w:val="00A022F6"/>
    <w:rsid w:val="00A030F7"/>
    <w:rsid w:val="00A042DF"/>
    <w:rsid w:val="00A053F7"/>
    <w:rsid w:val="00A059B3"/>
    <w:rsid w:val="00A05DC0"/>
    <w:rsid w:val="00A06778"/>
    <w:rsid w:val="00A06AD8"/>
    <w:rsid w:val="00A07029"/>
    <w:rsid w:val="00A07072"/>
    <w:rsid w:val="00A07309"/>
    <w:rsid w:val="00A07F51"/>
    <w:rsid w:val="00A10CB0"/>
    <w:rsid w:val="00A11296"/>
    <w:rsid w:val="00A11BDE"/>
    <w:rsid w:val="00A1212D"/>
    <w:rsid w:val="00A12493"/>
    <w:rsid w:val="00A14751"/>
    <w:rsid w:val="00A15E03"/>
    <w:rsid w:val="00A15F34"/>
    <w:rsid w:val="00A161F6"/>
    <w:rsid w:val="00A164A8"/>
    <w:rsid w:val="00A164C2"/>
    <w:rsid w:val="00A16C13"/>
    <w:rsid w:val="00A17D53"/>
    <w:rsid w:val="00A201B5"/>
    <w:rsid w:val="00A21129"/>
    <w:rsid w:val="00A21694"/>
    <w:rsid w:val="00A21B02"/>
    <w:rsid w:val="00A2201A"/>
    <w:rsid w:val="00A2283B"/>
    <w:rsid w:val="00A229F8"/>
    <w:rsid w:val="00A23027"/>
    <w:rsid w:val="00A23810"/>
    <w:rsid w:val="00A24073"/>
    <w:rsid w:val="00A2453B"/>
    <w:rsid w:val="00A2477E"/>
    <w:rsid w:val="00A2486C"/>
    <w:rsid w:val="00A25155"/>
    <w:rsid w:val="00A25789"/>
    <w:rsid w:val="00A263CA"/>
    <w:rsid w:val="00A26AA8"/>
    <w:rsid w:val="00A273F9"/>
    <w:rsid w:val="00A274ED"/>
    <w:rsid w:val="00A27DFB"/>
    <w:rsid w:val="00A3195A"/>
    <w:rsid w:val="00A33473"/>
    <w:rsid w:val="00A3360B"/>
    <w:rsid w:val="00A337D7"/>
    <w:rsid w:val="00A33870"/>
    <w:rsid w:val="00A33EC8"/>
    <w:rsid w:val="00A33FFD"/>
    <w:rsid w:val="00A34BDD"/>
    <w:rsid w:val="00A356F6"/>
    <w:rsid w:val="00A359C3"/>
    <w:rsid w:val="00A35B01"/>
    <w:rsid w:val="00A36C14"/>
    <w:rsid w:val="00A37061"/>
    <w:rsid w:val="00A379F7"/>
    <w:rsid w:val="00A37B50"/>
    <w:rsid w:val="00A40404"/>
    <w:rsid w:val="00A409F7"/>
    <w:rsid w:val="00A41622"/>
    <w:rsid w:val="00A41703"/>
    <w:rsid w:val="00A41823"/>
    <w:rsid w:val="00A41AB7"/>
    <w:rsid w:val="00A41AF9"/>
    <w:rsid w:val="00A41CE9"/>
    <w:rsid w:val="00A42DD4"/>
    <w:rsid w:val="00A43591"/>
    <w:rsid w:val="00A4394E"/>
    <w:rsid w:val="00A43AF3"/>
    <w:rsid w:val="00A43C40"/>
    <w:rsid w:val="00A43E1D"/>
    <w:rsid w:val="00A461CB"/>
    <w:rsid w:val="00A46D91"/>
    <w:rsid w:val="00A476F5"/>
    <w:rsid w:val="00A47CE1"/>
    <w:rsid w:val="00A47EDA"/>
    <w:rsid w:val="00A50969"/>
    <w:rsid w:val="00A51B18"/>
    <w:rsid w:val="00A52054"/>
    <w:rsid w:val="00A52457"/>
    <w:rsid w:val="00A5330E"/>
    <w:rsid w:val="00A53A32"/>
    <w:rsid w:val="00A53C75"/>
    <w:rsid w:val="00A54A12"/>
    <w:rsid w:val="00A54F2D"/>
    <w:rsid w:val="00A56407"/>
    <w:rsid w:val="00A566F7"/>
    <w:rsid w:val="00A56DA7"/>
    <w:rsid w:val="00A57E7B"/>
    <w:rsid w:val="00A60403"/>
    <w:rsid w:val="00A619C9"/>
    <w:rsid w:val="00A61B27"/>
    <w:rsid w:val="00A6667F"/>
    <w:rsid w:val="00A67343"/>
    <w:rsid w:val="00A67A6D"/>
    <w:rsid w:val="00A7056F"/>
    <w:rsid w:val="00A705DD"/>
    <w:rsid w:val="00A70C48"/>
    <w:rsid w:val="00A70EE1"/>
    <w:rsid w:val="00A73DD5"/>
    <w:rsid w:val="00A741B5"/>
    <w:rsid w:val="00A757AC"/>
    <w:rsid w:val="00A75AA3"/>
    <w:rsid w:val="00A75CDE"/>
    <w:rsid w:val="00A75F27"/>
    <w:rsid w:val="00A7616E"/>
    <w:rsid w:val="00A76609"/>
    <w:rsid w:val="00A7661F"/>
    <w:rsid w:val="00A77AE2"/>
    <w:rsid w:val="00A80402"/>
    <w:rsid w:val="00A809F6"/>
    <w:rsid w:val="00A80E8C"/>
    <w:rsid w:val="00A81A6C"/>
    <w:rsid w:val="00A81BC6"/>
    <w:rsid w:val="00A81E88"/>
    <w:rsid w:val="00A82BC7"/>
    <w:rsid w:val="00A82E43"/>
    <w:rsid w:val="00A8414D"/>
    <w:rsid w:val="00A84645"/>
    <w:rsid w:val="00A8483D"/>
    <w:rsid w:val="00A85D84"/>
    <w:rsid w:val="00A860B4"/>
    <w:rsid w:val="00A8631F"/>
    <w:rsid w:val="00A867FE"/>
    <w:rsid w:val="00A86CA0"/>
    <w:rsid w:val="00A87F81"/>
    <w:rsid w:val="00A90B5C"/>
    <w:rsid w:val="00A92E5D"/>
    <w:rsid w:val="00A94E48"/>
    <w:rsid w:val="00A95CBB"/>
    <w:rsid w:val="00A95CD4"/>
    <w:rsid w:val="00A96CCA"/>
    <w:rsid w:val="00AA0BD7"/>
    <w:rsid w:val="00AA10EA"/>
    <w:rsid w:val="00AA1A16"/>
    <w:rsid w:val="00AA2E9C"/>
    <w:rsid w:val="00AA30DA"/>
    <w:rsid w:val="00AA37DF"/>
    <w:rsid w:val="00AA3EE9"/>
    <w:rsid w:val="00AA4485"/>
    <w:rsid w:val="00AA56A1"/>
    <w:rsid w:val="00AA57D0"/>
    <w:rsid w:val="00AA5D6E"/>
    <w:rsid w:val="00AA60B0"/>
    <w:rsid w:val="00AA6B21"/>
    <w:rsid w:val="00AA7BC8"/>
    <w:rsid w:val="00AA7CA6"/>
    <w:rsid w:val="00AA7DC2"/>
    <w:rsid w:val="00AB1E59"/>
    <w:rsid w:val="00AB28C9"/>
    <w:rsid w:val="00AB3012"/>
    <w:rsid w:val="00AB336B"/>
    <w:rsid w:val="00AB3487"/>
    <w:rsid w:val="00AB38B0"/>
    <w:rsid w:val="00AB3D79"/>
    <w:rsid w:val="00AB3DA4"/>
    <w:rsid w:val="00AB5E9A"/>
    <w:rsid w:val="00AB619C"/>
    <w:rsid w:val="00AB63F7"/>
    <w:rsid w:val="00AB7703"/>
    <w:rsid w:val="00AB7877"/>
    <w:rsid w:val="00AB79E3"/>
    <w:rsid w:val="00AB7FDC"/>
    <w:rsid w:val="00AC0269"/>
    <w:rsid w:val="00AC0372"/>
    <w:rsid w:val="00AC0D0C"/>
    <w:rsid w:val="00AC23E5"/>
    <w:rsid w:val="00AC3365"/>
    <w:rsid w:val="00AC33AB"/>
    <w:rsid w:val="00AC350D"/>
    <w:rsid w:val="00AC3E0B"/>
    <w:rsid w:val="00AC3FFB"/>
    <w:rsid w:val="00AC43DB"/>
    <w:rsid w:val="00AC44CE"/>
    <w:rsid w:val="00AC461E"/>
    <w:rsid w:val="00AC4912"/>
    <w:rsid w:val="00AC4988"/>
    <w:rsid w:val="00AC5740"/>
    <w:rsid w:val="00AC5CAA"/>
    <w:rsid w:val="00AC66B8"/>
    <w:rsid w:val="00AC67A0"/>
    <w:rsid w:val="00AC686D"/>
    <w:rsid w:val="00AC6B2A"/>
    <w:rsid w:val="00AC7233"/>
    <w:rsid w:val="00AC7473"/>
    <w:rsid w:val="00AD0A57"/>
    <w:rsid w:val="00AD13AC"/>
    <w:rsid w:val="00AD1481"/>
    <w:rsid w:val="00AD14B9"/>
    <w:rsid w:val="00AD1BC2"/>
    <w:rsid w:val="00AD3169"/>
    <w:rsid w:val="00AD326B"/>
    <w:rsid w:val="00AD3EE5"/>
    <w:rsid w:val="00AD3F0F"/>
    <w:rsid w:val="00AD4719"/>
    <w:rsid w:val="00AD4C27"/>
    <w:rsid w:val="00AD4F2C"/>
    <w:rsid w:val="00AD5827"/>
    <w:rsid w:val="00AD5844"/>
    <w:rsid w:val="00AD5B77"/>
    <w:rsid w:val="00AD5BBD"/>
    <w:rsid w:val="00AD5E2D"/>
    <w:rsid w:val="00AE0E59"/>
    <w:rsid w:val="00AE1A51"/>
    <w:rsid w:val="00AE1D9E"/>
    <w:rsid w:val="00AE2340"/>
    <w:rsid w:val="00AE3846"/>
    <w:rsid w:val="00AE3870"/>
    <w:rsid w:val="00AE3E99"/>
    <w:rsid w:val="00AE4679"/>
    <w:rsid w:val="00AE4D43"/>
    <w:rsid w:val="00AE5294"/>
    <w:rsid w:val="00AE57D3"/>
    <w:rsid w:val="00AE5EAB"/>
    <w:rsid w:val="00AE6E3C"/>
    <w:rsid w:val="00AE78D4"/>
    <w:rsid w:val="00AF1566"/>
    <w:rsid w:val="00AF1B6E"/>
    <w:rsid w:val="00AF3B77"/>
    <w:rsid w:val="00AF50BD"/>
    <w:rsid w:val="00AF5212"/>
    <w:rsid w:val="00AF5615"/>
    <w:rsid w:val="00AF69FA"/>
    <w:rsid w:val="00AF74BB"/>
    <w:rsid w:val="00AF76C5"/>
    <w:rsid w:val="00AF7DB5"/>
    <w:rsid w:val="00B001B6"/>
    <w:rsid w:val="00B012BB"/>
    <w:rsid w:val="00B014D5"/>
    <w:rsid w:val="00B016F3"/>
    <w:rsid w:val="00B01AF8"/>
    <w:rsid w:val="00B03EE7"/>
    <w:rsid w:val="00B03FEB"/>
    <w:rsid w:val="00B04877"/>
    <w:rsid w:val="00B05846"/>
    <w:rsid w:val="00B060FF"/>
    <w:rsid w:val="00B06D9D"/>
    <w:rsid w:val="00B072B5"/>
    <w:rsid w:val="00B07B5C"/>
    <w:rsid w:val="00B07EC3"/>
    <w:rsid w:val="00B100E2"/>
    <w:rsid w:val="00B107F4"/>
    <w:rsid w:val="00B125D1"/>
    <w:rsid w:val="00B12C87"/>
    <w:rsid w:val="00B12EFD"/>
    <w:rsid w:val="00B13E52"/>
    <w:rsid w:val="00B13EB4"/>
    <w:rsid w:val="00B13F83"/>
    <w:rsid w:val="00B14772"/>
    <w:rsid w:val="00B1642A"/>
    <w:rsid w:val="00B16740"/>
    <w:rsid w:val="00B173FF"/>
    <w:rsid w:val="00B17E52"/>
    <w:rsid w:val="00B17F88"/>
    <w:rsid w:val="00B20416"/>
    <w:rsid w:val="00B20618"/>
    <w:rsid w:val="00B211BE"/>
    <w:rsid w:val="00B217FC"/>
    <w:rsid w:val="00B21895"/>
    <w:rsid w:val="00B21AA7"/>
    <w:rsid w:val="00B236D6"/>
    <w:rsid w:val="00B23986"/>
    <w:rsid w:val="00B239F7"/>
    <w:rsid w:val="00B23C32"/>
    <w:rsid w:val="00B24B3F"/>
    <w:rsid w:val="00B260DB"/>
    <w:rsid w:val="00B26EFB"/>
    <w:rsid w:val="00B27DC4"/>
    <w:rsid w:val="00B30868"/>
    <w:rsid w:val="00B30CDF"/>
    <w:rsid w:val="00B312BC"/>
    <w:rsid w:val="00B31631"/>
    <w:rsid w:val="00B33771"/>
    <w:rsid w:val="00B35005"/>
    <w:rsid w:val="00B3569A"/>
    <w:rsid w:val="00B3658A"/>
    <w:rsid w:val="00B37BF1"/>
    <w:rsid w:val="00B4034C"/>
    <w:rsid w:val="00B41107"/>
    <w:rsid w:val="00B41397"/>
    <w:rsid w:val="00B41844"/>
    <w:rsid w:val="00B41F50"/>
    <w:rsid w:val="00B421F4"/>
    <w:rsid w:val="00B42902"/>
    <w:rsid w:val="00B44013"/>
    <w:rsid w:val="00B44283"/>
    <w:rsid w:val="00B4444A"/>
    <w:rsid w:val="00B4446C"/>
    <w:rsid w:val="00B44FB8"/>
    <w:rsid w:val="00B45B97"/>
    <w:rsid w:val="00B46EEE"/>
    <w:rsid w:val="00B47C62"/>
    <w:rsid w:val="00B47EEC"/>
    <w:rsid w:val="00B502C1"/>
    <w:rsid w:val="00B5045B"/>
    <w:rsid w:val="00B50F07"/>
    <w:rsid w:val="00B513CF"/>
    <w:rsid w:val="00B51C3D"/>
    <w:rsid w:val="00B5222C"/>
    <w:rsid w:val="00B52A3C"/>
    <w:rsid w:val="00B5305B"/>
    <w:rsid w:val="00B53B5E"/>
    <w:rsid w:val="00B5475C"/>
    <w:rsid w:val="00B55C54"/>
    <w:rsid w:val="00B5680B"/>
    <w:rsid w:val="00B56C8D"/>
    <w:rsid w:val="00B61380"/>
    <w:rsid w:val="00B617D3"/>
    <w:rsid w:val="00B61F5F"/>
    <w:rsid w:val="00B62392"/>
    <w:rsid w:val="00B62F8B"/>
    <w:rsid w:val="00B62FD7"/>
    <w:rsid w:val="00B6307B"/>
    <w:rsid w:val="00B6311B"/>
    <w:rsid w:val="00B63AC8"/>
    <w:rsid w:val="00B64815"/>
    <w:rsid w:val="00B6507F"/>
    <w:rsid w:val="00B654C9"/>
    <w:rsid w:val="00B66C2B"/>
    <w:rsid w:val="00B66C3E"/>
    <w:rsid w:val="00B66E5F"/>
    <w:rsid w:val="00B66E72"/>
    <w:rsid w:val="00B6767E"/>
    <w:rsid w:val="00B67EE3"/>
    <w:rsid w:val="00B7189D"/>
    <w:rsid w:val="00B720FE"/>
    <w:rsid w:val="00B72211"/>
    <w:rsid w:val="00B73708"/>
    <w:rsid w:val="00B747F5"/>
    <w:rsid w:val="00B74AF8"/>
    <w:rsid w:val="00B74FED"/>
    <w:rsid w:val="00B750D3"/>
    <w:rsid w:val="00B7526D"/>
    <w:rsid w:val="00B7702C"/>
    <w:rsid w:val="00B77295"/>
    <w:rsid w:val="00B775D9"/>
    <w:rsid w:val="00B7768C"/>
    <w:rsid w:val="00B80156"/>
    <w:rsid w:val="00B8050C"/>
    <w:rsid w:val="00B80A8A"/>
    <w:rsid w:val="00B80BD3"/>
    <w:rsid w:val="00B8112D"/>
    <w:rsid w:val="00B819A5"/>
    <w:rsid w:val="00B82574"/>
    <w:rsid w:val="00B83046"/>
    <w:rsid w:val="00B836FF"/>
    <w:rsid w:val="00B83756"/>
    <w:rsid w:val="00B83DCD"/>
    <w:rsid w:val="00B84423"/>
    <w:rsid w:val="00B845CC"/>
    <w:rsid w:val="00B84C3B"/>
    <w:rsid w:val="00B86954"/>
    <w:rsid w:val="00B87081"/>
    <w:rsid w:val="00B872DC"/>
    <w:rsid w:val="00B87AD5"/>
    <w:rsid w:val="00B90AD1"/>
    <w:rsid w:val="00B91F9F"/>
    <w:rsid w:val="00B92663"/>
    <w:rsid w:val="00B92915"/>
    <w:rsid w:val="00B94AFA"/>
    <w:rsid w:val="00B94E4F"/>
    <w:rsid w:val="00B95A50"/>
    <w:rsid w:val="00B96A38"/>
    <w:rsid w:val="00B9706F"/>
    <w:rsid w:val="00B971D6"/>
    <w:rsid w:val="00B97256"/>
    <w:rsid w:val="00BA000E"/>
    <w:rsid w:val="00BA01C1"/>
    <w:rsid w:val="00BA026F"/>
    <w:rsid w:val="00BA0CDA"/>
    <w:rsid w:val="00BA0DEB"/>
    <w:rsid w:val="00BA0FD1"/>
    <w:rsid w:val="00BA112D"/>
    <w:rsid w:val="00BA11C7"/>
    <w:rsid w:val="00BA157C"/>
    <w:rsid w:val="00BA1606"/>
    <w:rsid w:val="00BA24DB"/>
    <w:rsid w:val="00BA2554"/>
    <w:rsid w:val="00BA32DB"/>
    <w:rsid w:val="00BA5A83"/>
    <w:rsid w:val="00BA6397"/>
    <w:rsid w:val="00BA63C0"/>
    <w:rsid w:val="00BA660C"/>
    <w:rsid w:val="00BA6E49"/>
    <w:rsid w:val="00BA7673"/>
    <w:rsid w:val="00BA7771"/>
    <w:rsid w:val="00BB0008"/>
    <w:rsid w:val="00BB03F7"/>
    <w:rsid w:val="00BB0437"/>
    <w:rsid w:val="00BB1469"/>
    <w:rsid w:val="00BB1A14"/>
    <w:rsid w:val="00BB2326"/>
    <w:rsid w:val="00BB271F"/>
    <w:rsid w:val="00BB2B80"/>
    <w:rsid w:val="00BB2D92"/>
    <w:rsid w:val="00BB2EB2"/>
    <w:rsid w:val="00BB369C"/>
    <w:rsid w:val="00BB46F7"/>
    <w:rsid w:val="00BB4C97"/>
    <w:rsid w:val="00BB517F"/>
    <w:rsid w:val="00BB69A2"/>
    <w:rsid w:val="00BB6D85"/>
    <w:rsid w:val="00BB6DEF"/>
    <w:rsid w:val="00BB774A"/>
    <w:rsid w:val="00BB7A8F"/>
    <w:rsid w:val="00BB7AE8"/>
    <w:rsid w:val="00BC1CB6"/>
    <w:rsid w:val="00BC2027"/>
    <w:rsid w:val="00BC2132"/>
    <w:rsid w:val="00BC2735"/>
    <w:rsid w:val="00BC48B0"/>
    <w:rsid w:val="00BC4D99"/>
    <w:rsid w:val="00BC5491"/>
    <w:rsid w:val="00BC6933"/>
    <w:rsid w:val="00BC6A0E"/>
    <w:rsid w:val="00BC7350"/>
    <w:rsid w:val="00BD0047"/>
    <w:rsid w:val="00BD0335"/>
    <w:rsid w:val="00BD069E"/>
    <w:rsid w:val="00BD0A5E"/>
    <w:rsid w:val="00BD0C7E"/>
    <w:rsid w:val="00BD12E4"/>
    <w:rsid w:val="00BD145A"/>
    <w:rsid w:val="00BD1D3F"/>
    <w:rsid w:val="00BD324B"/>
    <w:rsid w:val="00BD32FB"/>
    <w:rsid w:val="00BD3CA7"/>
    <w:rsid w:val="00BD49AB"/>
    <w:rsid w:val="00BD50C0"/>
    <w:rsid w:val="00BD5720"/>
    <w:rsid w:val="00BD5B4A"/>
    <w:rsid w:val="00BD6487"/>
    <w:rsid w:val="00BD6EE4"/>
    <w:rsid w:val="00BD73B5"/>
    <w:rsid w:val="00BD7415"/>
    <w:rsid w:val="00BD7691"/>
    <w:rsid w:val="00BE022B"/>
    <w:rsid w:val="00BE0572"/>
    <w:rsid w:val="00BE065F"/>
    <w:rsid w:val="00BE1237"/>
    <w:rsid w:val="00BE138E"/>
    <w:rsid w:val="00BE17AA"/>
    <w:rsid w:val="00BE1A8C"/>
    <w:rsid w:val="00BE1C1F"/>
    <w:rsid w:val="00BE2C94"/>
    <w:rsid w:val="00BE3661"/>
    <w:rsid w:val="00BE4AA7"/>
    <w:rsid w:val="00BE79F6"/>
    <w:rsid w:val="00BE7A7A"/>
    <w:rsid w:val="00BE7B95"/>
    <w:rsid w:val="00BE7EB5"/>
    <w:rsid w:val="00BF0799"/>
    <w:rsid w:val="00BF081F"/>
    <w:rsid w:val="00BF0D1A"/>
    <w:rsid w:val="00BF130C"/>
    <w:rsid w:val="00BF1F8E"/>
    <w:rsid w:val="00BF43BF"/>
    <w:rsid w:val="00BF502A"/>
    <w:rsid w:val="00BF5385"/>
    <w:rsid w:val="00BF53FF"/>
    <w:rsid w:val="00BF57D4"/>
    <w:rsid w:val="00BF5B14"/>
    <w:rsid w:val="00BF5C31"/>
    <w:rsid w:val="00BF6E49"/>
    <w:rsid w:val="00BF7357"/>
    <w:rsid w:val="00BF7D82"/>
    <w:rsid w:val="00BF7E12"/>
    <w:rsid w:val="00C00458"/>
    <w:rsid w:val="00C00D7F"/>
    <w:rsid w:val="00C01487"/>
    <w:rsid w:val="00C01700"/>
    <w:rsid w:val="00C0174B"/>
    <w:rsid w:val="00C02469"/>
    <w:rsid w:val="00C02548"/>
    <w:rsid w:val="00C03259"/>
    <w:rsid w:val="00C03BA4"/>
    <w:rsid w:val="00C06F41"/>
    <w:rsid w:val="00C07519"/>
    <w:rsid w:val="00C07E72"/>
    <w:rsid w:val="00C10356"/>
    <w:rsid w:val="00C10E29"/>
    <w:rsid w:val="00C10EF3"/>
    <w:rsid w:val="00C11E09"/>
    <w:rsid w:val="00C12CE9"/>
    <w:rsid w:val="00C137AA"/>
    <w:rsid w:val="00C13D3F"/>
    <w:rsid w:val="00C14043"/>
    <w:rsid w:val="00C14754"/>
    <w:rsid w:val="00C14A15"/>
    <w:rsid w:val="00C1614A"/>
    <w:rsid w:val="00C1626D"/>
    <w:rsid w:val="00C1689F"/>
    <w:rsid w:val="00C16E6B"/>
    <w:rsid w:val="00C1713F"/>
    <w:rsid w:val="00C174CD"/>
    <w:rsid w:val="00C1788C"/>
    <w:rsid w:val="00C206AA"/>
    <w:rsid w:val="00C20D96"/>
    <w:rsid w:val="00C21194"/>
    <w:rsid w:val="00C2187C"/>
    <w:rsid w:val="00C21FE2"/>
    <w:rsid w:val="00C222F2"/>
    <w:rsid w:val="00C2234D"/>
    <w:rsid w:val="00C22B49"/>
    <w:rsid w:val="00C23F2E"/>
    <w:rsid w:val="00C242F0"/>
    <w:rsid w:val="00C24759"/>
    <w:rsid w:val="00C247DF"/>
    <w:rsid w:val="00C2505D"/>
    <w:rsid w:val="00C25177"/>
    <w:rsid w:val="00C25CF3"/>
    <w:rsid w:val="00C25F5F"/>
    <w:rsid w:val="00C2676C"/>
    <w:rsid w:val="00C26CAC"/>
    <w:rsid w:val="00C2797A"/>
    <w:rsid w:val="00C3076D"/>
    <w:rsid w:val="00C30982"/>
    <w:rsid w:val="00C31E1F"/>
    <w:rsid w:val="00C336CF"/>
    <w:rsid w:val="00C33B7A"/>
    <w:rsid w:val="00C33B86"/>
    <w:rsid w:val="00C33D0C"/>
    <w:rsid w:val="00C35482"/>
    <w:rsid w:val="00C357C1"/>
    <w:rsid w:val="00C35F1B"/>
    <w:rsid w:val="00C36739"/>
    <w:rsid w:val="00C36BB5"/>
    <w:rsid w:val="00C36C61"/>
    <w:rsid w:val="00C36FE4"/>
    <w:rsid w:val="00C37827"/>
    <w:rsid w:val="00C3790F"/>
    <w:rsid w:val="00C40484"/>
    <w:rsid w:val="00C40621"/>
    <w:rsid w:val="00C41481"/>
    <w:rsid w:val="00C42704"/>
    <w:rsid w:val="00C42827"/>
    <w:rsid w:val="00C42EB9"/>
    <w:rsid w:val="00C42FEA"/>
    <w:rsid w:val="00C431E0"/>
    <w:rsid w:val="00C44295"/>
    <w:rsid w:val="00C44FE6"/>
    <w:rsid w:val="00C45487"/>
    <w:rsid w:val="00C46782"/>
    <w:rsid w:val="00C47164"/>
    <w:rsid w:val="00C4796D"/>
    <w:rsid w:val="00C47AB0"/>
    <w:rsid w:val="00C47B64"/>
    <w:rsid w:val="00C5022E"/>
    <w:rsid w:val="00C50CBC"/>
    <w:rsid w:val="00C519B2"/>
    <w:rsid w:val="00C51E29"/>
    <w:rsid w:val="00C52251"/>
    <w:rsid w:val="00C52BCF"/>
    <w:rsid w:val="00C537BD"/>
    <w:rsid w:val="00C5407F"/>
    <w:rsid w:val="00C55176"/>
    <w:rsid w:val="00C55D29"/>
    <w:rsid w:val="00C55F61"/>
    <w:rsid w:val="00C57101"/>
    <w:rsid w:val="00C572E9"/>
    <w:rsid w:val="00C60C4E"/>
    <w:rsid w:val="00C60FD5"/>
    <w:rsid w:val="00C613E6"/>
    <w:rsid w:val="00C6215D"/>
    <w:rsid w:val="00C62402"/>
    <w:rsid w:val="00C62EC4"/>
    <w:rsid w:val="00C62F38"/>
    <w:rsid w:val="00C63141"/>
    <w:rsid w:val="00C631D2"/>
    <w:rsid w:val="00C6331D"/>
    <w:rsid w:val="00C6350F"/>
    <w:rsid w:val="00C63BA1"/>
    <w:rsid w:val="00C64A37"/>
    <w:rsid w:val="00C6535D"/>
    <w:rsid w:val="00C653B1"/>
    <w:rsid w:val="00C66328"/>
    <w:rsid w:val="00C66995"/>
    <w:rsid w:val="00C66B74"/>
    <w:rsid w:val="00C66DD9"/>
    <w:rsid w:val="00C6750C"/>
    <w:rsid w:val="00C71167"/>
    <w:rsid w:val="00C71982"/>
    <w:rsid w:val="00C71C69"/>
    <w:rsid w:val="00C736EC"/>
    <w:rsid w:val="00C73FA2"/>
    <w:rsid w:val="00C73FE3"/>
    <w:rsid w:val="00C7481E"/>
    <w:rsid w:val="00C74837"/>
    <w:rsid w:val="00C748C4"/>
    <w:rsid w:val="00C75016"/>
    <w:rsid w:val="00C75CA1"/>
    <w:rsid w:val="00C75EAF"/>
    <w:rsid w:val="00C764A9"/>
    <w:rsid w:val="00C765D7"/>
    <w:rsid w:val="00C77346"/>
    <w:rsid w:val="00C77B8E"/>
    <w:rsid w:val="00C8019A"/>
    <w:rsid w:val="00C80A51"/>
    <w:rsid w:val="00C82BDA"/>
    <w:rsid w:val="00C84E59"/>
    <w:rsid w:val="00C858C5"/>
    <w:rsid w:val="00C86297"/>
    <w:rsid w:val="00C866F6"/>
    <w:rsid w:val="00C914C6"/>
    <w:rsid w:val="00C9166E"/>
    <w:rsid w:val="00C91754"/>
    <w:rsid w:val="00C91F23"/>
    <w:rsid w:val="00C92466"/>
    <w:rsid w:val="00C92CC6"/>
    <w:rsid w:val="00C92D57"/>
    <w:rsid w:val="00C940BD"/>
    <w:rsid w:val="00CA05C9"/>
    <w:rsid w:val="00CA0D70"/>
    <w:rsid w:val="00CA1423"/>
    <w:rsid w:val="00CA1F0D"/>
    <w:rsid w:val="00CA1FCE"/>
    <w:rsid w:val="00CA24E0"/>
    <w:rsid w:val="00CA308A"/>
    <w:rsid w:val="00CA36A2"/>
    <w:rsid w:val="00CA3799"/>
    <w:rsid w:val="00CA4D8A"/>
    <w:rsid w:val="00CA6816"/>
    <w:rsid w:val="00CA6B41"/>
    <w:rsid w:val="00CA6FB3"/>
    <w:rsid w:val="00CA75B3"/>
    <w:rsid w:val="00CA7AB8"/>
    <w:rsid w:val="00CA7CE5"/>
    <w:rsid w:val="00CB1ABD"/>
    <w:rsid w:val="00CB334C"/>
    <w:rsid w:val="00CB3691"/>
    <w:rsid w:val="00CB59FE"/>
    <w:rsid w:val="00CB644E"/>
    <w:rsid w:val="00CB6A6B"/>
    <w:rsid w:val="00CB7F6B"/>
    <w:rsid w:val="00CC030E"/>
    <w:rsid w:val="00CC0471"/>
    <w:rsid w:val="00CC1099"/>
    <w:rsid w:val="00CC1648"/>
    <w:rsid w:val="00CC1EC7"/>
    <w:rsid w:val="00CC25D7"/>
    <w:rsid w:val="00CC42FC"/>
    <w:rsid w:val="00CC4795"/>
    <w:rsid w:val="00CC4A1B"/>
    <w:rsid w:val="00CC734E"/>
    <w:rsid w:val="00CD11C6"/>
    <w:rsid w:val="00CD1A81"/>
    <w:rsid w:val="00CD39C2"/>
    <w:rsid w:val="00CD4DE4"/>
    <w:rsid w:val="00CD6216"/>
    <w:rsid w:val="00CD71EF"/>
    <w:rsid w:val="00CE0B6D"/>
    <w:rsid w:val="00CE1937"/>
    <w:rsid w:val="00CE2672"/>
    <w:rsid w:val="00CE30F7"/>
    <w:rsid w:val="00CE3395"/>
    <w:rsid w:val="00CE379A"/>
    <w:rsid w:val="00CE421B"/>
    <w:rsid w:val="00CE492D"/>
    <w:rsid w:val="00CE4CDA"/>
    <w:rsid w:val="00CE4DFF"/>
    <w:rsid w:val="00CE5810"/>
    <w:rsid w:val="00CE5893"/>
    <w:rsid w:val="00CE61C9"/>
    <w:rsid w:val="00CE6231"/>
    <w:rsid w:val="00CE6ADE"/>
    <w:rsid w:val="00CE6AF5"/>
    <w:rsid w:val="00CE71BD"/>
    <w:rsid w:val="00CE7D01"/>
    <w:rsid w:val="00CF05E2"/>
    <w:rsid w:val="00CF25CB"/>
    <w:rsid w:val="00CF382D"/>
    <w:rsid w:val="00CF3A5A"/>
    <w:rsid w:val="00CF3C82"/>
    <w:rsid w:val="00CF5024"/>
    <w:rsid w:val="00CF641F"/>
    <w:rsid w:val="00CF689A"/>
    <w:rsid w:val="00CF6BA0"/>
    <w:rsid w:val="00CF6F25"/>
    <w:rsid w:val="00CF70D5"/>
    <w:rsid w:val="00CF7CA7"/>
    <w:rsid w:val="00D010F1"/>
    <w:rsid w:val="00D01A0C"/>
    <w:rsid w:val="00D01F59"/>
    <w:rsid w:val="00D0230C"/>
    <w:rsid w:val="00D02BF8"/>
    <w:rsid w:val="00D02C9F"/>
    <w:rsid w:val="00D03844"/>
    <w:rsid w:val="00D0494E"/>
    <w:rsid w:val="00D054C7"/>
    <w:rsid w:val="00D05512"/>
    <w:rsid w:val="00D05781"/>
    <w:rsid w:val="00D063BD"/>
    <w:rsid w:val="00D06975"/>
    <w:rsid w:val="00D06D7D"/>
    <w:rsid w:val="00D07403"/>
    <w:rsid w:val="00D0741E"/>
    <w:rsid w:val="00D1108A"/>
    <w:rsid w:val="00D118EF"/>
    <w:rsid w:val="00D11C26"/>
    <w:rsid w:val="00D12A28"/>
    <w:rsid w:val="00D12FE7"/>
    <w:rsid w:val="00D14BDA"/>
    <w:rsid w:val="00D14D1A"/>
    <w:rsid w:val="00D159EC"/>
    <w:rsid w:val="00D15AEC"/>
    <w:rsid w:val="00D167FA"/>
    <w:rsid w:val="00D16C32"/>
    <w:rsid w:val="00D16CE4"/>
    <w:rsid w:val="00D17792"/>
    <w:rsid w:val="00D17AA3"/>
    <w:rsid w:val="00D17CDD"/>
    <w:rsid w:val="00D2007A"/>
    <w:rsid w:val="00D22223"/>
    <w:rsid w:val="00D23D97"/>
    <w:rsid w:val="00D24393"/>
    <w:rsid w:val="00D24DF7"/>
    <w:rsid w:val="00D258B6"/>
    <w:rsid w:val="00D26423"/>
    <w:rsid w:val="00D27D19"/>
    <w:rsid w:val="00D305D4"/>
    <w:rsid w:val="00D308E0"/>
    <w:rsid w:val="00D30A28"/>
    <w:rsid w:val="00D30CF8"/>
    <w:rsid w:val="00D3111B"/>
    <w:rsid w:val="00D31702"/>
    <w:rsid w:val="00D325B0"/>
    <w:rsid w:val="00D32D32"/>
    <w:rsid w:val="00D331C9"/>
    <w:rsid w:val="00D341F6"/>
    <w:rsid w:val="00D3436B"/>
    <w:rsid w:val="00D343E1"/>
    <w:rsid w:val="00D34585"/>
    <w:rsid w:val="00D34723"/>
    <w:rsid w:val="00D347A1"/>
    <w:rsid w:val="00D34E6D"/>
    <w:rsid w:val="00D35F17"/>
    <w:rsid w:val="00D3628F"/>
    <w:rsid w:val="00D368F0"/>
    <w:rsid w:val="00D36BD3"/>
    <w:rsid w:val="00D36BD8"/>
    <w:rsid w:val="00D36ED7"/>
    <w:rsid w:val="00D37F7B"/>
    <w:rsid w:val="00D4067C"/>
    <w:rsid w:val="00D40A0B"/>
    <w:rsid w:val="00D40FB2"/>
    <w:rsid w:val="00D4152A"/>
    <w:rsid w:val="00D41FD6"/>
    <w:rsid w:val="00D42836"/>
    <w:rsid w:val="00D4346A"/>
    <w:rsid w:val="00D43953"/>
    <w:rsid w:val="00D43C5A"/>
    <w:rsid w:val="00D4608D"/>
    <w:rsid w:val="00D4687B"/>
    <w:rsid w:val="00D46BD1"/>
    <w:rsid w:val="00D477FA"/>
    <w:rsid w:val="00D479B3"/>
    <w:rsid w:val="00D479DD"/>
    <w:rsid w:val="00D47EDE"/>
    <w:rsid w:val="00D501DD"/>
    <w:rsid w:val="00D504A0"/>
    <w:rsid w:val="00D5077E"/>
    <w:rsid w:val="00D5100E"/>
    <w:rsid w:val="00D53891"/>
    <w:rsid w:val="00D53AE8"/>
    <w:rsid w:val="00D547B0"/>
    <w:rsid w:val="00D54D92"/>
    <w:rsid w:val="00D567C1"/>
    <w:rsid w:val="00D56BC8"/>
    <w:rsid w:val="00D56F51"/>
    <w:rsid w:val="00D60095"/>
    <w:rsid w:val="00D616F6"/>
    <w:rsid w:val="00D617F7"/>
    <w:rsid w:val="00D623D5"/>
    <w:rsid w:val="00D6251F"/>
    <w:rsid w:val="00D6286E"/>
    <w:rsid w:val="00D62F02"/>
    <w:rsid w:val="00D6350F"/>
    <w:rsid w:val="00D63930"/>
    <w:rsid w:val="00D650A1"/>
    <w:rsid w:val="00D65777"/>
    <w:rsid w:val="00D66D9E"/>
    <w:rsid w:val="00D67706"/>
    <w:rsid w:val="00D71248"/>
    <w:rsid w:val="00D71330"/>
    <w:rsid w:val="00D71D7F"/>
    <w:rsid w:val="00D72138"/>
    <w:rsid w:val="00D7350E"/>
    <w:rsid w:val="00D73CBF"/>
    <w:rsid w:val="00D7504F"/>
    <w:rsid w:val="00D75559"/>
    <w:rsid w:val="00D75AF2"/>
    <w:rsid w:val="00D76089"/>
    <w:rsid w:val="00D77D51"/>
    <w:rsid w:val="00D80E86"/>
    <w:rsid w:val="00D81486"/>
    <w:rsid w:val="00D81517"/>
    <w:rsid w:val="00D81539"/>
    <w:rsid w:val="00D81807"/>
    <w:rsid w:val="00D81C35"/>
    <w:rsid w:val="00D820FA"/>
    <w:rsid w:val="00D86155"/>
    <w:rsid w:val="00D8627F"/>
    <w:rsid w:val="00D86479"/>
    <w:rsid w:val="00D865B5"/>
    <w:rsid w:val="00D8674A"/>
    <w:rsid w:val="00D87347"/>
    <w:rsid w:val="00D87BDF"/>
    <w:rsid w:val="00D903CD"/>
    <w:rsid w:val="00D90794"/>
    <w:rsid w:val="00D907EC"/>
    <w:rsid w:val="00D908ED"/>
    <w:rsid w:val="00D90BB9"/>
    <w:rsid w:val="00D90D17"/>
    <w:rsid w:val="00D92CA9"/>
    <w:rsid w:val="00D933C0"/>
    <w:rsid w:val="00D93A70"/>
    <w:rsid w:val="00D94651"/>
    <w:rsid w:val="00D94861"/>
    <w:rsid w:val="00D9517B"/>
    <w:rsid w:val="00D95B57"/>
    <w:rsid w:val="00D9662A"/>
    <w:rsid w:val="00D96F16"/>
    <w:rsid w:val="00D97351"/>
    <w:rsid w:val="00D978A6"/>
    <w:rsid w:val="00D97FA9"/>
    <w:rsid w:val="00DA048D"/>
    <w:rsid w:val="00DA0827"/>
    <w:rsid w:val="00DA0898"/>
    <w:rsid w:val="00DA0B00"/>
    <w:rsid w:val="00DA1031"/>
    <w:rsid w:val="00DA1215"/>
    <w:rsid w:val="00DA13DF"/>
    <w:rsid w:val="00DA1A1A"/>
    <w:rsid w:val="00DA25C7"/>
    <w:rsid w:val="00DA27E3"/>
    <w:rsid w:val="00DA303F"/>
    <w:rsid w:val="00DA3190"/>
    <w:rsid w:val="00DA35AD"/>
    <w:rsid w:val="00DA3DA4"/>
    <w:rsid w:val="00DA487C"/>
    <w:rsid w:val="00DA4944"/>
    <w:rsid w:val="00DA53B4"/>
    <w:rsid w:val="00DA6929"/>
    <w:rsid w:val="00DA6950"/>
    <w:rsid w:val="00DA777C"/>
    <w:rsid w:val="00DB01C2"/>
    <w:rsid w:val="00DB072E"/>
    <w:rsid w:val="00DB0854"/>
    <w:rsid w:val="00DB217B"/>
    <w:rsid w:val="00DB35FD"/>
    <w:rsid w:val="00DB3ACB"/>
    <w:rsid w:val="00DB4188"/>
    <w:rsid w:val="00DB4641"/>
    <w:rsid w:val="00DB4CDE"/>
    <w:rsid w:val="00DB5AC5"/>
    <w:rsid w:val="00DB5D2B"/>
    <w:rsid w:val="00DB685E"/>
    <w:rsid w:val="00DB71AF"/>
    <w:rsid w:val="00DB7ECA"/>
    <w:rsid w:val="00DC0D64"/>
    <w:rsid w:val="00DC1265"/>
    <w:rsid w:val="00DC2250"/>
    <w:rsid w:val="00DC22C2"/>
    <w:rsid w:val="00DC2833"/>
    <w:rsid w:val="00DC29A9"/>
    <w:rsid w:val="00DC3AB1"/>
    <w:rsid w:val="00DC3C0A"/>
    <w:rsid w:val="00DC3D67"/>
    <w:rsid w:val="00DC3F38"/>
    <w:rsid w:val="00DC3FBD"/>
    <w:rsid w:val="00DC46AE"/>
    <w:rsid w:val="00DC63E8"/>
    <w:rsid w:val="00DC678A"/>
    <w:rsid w:val="00DC6812"/>
    <w:rsid w:val="00DC7AA7"/>
    <w:rsid w:val="00DD0384"/>
    <w:rsid w:val="00DD14A2"/>
    <w:rsid w:val="00DD1526"/>
    <w:rsid w:val="00DD21D4"/>
    <w:rsid w:val="00DD29DA"/>
    <w:rsid w:val="00DD42F4"/>
    <w:rsid w:val="00DD4AC0"/>
    <w:rsid w:val="00DD56E2"/>
    <w:rsid w:val="00DD5940"/>
    <w:rsid w:val="00DD5DC1"/>
    <w:rsid w:val="00DD6A62"/>
    <w:rsid w:val="00DD6BE8"/>
    <w:rsid w:val="00DD6DFB"/>
    <w:rsid w:val="00DD73ED"/>
    <w:rsid w:val="00DD74C5"/>
    <w:rsid w:val="00DD79B7"/>
    <w:rsid w:val="00DE006B"/>
    <w:rsid w:val="00DE130E"/>
    <w:rsid w:val="00DE3887"/>
    <w:rsid w:val="00DE3CB4"/>
    <w:rsid w:val="00DE4138"/>
    <w:rsid w:val="00DE4408"/>
    <w:rsid w:val="00DE44C9"/>
    <w:rsid w:val="00DE5657"/>
    <w:rsid w:val="00DE5D0B"/>
    <w:rsid w:val="00DE67B5"/>
    <w:rsid w:val="00DE6DCF"/>
    <w:rsid w:val="00DE70DF"/>
    <w:rsid w:val="00DE735F"/>
    <w:rsid w:val="00DE7426"/>
    <w:rsid w:val="00DE7783"/>
    <w:rsid w:val="00DE7DAB"/>
    <w:rsid w:val="00DF02B0"/>
    <w:rsid w:val="00DF03AB"/>
    <w:rsid w:val="00DF0C74"/>
    <w:rsid w:val="00DF0D2F"/>
    <w:rsid w:val="00DF0F2A"/>
    <w:rsid w:val="00DF199B"/>
    <w:rsid w:val="00DF1AF0"/>
    <w:rsid w:val="00DF266C"/>
    <w:rsid w:val="00DF387F"/>
    <w:rsid w:val="00DF3B7E"/>
    <w:rsid w:val="00DF3EFC"/>
    <w:rsid w:val="00DF48C4"/>
    <w:rsid w:val="00DF4D64"/>
    <w:rsid w:val="00DF55CC"/>
    <w:rsid w:val="00DF5E2F"/>
    <w:rsid w:val="00DF6230"/>
    <w:rsid w:val="00DF6549"/>
    <w:rsid w:val="00DF6E9E"/>
    <w:rsid w:val="00DF750E"/>
    <w:rsid w:val="00DF7C1C"/>
    <w:rsid w:val="00DF7CA6"/>
    <w:rsid w:val="00E0041F"/>
    <w:rsid w:val="00E01A23"/>
    <w:rsid w:val="00E022B3"/>
    <w:rsid w:val="00E03345"/>
    <w:rsid w:val="00E037CE"/>
    <w:rsid w:val="00E03FA2"/>
    <w:rsid w:val="00E05294"/>
    <w:rsid w:val="00E053BC"/>
    <w:rsid w:val="00E05C89"/>
    <w:rsid w:val="00E05CE0"/>
    <w:rsid w:val="00E05FB1"/>
    <w:rsid w:val="00E06F64"/>
    <w:rsid w:val="00E072FA"/>
    <w:rsid w:val="00E07548"/>
    <w:rsid w:val="00E076D1"/>
    <w:rsid w:val="00E07CB7"/>
    <w:rsid w:val="00E11D67"/>
    <w:rsid w:val="00E11FC7"/>
    <w:rsid w:val="00E12B88"/>
    <w:rsid w:val="00E139FD"/>
    <w:rsid w:val="00E1417B"/>
    <w:rsid w:val="00E144D0"/>
    <w:rsid w:val="00E15B55"/>
    <w:rsid w:val="00E16302"/>
    <w:rsid w:val="00E16B5C"/>
    <w:rsid w:val="00E17891"/>
    <w:rsid w:val="00E20230"/>
    <w:rsid w:val="00E20438"/>
    <w:rsid w:val="00E20CF6"/>
    <w:rsid w:val="00E212E4"/>
    <w:rsid w:val="00E22CE9"/>
    <w:rsid w:val="00E23F94"/>
    <w:rsid w:val="00E24304"/>
    <w:rsid w:val="00E24602"/>
    <w:rsid w:val="00E246C6"/>
    <w:rsid w:val="00E25054"/>
    <w:rsid w:val="00E25F08"/>
    <w:rsid w:val="00E26376"/>
    <w:rsid w:val="00E26CCF"/>
    <w:rsid w:val="00E27A22"/>
    <w:rsid w:val="00E310A6"/>
    <w:rsid w:val="00E31E97"/>
    <w:rsid w:val="00E3216B"/>
    <w:rsid w:val="00E3284A"/>
    <w:rsid w:val="00E32A89"/>
    <w:rsid w:val="00E337A6"/>
    <w:rsid w:val="00E33868"/>
    <w:rsid w:val="00E33B36"/>
    <w:rsid w:val="00E34190"/>
    <w:rsid w:val="00E343BD"/>
    <w:rsid w:val="00E34CF5"/>
    <w:rsid w:val="00E3531B"/>
    <w:rsid w:val="00E35A7A"/>
    <w:rsid w:val="00E35C8A"/>
    <w:rsid w:val="00E37A03"/>
    <w:rsid w:val="00E37A91"/>
    <w:rsid w:val="00E37E04"/>
    <w:rsid w:val="00E403CE"/>
    <w:rsid w:val="00E40F5C"/>
    <w:rsid w:val="00E411B2"/>
    <w:rsid w:val="00E41737"/>
    <w:rsid w:val="00E42B2A"/>
    <w:rsid w:val="00E4418C"/>
    <w:rsid w:val="00E44518"/>
    <w:rsid w:val="00E44A9D"/>
    <w:rsid w:val="00E44B50"/>
    <w:rsid w:val="00E450D8"/>
    <w:rsid w:val="00E45240"/>
    <w:rsid w:val="00E45293"/>
    <w:rsid w:val="00E45CB0"/>
    <w:rsid w:val="00E4602A"/>
    <w:rsid w:val="00E46192"/>
    <w:rsid w:val="00E462B4"/>
    <w:rsid w:val="00E46519"/>
    <w:rsid w:val="00E4659E"/>
    <w:rsid w:val="00E46B7F"/>
    <w:rsid w:val="00E46BE5"/>
    <w:rsid w:val="00E47C43"/>
    <w:rsid w:val="00E51330"/>
    <w:rsid w:val="00E527F1"/>
    <w:rsid w:val="00E52F7A"/>
    <w:rsid w:val="00E53D0F"/>
    <w:rsid w:val="00E53F51"/>
    <w:rsid w:val="00E53F82"/>
    <w:rsid w:val="00E540F5"/>
    <w:rsid w:val="00E550A2"/>
    <w:rsid w:val="00E564B8"/>
    <w:rsid w:val="00E56782"/>
    <w:rsid w:val="00E579FE"/>
    <w:rsid w:val="00E60234"/>
    <w:rsid w:val="00E6023B"/>
    <w:rsid w:val="00E60355"/>
    <w:rsid w:val="00E62145"/>
    <w:rsid w:val="00E6238D"/>
    <w:rsid w:val="00E6275C"/>
    <w:rsid w:val="00E629D3"/>
    <w:rsid w:val="00E6333C"/>
    <w:rsid w:val="00E6359D"/>
    <w:rsid w:val="00E63A73"/>
    <w:rsid w:val="00E63CDF"/>
    <w:rsid w:val="00E64051"/>
    <w:rsid w:val="00E65185"/>
    <w:rsid w:val="00E65C01"/>
    <w:rsid w:val="00E65D64"/>
    <w:rsid w:val="00E65D72"/>
    <w:rsid w:val="00E66814"/>
    <w:rsid w:val="00E66E79"/>
    <w:rsid w:val="00E66F1B"/>
    <w:rsid w:val="00E67007"/>
    <w:rsid w:val="00E6767E"/>
    <w:rsid w:val="00E700C0"/>
    <w:rsid w:val="00E722A0"/>
    <w:rsid w:val="00E753F4"/>
    <w:rsid w:val="00E7569C"/>
    <w:rsid w:val="00E7642B"/>
    <w:rsid w:val="00E76B12"/>
    <w:rsid w:val="00E76F31"/>
    <w:rsid w:val="00E76F7B"/>
    <w:rsid w:val="00E77382"/>
    <w:rsid w:val="00E77BF0"/>
    <w:rsid w:val="00E80493"/>
    <w:rsid w:val="00E80B02"/>
    <w:rsid w:val="00E80B08"/>
    <w:rsid w:val="00E812CE"/>
    <w:rsid w:val="00E8225B"/>
    <w:rsid w:val="00E83704"/>
    <w:rsid w:val="00E83D91"/>
    <w:rsid w:val="00E85733"/>
    <w:rsid w:val="00E85988"/>
    <w:rsid w:val="00E85C9F"/>
    <w:rsid w:val="00E865D8"/>
    <w:rsid w:val="00E868C5"/>
    <w:rsid w:val="00E87298"/>
    <w:rsid w:val="00E9140B"/>
    <w:rsid w:val="00E933BA"/>
    <w:rsid w:val="00E9345D"/>
    <w:rsid w:val="00E93ABA"/>
    <w:rsid w:val="00E94018"/>
    <w:rsid w:val="00E94133"/>
    <w:rsid w:val="00E9432E"/>
    <w:rsid w:val="00E94B4A"/>
    <w:rsid w:val="00E94CE3"/>
    <w:rsid w:val="00E94F00"/>
    <w:rsid w:val="00E950C7"/>
    <w:rsid w:val="00E958FE"/>
    <w:rsid w:val="00E95AAC"/>
    <w:rsid w:val="00E960A5"/>
    <w:rsid w:val="00EA02AD"/>
    <w:rsid w:val="00EA048E"/>
    <w:rsid w:val="00EA14ED"/>
    <w:rsid w:val="00EA1729"/>
    <w:rsid w:val="00EA277A"/>
    <w:rsid w:val="00EA38E6"/>
    <w:rsid w:val="00EA3984"/>
    <w:rsid w:val="00EA3FFF"/>
    <w:rsid w:val="00EA4173"/>
    <w:rsid w:val="00EA420C"/>
    <w:rsid w:val="00EA4BA8"/>
    <w:rsid w:val="00EA51DA"/>
    <w:rsid w:val="00EA524D"/>
    <w:rsid w:val="00EA5392"/>
    <w:rsid w:val="00EA5A32"/>
    <w:rsid w:val="00EA5BCF"/>
    <w:rsid w:val="00EA5E20"/>
    <w:rsid w:val="00EA67E6"/>
    <w:rsid w:val="00EA6946"/>
    <w:rsid w:val="00EA6DB7"/>
    <w:rsid w:val="00EA75A8"/>
    <w:rsid w:val="00EB028D"/>
    <w:rsid w:val="00EB0862"/>
    <w:rsid w:val="00EB0BAD"/>
    <w:rsid w:val="00EB0E5A"/>
    <w:rsid w:val="00EB1862"/>
    <w:rsid w:val="00EB1DB0"/>
    <w:rsid w:val="00EB201E"/>
    <w:rsid w:val="00EB2095"/>
    <w:rsid w:val="00EB20C5"/>
    <w:rsid w:val="00EB2822"/>
    <w:rsid w:val="00EB3119"/>
    <w:rsid w:val="00EB3243"/>
    <w:rsid w:val="00EB331A"/>
    <w:rsid w:val="00EB36AB"/>
    <w:rsid w:val="00EB3DA8"/>
    <w:rsid w:val="00EB436A"/>
    <w:rsid w:val="00EB4FFF"/>
    <w:rsid w:val="00EB5265"/>
    <w:rsid w:val="00EB5B51"/>
    <w:rsid w:val="00EB6DFD"/>
    <w:rsid w:val="00EB754D"/>
    <w:rsid w:val="00EC0360"/>
    <w:rsid w:val="00EC09B0"/>
    <w:rsid w:val="00EC150A"/>
    <w:rsid w:val="00EC1AAB"/>
    <w:rsid w:val="00EC21E4"/>
    <w:rsid w:val="00EC297C"/>
    <w:rsid w:val="00EC4824"/>
    <w:rsid w:val="00EC5139"/>
    <w:rsid w:val="00EC51EA"/>
    <w:rsid w:val="00EC5552"/>
    <w:rsid w:val="00EC6333"/>
    <w:rsid w:val="00EC6F1A"/>
    <w:rsid w:val="00EC7D61"/>
    <w:rsid w:val="00EC7EC6"/>
    <w:rsid w:val="00ED07FD"/>
    <w:rsid w:val="00ED0FC3"/>
    <w:rsid w:val="00ED1EB7"/>
    <w:rsid w:val="00ED2A10"/>
    <w:rsid w:val="00ED306F"/>
    <w:rsid w:val="00ED3307"/>
    <w:rsid w:val="00ED36A7"/>
    <w:rsid w:val="00ED372F"/>
    <w:rsid w:val="00ED4503"/>
    <w:rsid w:val="00ED45CB"/>
    <w:rsid w:val="00ED47DD"/>
    <w:rsid w:val="00ED48EB"/>
    <w:rsid w:val="00ED5087"/>
    <w:rsid w:val="00ED5BCA"/>
    <w:rsid w:val="00ED5E82"/>
    <w:rsid w:val="00ED5E9F"/>
    <w:rsid w:val="00ED7FA6"/>
    <w:rsid w:val="00EE0253"/>
    <w:rsid w:val="00EE0677"/>
    <w:rsid w:val="00EE0BAD"/>
    <w:rsid w:val="00EE10C7"/>
    <w:rsid w:val="00EE23EA"/>
    <w:rsid w:val="00EE28E8"/>
    <w:rsid w:val="00EE2D25"/>
    <w:rsid w:val="00EE3686"/>
    <w:rsid w:val="00EE3A31"/>
    <w:rsid w:val="00EE6247"/>
    <w:rsid w:val="00EE67F7"/>
    <w:rsid w:val="00EE75B0"/>
    <w:rsid w:val="00EE7F6D"/>
    <w:rsid w:val="00EF07AE"/>
    <w:rsid w:val="00EF0FE0"/>
    <w:rsid w:val="00EF2136"/>
    <w:rsid w:val="00EF2A6E"/>
    <w:rsid w:val="00EF2FE8"/>
    <w:rsid w:val="00EF334C"/>
    <w:rsid w:val="00EF36A1"/>
    <w:rsid w:val="00EF4079"/>
    <w:rsid w:val="00EF4BC5"/>
    <w:rsid w:val="00EF4F8E"/>
    <w:rsid w:val="00EF5652"/>
    <w:rsid w:val="00EF5A43"/>
    <w:rsid w:val="00EF6E34"/>
    <w:rsid w:val="00EF7DDB"/>
    <w:rsid w:val="00F0047B"/>
    <w:rsid w:val="00F016E9"/>
    <w:rsid w:val="00F02AA5"/>
    <w:rsid w:val="00F02EF5"/>
    <w:rsid w:val="00F033D8"/>
    <w:rsid w:val="00F0358D"/>
    <w:rsid w:val="00F040C1"/>
    <w:rsid w:val="00F05676"/>
    <w:rsid w:val="00F05F67"/>
    <w:rsid w:val="00F06063"/>
    <w:rsid w:val="00F061FB"/>
    <w:rsid w:val="00F0772B"/>
    <w:rsid w:val="00F077D6"/>
    <w:rsid w:val="00F10330"/>
    <w:rsid w:val="00F104D6"/>
    <w:rsid w:val="00F10EC3"/>
    <w:rsid w:val="00F11BFE"/>
    <w:rsid w:val="00F11D49"/>
    <w:rsid w:val="00F11FCC"/>
    <w:rsid w:val="00F12BFF"/>
    <w:rsid w:val="00F12CA3"/>
    <w:rsid w:val="00F12E17"/>
    <w:rsid w:val="00F13103"/>
    <w:rsid w:val="00F133D1"/>
    <w:rsid w:val="00F13D8B"/>
    <w:rsid w:val="00F14207"/>
    <w:rsid w:val="00F14363"/>
    <w:rsid w:val="00F14DCC"/>
    <w:rsid w:val="00F15768"/>
    <w:rsid w:val="00F15E7C"/>
    <w:rsid w:val="00F16A60"/>
    <w:rsid w:val="00F17C00"/>
    <w:rsid w:val="00F2074C"/>
    <w:rsid w:val="00F2084A"/>
    <w:rsid w:val="00F20DF5"/>
    <w:rsid w:val="00F20EFB"/>
    <w:rsid w:val="00F2181E"/>
    <w:rsid w:val="00F221F3"/>
    <w:rsid w:val="00F22A06"/>
    <w:rsid w:val="00F22F63"/>
    <w:rsid w:val="00F234A8"/>
    <w:rsid w:val="00F23A8A"/>
    <w:rsid w:val="00F23B7B"/>
    <w:rsid w:val="00F24DC1"/>
    <w:rsid w:val="00F25355"/>
    <w:rsid w:val="00F2642D"/>
    <w:rsid w:val="00F2677D"/>
    <w:rsid w:val="00F27D07"/>
    <w:rsid w:val="00F30899"/>
    <w:rsid w:val="00F30C61"/>
    <w:rsid w:val="00F30CC5"/>
    <w:rsid w:val="00F30F05"/>
    <w:rsid w:val="00F31369"/>
    <w:rsid w:val="00F3165C"/>
    <w:rsid w:val="00F31AA7"/>
    <w:rsid w:val="00F32132"/>
    <w:rsid w:val="00F331E7"/>
    <w:rsid w:val="00F340CB"/>
    <w:rsid w:val="00F3436F"/>
    <w:rsid w:val="00F34537"/>
    <w:rsid w:val="00F345B0"/>
    <w:rsid w:val="00F34BFD"/>
    <w:rsid w:val="00F36DCE"/>
    <w:rsid w:val="00F37D8D"/>
    <w:rsid w:val="00F40A18"/>
    <w:rsid w:val="00F411D2"/>
    <w:rsid w:val="00F41588"/>
    <w:rsid w:val="00F4272D"/>
    <w:rsid w:val="00F42A5C"/>
    <w:rsid w:val="00F4366F"/>
    <w:rsid w:val="00F43928"/>
    <w:rsid w:val="00F43B88"/>
    <w:rsid w:val="00F44889"/>
    <w:rsid w:val="00F455E3"/>
    <w:rsid w:val="00F45FFE"/>
    <w:rsid w:val="00F464E8"/>
    <w:rsid w:val="00F46BC5"/>
    <w:rsid w:val="00F46F71"/>
    <w:rsid w:val="00F4718B"/>
    <w:rsid w:val="00F47B06"/>
    <w:rsid w:val="00F502BE"/>
    <w:rsid w:val="00F50330"/>
    <w:rsid w:val="00F50C0B"/>
    <w:rsid w:val="00F50FE8"/>
    <w:rsid w:val="00F511BE"/>
    <w:rsid w:val="00F51793"/>
    <w:rsid w:val="00F51BE3"/>
    <w:rsid w:val="00F54831"/>
    <w:rsid w:val="00F5606E"/>
    <w:rsid w:val="00F57009"/>
    <w:rsid w:val="00F57BDC"/>
    <w:rsid w:val="00F605D6"/>
    <w:rsid w:val="00F605EF"/>
    <w:rsid w:val="00F60CE8"/>
    <w:rsid w:val="00F6111C"/>
    <w:rsid w:val="00F61AE2"/>
    <w:rsid w:val="00F62042"/>
    <w:rsid w:val="00F6368C"/>
    <w:rsid w:val="00F641DA"/>
    <w:rsid w:val="00F646EB"/>
    <w:rsid w:val="00F64E7F"/>
    <w:rsid w:val="00F65212"/>
    <w:rsid w:val="00F6623B"/>
    <w:rsid w:val="00F66870"/>
    <w:rsid w:val="00F66955"/>
    <w:rsid w:val="00F66EAB"/>
    <w:rsid w:val="00F671C5"/>
    <w:rsid w:val="00F67562"/>
    <w:rsid w:val="00F676B6"/>
    <w:rsid w:val="00F67767"/>
    <w:rsid w:val="00F6797C"/>
    <w:rsid w:val="00F701BF"/>
    <w:rsid w:val="00F715C0"/>
    <w:rsid w:val="00F71BF2"/>
    <w:rsid w:val="00F722C5"/>
    <w:rsid w:val="00F73984"/>
    <w:rsid w:val="00F73EE7"/>
    <w:rsid w:val="00F74ABF"/>
    <w:rsid w:val="00F764AF"/>
    <w:rsid w:val="00F76881"/>
    <w:rsid w:val="00F76DC1"/>
    <w:rsid w:val="00F77B0D"/>
    <w:rsid w:val="00F81019"/>
    <w:rsid w:val="00F810A7"/>
    <w:rsid w:val="00F82650"/>
    <w:rsid w:val="00F8377E"/>
    <w:rsid w:val="00F84003"/>
    <w:rsid w:val="00F84083"/>
    <w:rsid w:val="00F8504D"/>
    <w:rsid w:val="00F8599C"/>
    <w:rsid w:val="00F85FA5"/>
    <w:rsid w:val="00F865E7"/>
    <w:rsid w:val="00F86B6C"/>
    <w:rsid w:val="00F86F5A"/>
    <w:rsid w:val="00F87C33"/>
    <w:rsid w:val="00F87F67"/>
    <w:rsid w:val="00F90B08"/>
    <w:rsid w:val="00F91053"/>
    <w:rsid w:val="00F9182D"/>
    <w:rsid w:val="00F91F68"/>
    <w:rsid w:val="00F92122"/>
    <w:rsid w:val="00F940CC"/>
    <w:rsid w:val="00F95057"/>
    <w:rsid w:val="00F95A6A"/>
    <w:rsid w:val="00F9650C"/>
    <w:rsid w:val="00F969C6"/>
    <w:rsid w:val="00F96C0B"/>
    <w:rsid w:val="00F96F1B"/>
    <w:rsid w:val="00F97613"/>
    <w:rsid w:val="00F97E3B"/>
    <w:rsid w:val="00FA0094"/>
    <w:rsid w:val="00FA10A3"/>
    <w:rsid w:val="00FA19CC"/>
    <w:rsid w:val="00FA2635"/>
    <w:rsid w:val="00FA31DF"/>
    <w:rsid w:val="00FA3885"/>
    <w:rsid w:val="00FA4E02"/>
    <w:rsid w:val="00FA6154"/>
    <w:rsid w:val="00FA7125"/>
    <w:rsid w:val="00FA72D3"/>
    <w:rsid w:val="00FA7660"/>
    <w:rsid w:val="00FA7D09"/>
    <w:rsid w:val="00FB01FE"/>
    <w:rsid w:val="00FB1B9B"/>
    <w:rsid w:val="00FB263A"/>
    <w:rsid w:val="00FB284A"/>
    <w:rsid w:val="00FB2FC8"/>
    <w:rsid w:val="00FB3A37"/>
    <w:rsid w:val="00FB3EE3"/>
    <w:rsid w:val="00FB431E"/>
    <w:rsid w:val="00FB5EB5"/>
    <w:rsid w:val="00FB6071"/>
    <w:rsid w:val="00FB6C67"/>
    <w:rsid w:val="00FB7C3C"/>
    <w:rsid w:val="00FC0831"/>
    <w:rsid w:val="00FC0D5E"/>
    <w:rsid w:val="00FC1ACC"/>
    <w:rsid w:val="00FC2E8E"/>
    <w:rsid w:val="00FC4E46"/>
    <w:rsid w:val="00FC57EC"/>
    <w:rsid w:val="00FC58FF"/>
    <w:rsid w:val="00FC67D2"/>
    <w:rsid w:val="00FC7879"/>
    <w:rsid w:val="00FD3D2E"/>
    <w:rsid w:val="00FD4BE4"/>
    <w:rsid w:val="00FD5B01"/>
    <w:rsid w:val="00FD5F53"/>
    <w:rsid w:val="00FD65C7"/>
    <w:rsid w:val="00FD6926"/>
    <w:rsid w:val="00FD6E2B"/>
    <w:rsid w:val="00FD7A3E"/>
    <w:rsid w:val="00FD7BB8"/>
    <w:rsid w:val="00FE0027"/>
    <w:rsid w:val="00FE13BF"/>
    <w:rsid w:val="00FE1A8F"/>
    <w:rsid w:val="00FE3379"/>
    <w:rsid w:val="00FE3E1E"/>
    <w:rsid w:val="00FE4CD1"/>
    <w:rsid w:val="00FE4F36"/>
    <w:rsid w:val="00FE5800"/>
    <w:rsid w:val="00FE7109"/>
    <w:rsid w:val="00FE780C"/>
    <w:rsid w:val="00FE7DD7"/>
    <w:rsid w:val="00FF0957"/>
    <w:rsid w:val="00FF1700"/>
    <w:rsid w:val="00FF2238"/>
    <w:rsid w:val="00FF3085"/>
    <w:rsid w:val="00FF3740"/>
    <w:rsid w:val="00FF44B3"/>
    <w:rsid w:val="00FF51AF"/>
    <w:rsid w:val="00FF5A77"/>
    <w:rsid w:val="00FF5F6A"/>
    <w:rsid w:val="00FF606F"/>
    <w:rsid w:val="00FF60B4"/>
    <w:rsid w:val="00FF676F"/>
    <w:rsid w:val="00FF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CB066D7"/>
  <w15:docId w15:val="{057EA455-B363-49C3-ABE1-E4A200F32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1084B"/>
    <w:rPr>
      <w:rFonts w:ascii="Verdana" w:hAnsi="Verdana"/>
      <w:sz w:val="18"/>
    </w:rPr>
  </w:style>
  <w:style w:type="paragraph" w:styleId="Titre1">
    <w:name w:val="heading 1"/>
    <w:basedOn w:val="Normal"/>
    <w:next w:val="Paragraphe"/>
    <w:link w:val="Titre1Car"/>
    <w:autoRedefine/>
    <w:qFormat/>
    <w:rsid w:val="00612072"/>
    <w:pPr>
      <w:keepNext/>
      <w:outlineLvl w:val="0"/>
    </w:pPr>
    <w:rPr>
      <w:b/>
      <w:smallCaps/>
      <w:color w:val="1F497D" w:themeColor="text2"/>
      <w:sz w:val="22"/>
      <w:szCs w:val="22"/>
    </w:rPr>
  </w:style>
  <w:style w:type="paragraph" w:styleId="Titre2">
    <w:name w:val="heading 2"/>
    <w:basedOn w:val="Normal"/>
    <w:next w:val="Paragraphe"/>
    <w:link w:val="Titre2Car"/>
    <w:qFormat/>
    <w:rsid w:val="001373AF"/>
    <w:pPr>
      <w:keepNext/>
      <w:numPr>
        <w:numId w:val="8"/>
      </w:numPr>
      <w:spacing w:before="480"/>
      <w:outlineLvl w:val="1"/>
    </w:pPr>
    <w:rPr>
      <w:rFonts w:asciiTheme="minorHAnsi" w:hAnsiTheme="minorHAnsi"/>
      <w:b/>
      <w:smallCaps/>
      <w:sz w:val="22"/>
    </w:rPr>
  </w:style>
  <w:style w:type="paragraph" w:styleId="Titre3">
    <w:name w:val="heading 3"/>
    <w:basedOn w:val="Normal"/>
    <w:next w:val="Paragraphe"/>
    <w:qFormat/>
    <w:rsid w:val="008B5EFA"/>
    <w:pPr>
      <w:keepNext/>
      <w:numPr>
        <w:ilvl w:val="2"/>
        <w:numId w:val="1"/>
      </w:numPr>
      <w:spacing w:before="480"/>
      <w:outlineLvl w:val="2"/>
    </w:pPr>
    <w:rPr>
      <w:b/>
      <w:sz w:val="28"/>
    </w:rPr>
  </w:style>
  <w:style w:type="paragraph" w:styleId="Titre4">
    <w:name w:val="heading 4"/>
    <w:basedOn w:val="Normal"/>
    <w:next w:val="Paragraphe"/>
    <w:qFormat/>
    <w:rsid w:val="008B5EFA"/>
    <w:pPr>
      <w:keepNext/>
      <w:numPr>
        <w:ilvl w:val="3"/>
        <w:numId w:val="1"/>
      </w:numPr>
      <w:spacing w:before="480"/>
      <w:outlineLvl w:val="3"/>
    </w:pPr>
    <w:rPr>
      <w:b/>
    </w:rPr>
  </w:style>
  <w:style w:type="paragraph" w:styleId="Titre5">
    <w:name w:val="heading 5"/>
    <w:basedOn w:val="Normal"/>
    <w:next w:val="Normal"/>
    <w:qFormat/>
    <w:rsid w:val="008B5EFA"/>
    <w:pPr>
      <w:keepNext/>
      <w:numPr>
        <w:ilvl w:val="4"/>
        <w:numId w:val="1"/>
      </w:numPr>
      <w:spacing w:before="360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8B5EFA"/>
    <w:pPr>
      <w:keepNext/>
      <w:numPr>
        <w:ilvl w:val="5"/>
        <w:numId w:val="1"/>
      </w:numPr>
      <w:spacing w:before="360"/>
      <w:jc w:val="both"/>
      <w:outlineLvl w:val="5"/>
    </w:pPr>
  </w:style>
  <w:style w:type="paragraph" w:styleId="Titre7">
    <w:name w:val="heading 7"/>
    <w:basedOn w:val="Normal"/>
    <w:next w:val="Normal"/>
    <w:qFormat/>
    <w:rsid w:val="008B5EFA"/>
    <w:pPr>
      <w:keepNext/>
      <w:numPr>
        <w:ilvl w:val="6"/>
        <w:numId w:val="1"/>
      </w:numPr>
      <w:spacing w:before="360"/>
      <w:jc w:val="both"/>
      <w:outlineLvl w:val="6"/>
    </w:pPr>
  </w:style>
  <w:style w:type="paragraph" w:styleId="Titre8">
    <w:name w:val="heading 8"/>
    <w:basedOn w:val="Normal"/>
    <w:next w:val="Normal"/>
    <w:qFormat/>
    <w:rsid w:val="008B5EFA"/>
    <w:pPr>
      <w:keepNext/>
      <w:numPr>
        <w:ilvl w:val="7"/>
        <w:numId w:val="1"/>
      </w:numPr>
      <w:spacing w:before="360"/>
      <w:jc w:val="both"/>
      <w:outlineLvl w:val="7"/>
    </w:pPr>
  </w:style>
  <w:style w:type="paragraph" w:styleId="Titre9">
    <w:name w:val="heading 9"/>
    <w:basedOn w:val="Normal"/>
    <w:next w:val="Normal"/>
    <w:qFormat/>
    <w:rsid w:val="008B5EFA"/>
    <w:pPr>
      <w:keepNext/>
      <w:numPr>
        <w:ilvl w:val="8"/>
        <w:numId w:val="1"/>
      </w:numPr>
      <w:spacing w:before="360"/>
      <w:jc w:val="both"/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">
    <w:name w:val="Paragraphe"/>
    <w:basedOn w:val="Normal"/>
    <w:rsid w:val="008B5EFA"/>
    <w:pPr>
      <w:spacing w:before="240"/>
      <w:jc w:val="both"/>
    </w:pPr>
  </w:style>
  <w:style w:type="paragraph" w:styleId="TM8">
    <w:name w:val="toc 8"/>
    <w:basedOn w:val="Titre8"/>
    <w:next w:val="Normal"/>
    <w:semiHidden/>
    <w:rsid w:val="008B5EFA"/>
    <w:pPr>
      <w:keepNext w:val="0"/>
      <w:numPr>
        <w:ilvl w:val="0"/>
        <w:numId w:val="0"/>
      </w:numPr>
      <w:spacing w:before="0"/>
      <w:ind w:left="1080"/>
      <w:jc w:val="left"/>
      <w:outlineLvl w:val="9"/>
    </w:pPr>
    <w:rPr>
      <w:rFonts w:asciiTheme="minorHAnsi" w:hAnsiTheme="minorHAnsi" w:cstheme="minorHAnsi"/>
      <w:sz w:val="20"/>
    </w:rPr>
  </w:style>
  <w:style w:type="paragraph" w:styleId="TM7">
    <w:name w:val="toc 7"/>
    <w:basedOn w:val="Titre7"/>
    <w:next w:val="Normal"/>
    <w:semiHidden/>
    <w:rsid w:val="008B5EFA"/>
    <w:pPr>
      <w:keepNext w:val="0"/>
      <w:numPr>
        <w:ilvl w:val="0"/>
        <w:numId w:val="0"/>
      </w:numPr>
      <w:spacing w:before="0"/>
      <w:ind w:left="900"/>
      <w:jc w:val="left"/>
      <w:outlineLvl w:val="9"/>
    </w:pPr>
    <w:rPr>
      <w:rFonts w:asciiTheme="minorHAnsi" w:hAnsiTheme="minorHAnsi" w:cstheme="minorHAnsi"/>
      <w:sz w:val="20"/>
    </w:rPr>
  </w:style>
  <w:style w:type="paragraph" w:styleId="TM6">
    <w:name w:val="toc 6"/>
    <w:basedOn w:val="Titre6"/>
    <w:next w:val="Normal"/>
    <w:semiHidden/>
    <w:rsid w:val="008B5EFA"/>
    <w:pPr>
      <w:keepNext w:val="0"/>
      <w:numPr>
        <w:ilvl w:val="0"/>
        <w:numId w:val="0"/>
      </w:numPr>
      <w:spacing w:before="0"/>
      <w:ind w:left="720"/>
      <w:jc w:val="left"/>
      <w:outlineLvl w:val="9"/>
    </w:pPr>
    <w:rPr>
      <w:rFonts w:asciiTheme="minorHAnsi" w:hAnsiTheme="minorHAnsi" w:cstheme="minorHAnsi"/>
      <w:sz w:val="20"/>
    </w:rPr>
  </w:style>
  <w:style w:type="paragraph" w:styleId="TM5">
    <w:name w:val="toc 5"/>
    <w:basedOn w:val="Titre5"/>
    <w:next w:val="Normal"/>
    <w:semiHidden/>
    <w:rsid w:val="008B5EFA"/>
    <w:pPr>
      <w:keepNext w:val="0"/>
      <w:numPr>
        <w:ilvl w:val="0"/>
        <w:numId w:val="0"/>
      </w:numPr>
      <w:spacing w:before="0"/>
      <w:ind w:left="540"/>
      <w:outlineLvl w:val="9"/>
    </w:pPr>
    <w:rPr>
      <w:rFonts w:asciiTheme="minorHAnsi" w:hAnsiTheme="minorHAnsi" w:cstheme="minorHAnsi"/>
      <w:b w:val="0"/>
      <w:sz w:val="20"/>
    </w:rPr>
  </w:style>
  <w:style w:type="paragraph" w:styleId="TM4">
    <w:name w:val="toc 4"/>
    <w:basedOn w:val="Titre4"/>
    <w:next w:val="Normal"/>
    <w:semiHidden/>
    <w:rsid w:val="008B5EFA"/>
    <w:pPr>
      <w:keepNext w:val="0"/>
      <w:numPr>
        <w:ilvl w:val="0"/>
        <w:numId w:val="0"/>
      </w:numPr>
      <w:spacing w:before="0"/>
      <w:ind w:left="360"/>
      <w:outlineLvl w:val="9"/>
    </w:pPr>
    <w:rPr>
      <w:rFonts w:asciiTheme="minorHAnsi" w:hAnsiTheme="minorHAnsi" w:cstheme="minorHAnsi"/>
      <w:b w:val="0"/>
      <w:sz w:val="20"/>
    </w:rPr>
  </w:style>
  <w:style w:type="paragraph" w:styleId="TM3">
    <w:name w:val="toc 3"/>
    <w:basedOn w:val="Titre3"/>
    <w:next w:val="Normal"/>
    <w:uiPriority w:val="39"/>
    <w:rsid w:val="008B5EFA"/>
    <w:pPr>
      <w:keepNext w:val="0"/>
      <w:numPr>
        <w:ilvl w:val="0"/>
        <w:numId w:val="0"/>
      </w:numPr>
      <w:spacing w:before="0"/>
      <w:ind w:left="180"/>
      <w:outlineLvl w:val="9"/>
    </w:pPr>
    <w:rPr>
      <w:rFonts w:asciiTheme="minorHAnsi" w:hAnsiTheme="minorHAnsi" w:cstheme="minorHAnsi"/>
      <w:b w:val="0"/>
      <w:sz w:val="20"/>
    </w:rPr>
  </w:style>
  <w:style w:type="paragraph" w:styleId="TM2">
    <w:name w:val="toc 2"/>
    <w:basedOn w:val="Titre2"/>
    <w:next w:val="Normal"/>
    <w:uiPriority w:val="39"/>
    <w:rsid w:val="008B5EFA"/>
    <w:pPr>
      <w:keepNext w:val="0"/>
      <w:numPr>
        <w:numId w:val="0"/>
      </w:numPr>
      <w:spacing w:before="240"/>
      <w:outlineLvl w:val="9"/>
    </w:pPr>
    <w:rPr>
      <w:rFonts w:cstheme="minorHAnsi"/>
      <w:bCs/>
      <w:smallCaps w:val="0"/>
      <w:sz w:val="20"/>
    </w:rPr>
  </w:style>
  <w:style w:type="paragraph" w:styleId="TM1">
    <w:name w:val="toc 1"/>
    <w:basedOn w:val="Titre1"/>
    <w:next w:val="Normal"/>
    <w:uiPriority w:val="39"/>
    <w:rsid w:val="007029C6"/>
    <w:pPr>
      <w:keepNext w:val="0"/>
      <w:spacing w:before="360"/>
      <w:outlineLvl w:val="9"/>
    </w:pPr>
    <w:rPr>
      <w:rFonts w:asciiTheme="minorHAnsi" w:hAnsiTheme="minorHAnsi"/>
      <w:bCs/>
      <w:caps/>
      <w:smallCaps w:val="0"/>
      <w:szCs w:val="24"/>
    </w:rPr>
  </w:style>
  <w:style w:type="paragraph" w:styleId="TM9">
    <w:name w:val="toc 9"/>
    <w:basedOn w:val="Titre9"/>
    <w:next w:val="Normal"/>
    <w:semiHidden/>
    <w:rsid w:val="008B5EFA"/>
    <w:pPr>
      <w:keepNext w:val="0"/>
      <w:numPr>
        <w:ilvl w:val="0"/>
        <w:numId w:val="0"/>
      </w:numPr>
      <w:spacing w:before="0"/>
      <w:ind w:left="1260"/>
      <w:jc w:val="left"/>
      <w:outlineLvl w:val="9"/>
    </w:pPr>
    <w:rPr>
      <w:rFonts w:asciiTheme="minorHAnsi" w:hAnsiTheme="minorHAnsi" w:cstheme="minorHAnsi"/>
      <w:sz w:val="20"/>
    </w:rPr>
  </w:style>
  <w:style w:type="paragraph" w:customStyle="1" w:styleId="Listedepoints">
    <w:name w:val="Liste de points"/>
    <w:basedOn w:val="Paragraphe"/>
    <w:rsid w:val="008B5EFA"/>
    <w:pPr>
      <w:numPr>
        <w:numId w:val="2"/>
      </w:numPr>
      <w:spacing w:before="60"/>
    </w:pPr>
  </w:style>
  <w:style w:type="paragraph" w:customStyle="1" w:styleId="Celluletableau">
    <w:name w:val="Cellule tableau"/>
    <w:basedOn w:val="Normal"/>
    <w:rsid w:val="008B5EFA"/>
    <w:pPr>
      <w:spacing w:before="60" w:after="60"/>
    </w:pPr>
  </w:style>
  <w:style w:type="paragraph" w:customStyle="1" w:styleId="Listedanscellule">
    <w:name w:val="Liste dans cellule"/>
    <w:basedOn w:val="Celluletableau"/>
    <w:rsid w:val="008B5EFA"/>
    <w:pPr>
      <w:numPr>
        <w:numId w:val="3"/>
      </w:numPr>
      <w:spacing w:before="40" w:after="20"/>
      <w:jc w:val="both"/>
    </w:pPr>
  </w:style>
  <w:style w:type="paragraph" w:styleId="Commentaire">
    <w:name w:val="annotation text"/>
    <w:basedOn w:val="Paragraphe"/>
    <w:semiHidden/>
    <w:rsid w:val="008B5EFA"/>
    <w:rPr>
      <w:i/>
      <w:color w:val="000080"/>
    </w:rPr>
  </w:style>
  <w:style w:type="paragraph" w:customStyle="1" w:styleId="Schmacentr">
    <w:name w:val="Schéma centré"/>
    <w:basedOn w:val="Normal"/>
    <w:rsid w:val="008B5EFA"/>
    <w:pPr>
      <w:spacing w:before="240" w:after="240"/>
      <w:jc w:val="center"/>
    </w:pPr>
  </w:style>
  <w:style w:type="paragraph" w:customStyle="1" w:styleId="Listecommentaire">
    <w:name w:val="Liste commentaire"/>
    <w:basedOn w:val="Listedepoints"/>
    <w:rsid w:val="008B5EFA"/>
    <w:rPr>
      <w:i/>
      <w:color w:val="000080"/>
    </w:rPr>
  </w:style>
  <w:style w:type="paragraph" w:styleId="Pieddepage">
    <w:name w:val="footer"/>
    <w:basedOn w:val="Normal"/>
    <w:link w:val="PieddepageCar"/>
    <w:uiPriority w:val="99"/>
    <w:rsid w:val="008B5EFA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8B5EFA"/>
    <w:pPr>
      <w:tabs>
        <w:tab w:val="center" w:pos="4536"/>
        <w:tab w:val="right" w:pos="9072"/>
      </w:tabs>
    </w:pPr>
  </w:style>
  <w:style w:type="paragraph" w:styleId="Explorateurdedocuments">
    <w:name w:val="Document Map"/>
    <w:basedOn w:val="Normal"/>
    <w:semiHidden/>
    <w:rsid w:val="008B5EFA"/>
    <w:pPr>
      <w:shd w:val="clear" w:color="auto" w:fill="000080"/>
    </w:pPr>
    <w:rPr>
      <w:rFonts w:ascii="Tahoma" w:hAnsi="Tahoma"/>
    </w:rPr>
  </w:style>
  <w:style w:type="paragraph" w:customStyle="1" w:styleId="Cellulenotice">
    <w:name w:val="Cellule notice"/>
    <w:basedOn w:val="Celluletableau"/>
    <w:rsid w:val="008B5EFA"/>
    <w:pPr>
      <w:keepNext/>
      <w:ind w:left="142"/>
      <w:jc w:val="both"/>
    </w:pPr>
  </w:style>
  <w:style w:type="character" w:styleId="Numrodepage">
    <w:name w:val="page number"/>
    <w:basedOn w:val="Policepardfaut"/>
    <w:rsid w:val="003E6DEF"/>
  </w:style>
  <w:style w:type="paragraph" w:customStyle="1" w:styleId="Styleavecpuces">
    <w:name w:val="Style avec puces"/>
    <w:basedOn w:val="Normal"/>
    <w:rsid w:val="003B26F0"/>
    <w:pPr>
      <w:numPr>
        <w:numId w:val="5"/>
      </w:numPr>
      <w:jc w:val="both"/>
    </w:pPr>
  </w:style>
  <w:style w:type="paragraph" w:customStyle="1" w:styleId="Style2">
    <w:name w:val="Style2"/>
    <w:basedOn w:val="Normal"/>
    <w:rsid w:val="006A0D2A"/>
    <w:pPr>
      <w:numPr>
        <w:numId w:val="4"/>
      </w:numPr>
    </w:pPr>
  </w:style>
  <w:style w:type="paragraph" w:styleId="Textedebulles">
    <w:name w:val="Balloon Text"/>
    <w:basedOn w:val="Normal"/>
    <w:semiHidden/>
    <w:rsid w:val="005A75E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E0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rsid w:val="00164DD3"/>
    <w:pPr>
      <w:spacing w:before="120" w:after="120" w:line="280" w:lineRule="atLeast"/>
      <w:ind w:left="851"/>
      <w:jc w:val="both"/>
    </w:pPr>
    <w:rPr>
      <w:rFonts w:cs="Arial"/>
      <w:sz w:val="20"/>
    </w:rPr>
  </w:style>
  <w:style w:type="character" w:styleId="Marquedecommentaire">
    <w:name w:val="annotation reference"/>
    <w:basedOn w:val="Policepardfaut"/>
    <w:semiHidden/>
    <w:rsid w:val="00F37D8D"/>
    <w:rPr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F37D8D"/>
    <w:pPr>
      <w:spacing w:before="0"/>
      <w:jc w:val="left"/>
    </w:pPr>
    <w:rPr>
      <w:b/>
      <w:bCs/>
      <w:i w:val="0"/>
      <w:color w:val="auto"/>
      <w:sz w:val="20"/>
    </w:rPr>
  </w:style>
  <w:style w:type="paragraph" w:customStyle="1" w:styleId="StyleTitre4Soulignement">
    <w:name w:val="Style Titre 4 + Soulignement"/>
    <w:basedOn w:val="Normal"/>
    <w:rsid w:val="007275F2"/>
    <w:pPr>
      <w:numPr>
        <w:numId w:val="6"/>
      </w:numPr>
    </w:pPr>
  </w:style>
  <w:style w:type="character" w:styleId="Lienhypertexte">
    <w:name w:val="Hyperlink"/>
    <w:basedOn w:val="Policepardfaut"/>
    <w:uiPriority w:val="99"/>
    <w:rsid w:val="00126032"/>
    <w:rPr>
      <w:color w:val="0000FF"/>
      <w:u w:val="single"/>
    </w:rPr>
  </w:style>
  <w:style w:type="paragraph" w:customStyle="1" w:styleId="Listetiret">
    <w:name w:val="Listeàtiret"/>
    <w:basedOn w:val="Normal"/>
    <w:link w:val="ListetiretCar"/>
    <w:rsid w:val="00C6215D"/>
    <w:pPr>
      <w:numPr>
        <w:numId w:val="7"/>
      </w:numPr>
    </w:pPr>
  </w:style>
  <w:style w:type="paragraph" w:styleId="Lgende">
    <w:name w:val="caption"/>
    <w:basedOn w:val="Normal"/>
    <w:next w:val="Normal"/>
    <w:qFormat/>
    <w:rsid w:val="00170946"/>
    <w:rPr>
      <w:b/>
      <w:bCs/>
      <w:sz w:val="20"/>
    </w:rPr>
  </w:style>
  <w:style w:type="character" w:customStyle="1" w:styleId="ListetiretCar">
    <w:name w:val="Listeàtiret Car"/>
    <w:basedOn w:val="Policepardfaut"/>
    <w:link w:val="Listetiret"/>
    <w:rsid w:val="00DC3C0A"/>
    <w:rPr>
      <w:rFonts w:ascii="Verdana" w:hAnsi="Verdana"/>
      <w:sz w:val="18"/>
    </w:rPr>
  </w:style>
  <w:style w:type="paragraph" w:styleId="Paragraphedeliste">
    <w:name w:val="List Paragraph"/>
    <w:basedOn w:val="Normal"/>
    <w:uiPriority w:val="34"/>
    <w:qFormat/>
    <w:rsid w:val="00F605EF"/>
    <w:pPr>
      <w:ind w:left="708"/>
    </w:pPr>
  </w:style>
  <w:style w:type="character" w:customStyle="1" w:styleId="spipsurligne">
    <w:name w:val="spip_surligne"/>
    <w:basedOn w:val="Policepardfaut"/>
    <w:rsid w:val="00D2007A"/>
  </w:style>
  <w:style w:type="paragraph" w:customStyle="1" w:styleId="Default">
    <w:name w:val="Default"/>
    <w:rsid w:val="00814CF1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77220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table" w:customStyle="1" w:styleId="Grilledetableauclaire1">
    <w:name w:val="Grille de tableau claire1"/>
    <w:basedOn w:val="TableauNormal"/>
    <w:uiPriority w:val="40"/>
    <w:rsid w:val="00214909"/>
    <w:tblPr>
      <w:tblBorders>
        <w:top w:val="double" w:sz="4" w:space="0" w:color="BFBFBF" w:themeColor="background1" w:themeShade="BF"/>
        <w:left w:val="double" w:sz="4" w:space="0" w:color="BFBFBF" w:themeColor="background1" w:themeShade="BF"/>
        <w:bottom w:val="double" w:sz="4" w:space="0" w:color="BFBFBF" w:themeColor="background1" w:themeShade="BF"/>
        <w:right w:val="double" w:sz="4" w:space="0" w:color="BFBFBF" w:themeColor="background1" w:themeShade="BF"/>
        <w:insideH w:val="double" w:sz="4" w:space="0" w:color="BFBFBF" w:themeColor="background1" w:themeShade="BF"/>
        <w:insideV w:val="double" w:sz="4" w:space="0" w:color="BFBFBF" w:themeColor="background1" w:themeShade="BF"/>
      </w:tblBorders>
    </w:tblPr>
  </w:style>
  <w:style w:type="table" w:customStyle="1" w:styleId="TableauGrille6Couleur-Accentuation11">
    <w:name w:val="Tableau Grille 6 Couleur - Accentuation 11"/>
    <w:basedOn w:val="TableauNormal"/>
    <w:uiPriority w:val="51"/>
    <w:rsid w:val="00A161F6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262018"/>
    <w:pPr>
      <w:keepLines/>
      <w:spacing w:before="240" w:line="259" w:lineRule="auto"/>
      <w:outlineLvl w:val="9"/>
    </w:pPr>
    <w:rPr>
      <w:rFonts w:eastAsiaTheme="majorEastAsia" w:cstheme="majorBidi"/>
      <w:b w:val="0"/>
      <w:smallCaps w:val="0"/>
      <w:szCs w:val="32"/>
    </w:rPr>
  </w:style>
  <w:style w:type="character" w:customStyle="1" w:styleId="Titre1Car">
    <w:name w:val="Titre 1 Car"/>
    <w:basedOn w:val="Policepardfaut"/>
    <w:link w:val="Titre1"/>
    <w:rsid w:val="00612072"/>
    <w:rPr>
      <w:rFonts w:ascii="Verdana" w:hAnsi="Verdana"/>
      <w:b/>
      <w:smallCaps/>
      <w:color w:val="1F497D" w:themeColor="text2"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274714"/>
    <w:rPr>
      <w:color w:val="808080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F66870"/>
    <w:rPr>
      <w:rFonts w:ascii="Verdana" w:hAnsi="Verdana"/>
      <w:sz w:val="18"/>
    </w:rPr>
  </w:style>
  <w:style w:type="paragraph" w:styleId="Sansinterligne">
    <w:name w:val="No Spacing"/>
    <w:uiPriority w:val="1"/>
    <w:qFormat/>
    <w:rsid w:val="00F76DC1"/>
    <w:pPr>
      <w:jc w:val="both"/>
    </w:pPr>
    <w:rPr>
      <w:rFonts w:ascii="Arial" w:eastAsiaTheme="minorEastAsia" w:hAnsi="Arial" w:cs="Arial"/>
      <w:sz w:val="18"/>
      <w:szCs w:val="18"/>
    </w:rPr>
  </w:style>
  <w:style w:type="character" w:customStyle="1" w:styleId="Style1">
    <w:name w:val="Style1"/>
    <w:basedOn w:val="Policepardfaut"/>
    <w:uiPriority w:val="1"/>
    <w:rsid w:val="00630219"/>
    <w:rPr>
      <w:color w:val="FF0000"/>
    </w:rPr>
  </w:style>
  <w:style w:type="character" w:customStyle="1" w:styleId="Style3">
    <w:name w:val="Style3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4">
    <w:name w:val="Style4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5">
    <w:name w:val="Style5"/>
    <w:basedOn w:val="Policepardfaut"/>
    <w:uiPriority w:val="1"/>
    <w:rsid w:val="00630219"/>
    <w:rPr>
      <w:b w:val="0"/>
      <w:color w:val="1F497D" w:themeColor="text2"/>
      <w:sz w:val="24"/>
    </w:rPr>
  </w:style>
  <w:style w:type="character" w:customStyle="1" w:styleId="Style6">
    <w:name w:val="Style6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7">
    <w:name w:val="Style7"/>
    <w:basedOn w:val="Policepardfaut"/>
    <w:uiPriority w:val="1"/>
    <w:rsid w:val="00903805"/>
    <w:rPr>
      <w:color w:val="1F497D" w:themeColor="text2"/>
      <w:sz w:val="22"/>
    </w:rPr>
  </w:style>
  <w:style w:type="character" w:customStyle="1" w:styleId="Style8">
    <w:name w:val="Style8"/>
    <w:basedOn w:val="Policepardfaut"/>
    <w:uiPriority w:val="1"/>
    <w:rsid w:val="00903805"/>
    <w:rPr>
      <w:color w:val="1F497D" w:themeColor="text2"/>
      <w:sz w:val="22"/>
    </w:rPr>
  </w:style>
  <w:style w:type="paragraph" w:styleId="Sous-titre">
    <w:name w:val="Subtitle"/>
    <w:basedOn w:val="Normal"/>
    <w:next w:val="Normal"/>
    <w:link w:val="Sous-titreCar"/>
    <w:qFormat/>
    <w:rsid w:val="008C09E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8C09E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ccentuation">
    <w:name w:val="Emphasis"/>
    <w:basedOn w:val="Policepardfaut"/>
    <w:qFormat/>
    <w:rsid w:val="00DA1031"/>
    <w:rPr>
      <w:rFonts w:asciiTheme="minorHAnsi" w:hAnsiTheme="minorHAnsi"/>
      <w:i w:val="0"/>
      <w:iCs/>
      <w:color w:val="808080" w:themeColor="background1" w:themeShade="80"/>
      <w:sz w:val="18"/>
    </w:rPr>
  </w:style>
  <w:style w:type="paragraph" w:styleId="Listepuces">
    <w:name w:val="List Bullet"/>
    <w:basedOn w:val="Normal"/>
    <w:unhideWhenUsed/>
    <w:rsid w:val="0063282E"/>
    <w:pPr>
      <w:numPr>
        <w:numId w:val="13"/>
      </w:numPr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4E18F2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qFormat/>
    <w:rsid w:val="000B56F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B56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auListe5Fonc-Accentuation3">
    <w:name w:val="List Table 5 Dark Accent 3"/>
    <w:basedOn w:val="TableauNormal"/>
    <w:uiPriority w:val="50"/>
    <w:rsid w:val="00265ADA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Grille4-Accentuation3">
    <w:name w:val="Grid Table 4 Accent 3"/>
    <w:basedOn w:val="TableauNormal"/>
    <w:uiPriority w:val="49"/>
    <w:rsid w:val="00265AD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Titre2Car">
    <w:name w:val="Titre 2 Car"/>
    <w:basedOn w:val="Policepardfaut"/>
    <w:link w:val="Titre2"/>
    <w:rsid w:val="009F6953"/>
    <w:rPr>
      <w:rFonts w:asciiTheme="minorHAnsi" w:hAnsiTheme="minorHAnsi"/>
      <w:b/>
      <w:smallCap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14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9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Mod&#232;les\AltenSO\AltenSO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E754AD98B54CBA9DFC0B01224C55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24C006-66B7-49C2-B3BC-2AB73249A223}"/>
      </w:docPartPr>
      <w:docPartBody>
        <w:p w:rsidR="0015722E" w:rsidRDefault="00DD4ACD" w:rsidP="00DD4ACD">
          <w:r w:rsidRPr="0027403C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206"/>
    <w:rsid w:val="00006E47"/>
    <w:rsid w:val="000079D1"/>
    <w:rsid w:val="00012714"/>
    <w:rsid w:val="00014FCE"/>
    <w:rsid w:val="00024568"/>
    <w:rsid w:val="00025DA9"/>
    <w:rsid w:val="00036713"/>
    <w:rsid w:val="000443A4"/>
    <w:rsid w:val="00045C64"/>
    <w:rsid w:val="000572D5"/>
    <w:rsid w:val="00057ADF"/>
    <w:rsid w:val="0006276E"/>
    <w:rsid w:val="00072A73"/>
    <w:rsid w:val="00073B2E"/>
    <w:rsid w:val="00075386"/>
    <w:rsid w:val="000B206F"/>
    <w:rsid w:val="000B74BB"/>
    <w:rsid w:val="000C1A70"/>
    <w:rsid w:val="000C575B"/>
    <w:rsid w:val="000C617E"/>
    <w:rsid w:val="000E22A1"/>
    <w:rsid w:val="000F0605"/>
    <w:rsid w:val="000F4F00"/>
    <w:rsid w:val="000F60B6"/>
    <w:rsid w:val="001032D7"/>
    <w:rsid w:val="00122930"/>
    <w:rsid w:val="00127915"/>
    <w:rsid w:val="001334DB"/>
    <w:rsid w:val="00145B9E"/>
    <w:rsid w:val="00145CB0"/>
    <w:rsid w:val="001517D7"/>
    <w:rsid w:val="0015722E"/>
    <w:rsid w:val="001626F6"/>
    <w:rsid w:val="001629BB"/>
    <w:rsid w:val="00167FCF"/>
    <w:rsid w:val="00171D96"/>
    <w:rsid w:val="0017535F"/>
    <w:rsid w:val="00181033"/>
    <w:rsid w:val="00186F24"/>
    <w:rsid w:val="001A1823"/>
    <w:rsid w:val="001A58B2"/>
    <w:rsid w:val="001B0C42"/>
    <w:rsid w:val="001B1125"/>
    <w:rsid w:val="001B6CB2"/>
    <w:rsid w:val="001C3004"/>
    <w:rsid w:val="001C7690"/>
    <w:rsid w:val="001D0B91"/>
    <w:rsid w:val="001E0E97"/>
    <w:rsid w:val="001E6C98"/>
    <w:rsid w:val="001F6E9E"/>
    <w:rsid w:val="00206036"/>
    <w:rsid w:val="00211349"/>
    <w:rsid w:val="00215F95"/>
    <w:rsid w:val="002247DF"/>
    <w:rsid w:val="00230C18"/>
    <w:rsid w:val="002319BD"/>
    <w:rsid w:val="00244EB0"/>
    <w:rsid w:val="00247D6C"/>
    <w:rsid w:val="00252388"/>
    <w:rsid w:val="00252A61"/>
    <w:rsid w:val="002537E7"/>
    <w:rsid w:val="00255D72"/>
    <w:rsid w:val="00261497"/>
    <w:rsid w:val="00261D85"/>
    <w:rsid w:val="00263124"/>
    <w:rsid w:val="002717C9"/>
    <w:rsid w:val="00273D74"/>
    <w:rsid w:val="002745CF"/>
    <w:rsid w:val="00274BED"/>
    <w:rsid w:val="00280C98"/>
    <w:rsid w:val="00287249"/>
    <w:rsid w:val="00291F43"/>
    <w:rsid w:val="0029791D"/>
    <w:rsid w:val="002A4A4A"/>
    <w:rsid w:val="002B28FD"/>
    <w:rsid w:val="002B634E"/>
    <w:rsid w:val="002C4DC5"/>
    <w:rsid w:val="002D235E"/>
    <w:rsid w:val="002D2896"/>
    <w:rsid w:val="002D48ED"/>
    <w:rsid w:val="002E4463"/>
    <w:rsid w:val="002E6B69"/>
    <w:rsid w:val="0030046D"/>
    <w:rsid w:val="00300BA4"/>
    <w:rsid w:val="00301374"/>
    <w:rsid w:val="00304057"/>
    <w:rsid w:val="00314F9D"/>
    <w:rsid w:val="003224A9"/>
    <w:rsid w:val="00323E48"/>
    <w:rsid w:val="00331EC9"/>
    <w:rsid w:val="003348CE"/>
    <w:rsid w:val="00350928"/>
    <w:rsid w:val="0035229B"/>
    <w:rsid w:val="0036618E"/>
    <w:rsid w:val="00376A8D"/>
    <w:rsid w:val="0038190C"/>
    <w:rsid w:val="00386483"/>
    <w:rsid w:val="00387981"/>
    <w:rsid w:val="00390956"/>
    <w:rsid w:val="00391026"/>
    <w:rsid w:val="003A3A1F"/>
    <w:rsid w:val="003A4395"/>
    <w:rsid w:val="003A77B2"/>
    <w:rsid w:val="003B02E4"/>
    <w:rsid w:val="003B0F11"/>
    <w:rsid w:val="003B3556"/>
    <w:rsid w:val="003B4415"/>
    <w:rsid w:val="003B4783"/>
    <w:rsid w:val="003B56DF"/>
    <w:rsid w:val="003C5CC3"/>
    <w:rsid w:val="003D1B9B"/>
    <w:rsid w:val="003D26C6"/>
    <w:rsid w:val="003D39A0"/>
    <w:rsid w:val="003E4262"/>
    <w:rsid w:val="004016E4"/>
    <w:rsid w:val="004017A3"/>
    <w:rsid w:val="004228F2"/>
    <w:rsid w:val="004253E8"/>
    <w:rsid w:val="00425C81"/>
    <w:rsid w:val="00460BF2"/>
    <w:rsid w:val="00462CE3"/>
    <w:rsid w:val="0046722F"/>
    <w:rsid w:val="00471473"/>
    <w:rsid w:val="00474CE3"/>
    <w:rsid w:val="004800B7"/>
    <w:rsid w:val="00481F36"/>
    <w:rsid w:val="004B6C99"/>
    <w:rsid w:val="004D0307"/>
    <w:rsid w:val="004D12DF"/>
    <w:rsid w:val="004D1430"/>
    <w:rsid w:val="004D36D7"/>
    <w:rsid w:val="004E12D7"/>
    <w:rsid w:val="005018A2"/>
    <w:rsid w:val="005050EA"/>
    <w:rsid w:val="0051277B"/>
    <w:rsid w:val="0051371B"/>
    <w:rsid w:val="00514C1E"/>
    <w:rsid w:val="005250C1"/>
    <w:rsid w:val="00526113"/>
    <w:rsid w:val="00546AD6"/>
    <w:rsid w:val="00551037"/>
    <w:rsid w:val="0055140C"/>
    <w:rsid w:val="00554794"/>
    <w:rsid w:val="005728B4"/>
    <w:rsid w:val="00581A4F"/>
    <w:rsid w:val="00591E84"/>
    <w:rsid w:val="005A718A"/>
    <w:rsid w:val="005B5D9B"/>
    <w:rsid w:val="005F0691"/>
    <w:rsid w:val="00605FF1"/>
    <w:rsid w:val="006138A4"/>
    <w:rsid w:val="006203B8"/>
    <w:rsid w:val="00636CC5"/>
    <w:rsid w:val="006412FB"/>
    <w:rsid w:val="00642ADC"/>
    <w:rsid w:val="00644F0A"/>
    <w:rsid w:val="00647F7D"/>
    <w:rsid w:val="00671ABE"/>
    <w:rsid w:val="00687B4B"/>
    <w:rsid w:val="00690DED"/>
    <w:rsid w:val="00692909"/>
    <w:rsid w:val="0069609B"/>
    <w:rsid w:val="006A0300"/>
    <w:rsid w:val="006B6DC3"/>
    <w:rsid w:val="006B79EA"/>
    <w:rsid w:val="006C1E53"/>
    <w:rsid w:val="006C70D8"/>
    <w:rsid w:val="006D51AE"/>
    <w:rsid w:val="006E4BCA"/>
    <w:rsid w:val="006E7381"/>
    <w:rsid w:val="006F5AC8"/>
    <w:rsid w:val="006F5FFA"/>
    <w:rsid w:val="007013C0"/>
    <w:rsid w:val="00703AA6"/>
    <w:rsid w:val="007451C0"/>
    <w:rsid w:val="00746CB5"/>
    <w:rsid w:val="00764956"/>
    <w:rsid w:val="00772644"/>
    <w:rsid w:val="007A489F"/>
    <w:rsid w:val="007B725E"/>
    <w:rsid w:val="007D47AD"/>
    <w:rsid w:val="007D528A"/>
    <w:rsid w:val="007D70D7"/>
    <w:rsid w:val="007E1623"/>
    <w:rsid w:val="007E2E48"/>
    <w:rsid w:val="007E68A6"/>
    <w:rsid w:val="0080441C"/>
    <w:rsid w:val="0081406D"/>
    <w:rsid w:val="00814FD2"/>
    <w:rsid w:val="00821EBC"/>
    <w:rsid w:val="00824E06"/>
    <w:rsid w:val="00842C98"/>
    <w:rsid w:val="008458D8"/>
    <w:rsid w:val="00847055"/>
    <w:rsid w:val="00847FAB"/>
    <w:rsid w:val="00851ECF"/>
    <w:rsid w:val="00873087"/>
    <w:rsid w:val="008A0A53"/>
    <w:rsid w:val="008A3E12"/>
    <w:rsid w:val="008B07A7"/>
    <w:rsid w:val="008C1802"/>
    <w:rsid w:val="008C3137"/>
    <w:rsid w:val="008C5D3A"/>
    <w:rsid w:val="008D002D"/>
    <w:rsid w:val="008E2E82"/>
    <w:rsid w:val="008F0DD0"/>
    <w:rsid w:val="008F5C10"/>
    <w:rsid w:val="008F5D2F"/>
    <w:rsid w:val="00907544"/>
    <w:rsid w:val="0093641C"/>
    <w:rsid w:val="009502BE"/>
    <w:rsid w:val="00957036"/>
    <w:rsid w:val="00962D67"/>
    <w:rsid w:val="00964D33"/>
    <w:rsid w:val="009713BD"/>
    <w:rsid w:val="00972D54"/>
    <w:rsid w:val="00987FE6"/>
    <w:rsid w:val="0099288E"/>
    <w:rsid w:val="00993D4D"/>
    <w:rsid w:val="009965D9"/>
    <w:rsid w:val="009B3AD8"/>
    <w:rsid w:val="009B661A"/>
    <w:rsid w:val="009B6AED"/>
    <w:rsid w:val="009E062B"/>
    <w:rsid w:val="009E3067"/>
    <w:rsid w:val="009F398E"/>
    <w:rsid w:val="009F65AA"/>
    <w:rsid w:val="00A02991"/>
    <w:rsid w:val="00A11432"/>
    <w:rsid w:val="00A11552"/>
    <w:rsid w:val="00A17F31"/>
    <w:rsid w:val="00A314AB"/>
    <w:rsid w:val="00A564C2"/>
    <w:rsid w:val="00A57C90"/>
    <w:rsid w:val="00A61B62"/>
    <w:rsid w:val="00A62D35"/>
    <w:rsid w:val="00A70D07"/>
    <w:rsid w:val="00A72327"/>
    <w:rsid w:val="00A764F1"/>
    <w:rsid w:val="00A7740A"/>
    <w:rsid w:val="00A85922"/>
    <w:rsid w:val="00A9139A"/>
    <w:rsid w:val="00A92CEC"/>
    <w:rsid w:val="00AA58F1"/>
    <w:rsid w:val="00AC7CCD"/>
    <w:rsid w:val="00AE525C"/>
    <w:rsid w:val="00AF46FA"/>
    <w:rsid w:val="00AF5A02"/>
    <w:rsid w:val="00AF5DED"/>
    <w:rsid w:val="00B04705"/>
    <w:rsid w:val="00B054D3"/>
    <w:rsid w:val="00B11C4B"/>
    <w:rsid w:val="00B27555"/>
    <w:rsid w:val="00B54FB9"/>
    <w:rsid w:val="00B60D57"/>
    <w:rsid w:val="00B62FFB"/>
    <w:rsid w:val="00B64203"/>
    <w:rsid w:val="00B72993"/>
    <w:rsid w:val="00B72FE5"/>
    <w:rsid w:val="00B73562"/>
    <w:rsid w:val="00B7725E"/>
    <w:rsid w:val="00B818C2"/>
    <w:rsid w:val="00B84037"/>
    <w:rsid w:val="00BB2BFE"/>
    <w:rsid w:val="00BD3949"/>
    <w:rsid w:val="00BE495F"/>
    <w:rsid w:val="00BE5396"/>
    <w:rsid w:val="00BF1FBA"/>
    <w:rsid w:val="00BF3189"/>
    <w:rsid w:val="00BF3CA8"/>
    <w:rsid w:val="00BF7E12"/>
    <w:rsid w:val="00C0453B"/>
    <w:rsid w:val="00C0681A"/>
    <w:rsid w:val="00C17782"/>
    <w:rsid w:val="00C203BB"/>
    <w:rsid w:val="00C22ED3"/>
    <w:rsid w:val="00C26B27"/>
    <w:rsid w:val="00C32470"/>
    <w:rsid w:val="00C37B42"/>
    <w:rsid w:val="00C42AB4"/>
    <w:rsid w:val="00C449ED"/>
    <w:rsid w:val="00C44EB7"/>
    <w:rsid w:val="00C511DE"/>
    <w:rsid w:val="00C5395B"/>
    <w:rsid w:val="00C63013"/>
    <w:rsid w:val="00C76F55"/>
    <w:rsid w:val="00C777BF"/>
    <w:rsid w:val="00C84FF8"/>
    <w:rsid w:val="00C85C70"/>
    <w:rsid w:val="00CA75A1"/>
    <w:rsid w:val="00CB2D91"/>
    <w:rsid w:val="00CD145B"/>
    <w:rsid w:val="00CD2C16"/>
    <w:rsid w:val="00CD4008"/>
    <w:rsid w:val="00CE4E8D"/>
    <w:rsid w:val="00CE7206"/>
    <w:rsid w:val="00D035D8"/>
    <w:rsid w:val="00D05431"/>
    <w:rsid w:val="00D10289"/>
    <w:rsid w:val="00D13293"/>
    <w:rsid w:val="00D13FAB"/>
    <w:rsid w:val="00D1478E"/>
    <w:rsid w:val="00D14E23"/>
    <w:rsid w:val="00D20CC7"/>
    <w:rsid w:val="00D33720"/>
    <w:rsid w:val="00D340BA"/>
    <w:rsid w:val="00D4115E"/>
    <w:rsid w:val="00D43766"/>
    <w:rsid w:val="00D47407"/>
    <w:rsid w:val="00D53D5D"/>
    <w:rsid w:val="00D56193"/>
    <w:rsid w:val="00D76366"/>
    <w:rsid w:val="00D7797A"/>
    <w:rsid w:val="00D8180E"/>
    <w:rsid w:val="00D86E5F"/>
    <w:rsid w:val="00D925AC"/>
    <w:rsid w:val="00D9759D"/>
    <w:rsid w:val="00DA5A5D"/>
    <w:rsid w:val="00DD28F2"/>
    <w:rsid w:val="00DD4ACD"/>
    <w:rsid w:val="00DF34FE"/>
    <w:rsid w:val="00DF454C"/>
    <w:rsid w:val="00E00D35"/>
    <w:rsid w:val="00E01B21"/>
    <w:rsid w:val="00E04A1E"/>
    <w:rsid w:val="00E04ECF"/>
    <w:rsid w:val="00E17315"/>
    <w:rsid w:val="00E265A4"/>
    <w:rsid w:val="00E32D11"/>
    <w:rsid w:val="00E56C28"/>
    <w:rsid w:val="00E657A6"/>
    <w:rsid w:val="00E65A8D"/>
    <w:rsid w:val="00E755A4"/>
    <w:rsid w:val="00E8432B"/>
    <w:rsid w:val="00EA43EA"/>
    <w:rsid w:val="00EA668B"/>
    <w:rsid w:val="00EA76D2"/>
    <w:rsid w:val="00EC5804"/>
    <w:rsid w:val="00ED516A"/>
    <w:rsid w:val="00ED60EF"/>
    <w:rsid w:val="00EE4396"/>
    <w:rsid w:val="00F02E92"/>
    <w:rsid w:val="00F03012"/>
    <w:rsid w:val="00F0360C"/>
    <w:rsid w:val="00F30A08"/>
    <w:rsid w:val="00F3732E"/>
    <w:rsid w:val="00F56FD6"/>
    <w:rsid w:val="00F734EB"/>
    <w:rsid w:val="00F9316D"/>
    <w:rsid w:val="00F9508E"/>
    <w:rsid w:val="00FC72CD"/>
    <w:rsid w:val="00FD59E5"/>
    <w:rsid w:val="00FE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A668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9BEC5-8F0F-41AF-85FB-2B66608DE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AltenSO.dot</Template>
  <TotalTime>4</TotalTime>
  <Pages>6</Pages>
  <Words>439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Compte Rendu de Réunion</vt:lpstr>
    </vt:vector>
  </TitlesOfParts>
  <Company>aso</Company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Compte Rendu de Réunion</dc:title>
  <dc:subject/>
  <dc:creator>AyelVeronique</dc:creator>
  <cp:keywords/>
  <dc:description/>
  <cp:lastModifiedBy>Maxence Guyguy</cp:lastModifiedBy>
  <cp:revision>3</cp:revision>
  <cp:lastPrinted>2025-01-23T09:13:00Z</cp:lastPrinted>
  <dcterms:created xsi:type="dcterms:W3CDTF">2025-01-24T09:48:00Z</dcterms:created>
  <dcterms:modified xsi:type="dcterms:W3CDTF">2025-01-24T17:42:00Z</dcterms:modified>
</cp:coreProperties>
</file>