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905AF4" w14:textId="39A521AF" w:rsidR="00D8627F" w:rsidRPr="00D8627F" w:rsidRDefault="00D97FA9" w:rsidP="00481936">
      <w:pPr>
        <w:spacing w:before="240" w:after="60"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263552" behindDoc="0" locked="0" layoutInCell="1" allowOverlap="1" wp14:anchorId="0F0A1523" wp14:editId="10F1763F">
                <wp:simplePos x="0" y="0"/>
                <wp:positionH relativeFrom="column">
                  <wp:posOffset>757555</wp:posOffset>
                </wp:positionH>
                <wp:positionV relativeFrom="paragraph">
                  <wp:posOffset>-547370</wp:posOffset>
                </wp:positionV>
                <wp:extent cx="4019550" cy="1266825"/>
                <wp:effectExtent l="0" t="0" r="19050" b="28575"/>
                <wp:wrapNone/>
                <wp:docPr id="943372526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43C137" w14:textId="77777777" w:rsidR="00D97FA9" w:rsidRDefault="00D97FA9"/>
                          <w:p w14:paraId="58AFCA41" w14:textId="77777777" w:rsidR="00D97FA9" w:rsidRDefault="00D97FA9"/>
                          <w:p w14:paraId="559CA2E6" w14:textId="77777777" w:rsidR="00D97FA9" w:rsidRDefault="00D97FA9"/>
                          <w:p w14:paraId="7B4A0DEF" w14:textId="4B927A24" w:rsidR="00D97FA9" w:rsidRPr="00D97FA9" w:rsidRDefault="00D97FA9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Pr="00D97FA9"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ENCHERES TRAVAUX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0A1523" id="_x0000_t202" coordsize="21600,21600" o:spt="202" path="m,l,21600r21600,l21600,xe">
                <v:stroke joinstyle="miter"/>
                <v:path gradientshapeok="t" o:connecttype="rect"/>
              </v:shapetype>
              <v:shape id="Zone de texte 48" o:spid="_x0000_s1026" type="#_x0000_t202" style="position:absolute;margin-left:59.65pt;margin-top:-43.1pt;width:316.5pt;height:99.75pt;z-index:2582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" fillcolor="white [3201]" strokeweight=".5pt">
                <v:textbox>
                  <w:txbxContent>
                    <w:p w14:paraId="0743C137" w14:textId="77777777" w:rsidR="00D97FA9" w:rsidRDefault="00D97FA9"/>
                    <w:p w14:paraId="58AFCA41" w14:textId="77777777" w:rsidR="00D97FA9" w:rsidRDefault="00D97FA9"/>
                    <w:p w14:paraId="559CA2E6" w14:textId="77777777" w:rsidR="00D97FA9" w:rsidRDefault="00D97FA9"/>
                    <w:p w14:paraId="7B4A0DEF" w14:textId="4B927A24" w:rsidR="00D97FA9" w:rsidRPr="00D97FA9" w:rsidRDefault="00D97FA9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 xml:space="preserve">      </w:t>
                      </w:r>
                      <w:r w:rsidRPr="00D97FA9">
                        <w:rPr>
                          <w:color w:val="FF0000"/>
                          <w:sz w:val="40"/>
                          <w:szCs w:val="40"/>
                        </w:rPr>
                        <w:t xml:space="preserve">ENCHERES TRAVAUX </w:t>
                      </w:r>
                    </w:p>
                  </w:txbxContent>
                </v:textbox>
              </v:shape>
            </w:pict>
          </mc:Fallback>
        </mc:AlternateContent>
      </w:r>
      <w:r w:rsidR="00D8627F">
        <w:tab/>
      </w:r>
      <w:r w:rsidR="00D8627F">
        <w:tab/>
      </w:r>
      <w:r w:rsidR="00E20CF6">
        <w:tab/>
      </w:r>
      <w:r w:rsidR="00D8627F">
        <w:tab/>
      </w:r>
      <w:r w:rsidR="00D8627F">
        <w:tab/>
      </w:r>
      <w:r w:rsidR="00D8627F">
        <w:tab/>
      </w:r>
      <w:r w:rsidR="00D8627F">
        <w:tab/>
      </w:r>
      <w:r w:rsidR="00D8627F">
        <w:tab/>
      </w:r>
    </w:p>
    <w:p w14:paraId="18FDEAE1" w14:textId="77777777" w:rsidR="00D8627F" w:rsidRDefault="00D8627F" w:rsidP="00D8627F">
      <w:pPr>
        <w:spacing w:before="240" w:after="60" w:line="240" w:lineRule="atLeast"/>
      </w:pPr>
    </w:p>
    <w:p w14:paraId="602881F8" w14:textId="77777777" w:rsidR="00D8627F" w:rsidRDefault="00D8627F" w:rsidP="00D8627F">
      <w:pPr>
        <w:spacing w:before="240" w:after="60" w:line="240" w:lineRule="atLeast"/>
      </w:pPr>
    </w:p>
    <w:p w14:paraId="0D0EE4D5" w14:textId="77777777" w:rsidR="00136AAC" w:rsidRDefault="00136AAC" w:rsidP="00D8627F">
      <w:pPr>
        <w:spacing w:before="240" w:after="60" w:line="240" w:lineRule="atLeast"/>
      </w:pPr>
    </w:p>
    <w:p w14:paraId="0F6D7BC6" w14:textId="439C0B31" w:rsidR="004D08C0" w:rsidRPr="007051D5" w:rsidRDefault="0098229A" w:rsidP="0098229A">
      <w:pPr>
        <w:spacing w:before="240" w:after="60" w:line="240" w:lineRule="atLeast"/>
        <w:rPr>
          <w:color w:val="FF0000"/>
        </w:rPr>
      </w:pPr>
      <w:r>
        <w:t xml:space="preserve">Objet : </w:t>
      </w:r>
      <w:r w:rsidR="007C7B61" w:rsidRPr="007C7B61">
        <w:t xml:space="preserve">Dossier technique </w:t>
      </w:r>
      <w:r w:rsidR="005A7B49">
        <w:rPr>
          <w:color w:val="FF0000"/>
        </w:rPr>
        <w:t xml:space="preserve">pose de BA 13 </w:t>
      </w:r>
    </w:p>
    <w:p w14:paraId="76321DD6" w14:textId="77777777" w:rsidR="009A01DD" w:rsidRDefault="009A01DD" w:rsidP="0098229A">
      <w:pPr>
        <w:spacing w:before="240" w:after="60" w:line="240" w:lineRule="atLeast"/>
      </w:pPr>
    </w:p>
    <w:p w14:paraId="7BAFA2CF" w14:textId="469E2CA8" w:rsidR="001F24D2" w:rsidRDefault="001F24D2" w:rsidP="00D07403">
      <w:pPr>
        <w:spacing w:before="240" w:after="60" w:line="240" w:lineRule="atLeast"/>
        <w:ind w:left="5672"/>
      </w:pPr>
      <w:r w:rsidRPr="001F24D2">
        <w:t xml:space="preserve"> le </w:t>
      </w:r>
      <w:sdt>
        <w:sdtPr>
          <w:id w:val="-1267922235"/>
          <w:placeholder>
            <w:docPart w:val="54E754AD98B54CBA9DFC0B01224C555F"/>
          </w:placeholder>
          <w:date w:fullDate="2025-01-30T00:00:00Z">
            <w:dateFormat w:val="d MMMM yyyy"/>
            <w:lid w:val="fr-FR"/>
            <w:storeMappedDataAs w:val="dateTime"/>
            <w:calendar w:val="gregorian"/>
          </w:date>
        </w:sdtPr>
        <w:sdtContent>
          <w:r w:rsidR="005A7B49">
            <w:t xml:space="preserve">30 </w:t>
          </w:r>
          <w:r w:rsidR="006E2CDD">
            <w:t>janvier</w:t>
          </w:r>
          <w:r w:rsidR="00586B32">
            <w:t xml:space="preserve"> 20</w:t>
          </w:r>
          <w:r w:rsidR="00CF7CA7">
            <w:t>25</w:t>
          </w:r>
        </w:sdtContent>
      </w:sdt>
    </w:p>
    <w:p w14:paraId="1C05DA02" w14:textId="77777777" w:rsidR="009A01DD" w:rsidRDefault="009A01DD" w:rsidP="00182008"/>
    <w:p w14:paraId="27894D7A" w14:textId="1BA5E225" w:rsidR="001F24D2" w:rsidRDefault="00D97FA9" w:rsidP="00182008">
      <w:r>
        <w:t>Ench</w:t>
      </w:r>
      <w:r w:rsidR="002E2164">
        <w:t>è</w:t>
      </w:r>
      <w:r>
        <w:t xml:space="preserve">res travaux </w:t>
      </w:r>
    </w:p>
    <w:p w14:paraId="596E177D" w14:textId="7DC34EE6" w:rsidR="001F24D2" w:rsidRDefault="00584B8A" w:rsidP="00182008">
      <w:r>
        <w:t xml:space="preserve">Agence </w:t>
      </w:r>
      <w:r w:rsidR="00D97FA9">
        <w:t>savigny le temple</w:t>
      </w:r>
    </w:p>
    <w:p w14:paraId="4C71E06C" w14:textId="48B6BEEC" w:rsidR="009A01DD" w:rsidRDefault="009A01DD" w:rsidP="00E20CF6"/>
    <w:p w14:paraId="47BB7177" w14:textId="77777777" w:rsidR="00E20CF6" w:rsidRDefault="00E20CF6" w:rsidP="00E20CF6"/>
    <w:p w14:paraId="7CFCC116" w14:textId="77777777" w:rsidR="00481936" w:rsidRPr="00B06D46" w:rsidRDefault="00481936" w:rsidP="00481936">
      <w:pPr>
        <w:spacing w:before="240" w:after="60" w:line="240" w:lineRule="atLeast"/>
        <w:ind w:firstLine="709"/>
      </w:pPr>
      <w:r w:rsidRPr="00B06D46">
        <w:t>Madame, Monsieur,</w:t>
      </w:r>
    </w:p>
    <w:p w14:paraId="0788678D" w14:textId="77777777" w:rsidR="00481936" w:rsidRPr="00B06D46" w:rsidRDefault="00481936" w:rsidP="00481936">
      <w:pPr>
        <w:spacing w:before="240" w:after="60" w:line="240" w:lineRule="atLeast"/>
      </w:pPr>
    </w:p>
    <w:p w14:paraId="2750D43F" w14:textId="45E16E0C" w:rsidR="00D97FA9" w:rsidRDefault="00481936" w:rsidP="00D97FA9">
      <w:pPr>
        <w:spacing w:before="120" w:line="240" w:lineRule="atLeast"/>
      </w:pPr>
      <w:bookmarkStart w:id="0" w:name="chantier_adresse"/>
      <w:bookmarkEnd w:id="0"/>
      <w:r w:rsidRPr="00B06D46">
        <w:t xml:space="preserve">Veuillez trouver ci-joint le </w:t>
      </w:r>
      <w:r w:rsidRPr="00FF0C6B">
        <w:rPr>
          <w:b/>
        </w:rPr>
        <w:t>compte rendu technique</w:t>
      </w:r>
      <w:r w:rsidRPr="00B06D46">
        <w:t>, réalisé</w:t>
      </w:r>
      <w:r w:rsidR="00D97FA9">
        <w:t xml:space="preserve"> </w:t>
      </w:r>
      <w:r w:rsidRPr="00B06D46">
        <w:t xml:space="preserve">par votre chargé de projet </w:t>
      </w:r>
      <w:r w:rsidR="00D97FA9">
        <w:t>enchères travaux.</w:t>
      </w:r>
    </w:p>
    <w:p w14:paraId="28CA73B3" w14:textId="718EA191" w:rsidR="007051D5" w:rsidRDefault="002E2164" w:rsidP="007051D5">
      <w:pPr>
        <w:spacing w:before="120" w:line="240" w:lineRule="atLeast"/>
        <w:rPr>
          <w:bCs/>
          <w:color w:val="000000"/>
        </w:rPr>
      </w:pPr>
      <w:r>
        <w:rPr>
          <w:bCs/>
          <w:color w:val="000000"/>
        </w:rPr>
        <w:t>Si c</w:t>
      </w:r>
      <w:r w:rsidR="007051D5" w:rsidRPr="00B06D46">
        <w:rPr>
          <w:bCs/>
          <w:color w:val="000000"/>
        </w:rPr>
        <w:t>ette proposition technique</w:t>
      </w:r>
      <w:r w:rsidR="007051D5">
        <w:rPr>
          <w:bCs/>
          <w:color w:val="000000"/>
        </w:rPr>
        <w:t xml:space="preserve"> </w:t>
      </w:r>
      <w:r w:rsidR="007051D5" w:rsidRPr="00B06D46">
        <w:rPr>
          <w:bCs/>
          <w:color w:val="000000"/>
        </w:rPr>
        <w:t>vous convien</w:t>
      </w:r>
      <w:r w:rsidR="007051D5">
        <w:rPr>
          <w:bCs/>
          <w:color w:val="000000"/>
        </w:rPr>
        <w:t>t</w:t>
      </w:r>
      <w:r w:rsidR="007051D5" w:rsidRPr="00B06D46">
        <w:rPr>
          <w:bCs/>
          <w:color w:val="000000"/>
        </w:rPr>
        <w:t xml:space="preserve">, vous </w:t>
      </w:r>
      <w:r w:rsidR="007051D5">
        <w:rPr>
          <w:bCs/>
          <w:color w:val="000000"/>
        </w:rPr>
        <w:t>pouvez d</w:t>
      </w:r>
      <w:r w:rsidR="006E2CDD">
        <w:rPr>
          <w:bCs/>
          <w:color w:val="000000"/>
        </w:rPr>
        <w:t>è</w:t>
      </w:r>
      <w:r w:rsidR="007051D5">
        <w:rPr>
          <w:bCs/>
          <w:color w:val="000000"/>
        </w:rPr>
        <w:t xml:space="preserve">s </w:t>
      </w:r>
      <w:r w:rsidR="006E2CDD">
        <w:rPr>
          <w:bCs/>
          <w:color w:val="000000"/>
        </w:rPr>
        <w:t>à</w:t>
      </w:r>
      <w:r w:rsidR="007051D5">
        <w:rPr>
          <w:bCs/>
          <w:color w:val="000000"/>
        </w:rPr>
        <w:t xml:space="preserve"> présent enchérir négativement sur notre site et</w:t>
      </w:r>
      <w:r w:rsidR="004B2AE7">
        <w:rPr>
          <w:bCs/>
          <w:color w:val="000000"/>
        </w:rPr>
        <w:t xml:space="preserve"> ainsi</w:t>
      </w:r>
      <w:r w:rsidR="007051D5">
        <w:rPr>
          <w:bCs/>
          <w:color w:val="000000"/>
        </w:rPr>
        <w:t xml:space="preserve"> être retenu pour l’attribution de ce projet,</w:t>
      </w:r>
      <w:r w:rsidR="006E2CDD">
        <w:rPr>
          <w:bCs/>
          <w:color w:val="000000"/>
        </w:rPr>
        <w:t xml:space="preserve"> </w:t>
      </w:r>
      <w:r w:rsidR="007051D5">
        <w:rPr>
          <w:bCs/>
          <w:color w:val="000000"/>
        </w:rPr>
        <w:t>nous pourrons</w:t>
      </w:r>
      <w:r w:rsidR="006E2CDD">
        <w:rPr>
          <w:bCs/>
          <w:color w:val="000000"/>
        </w:rPr>
        <w:t xml:space="preserve"> </w:t>
      </w:r>
      <w:r w:rsidR="007051D5" w:rsidRPr="007051D5">
        <w:rPr>
          <w:bCs/>
          <w:color w:val="000000"/>
        </w:rPr>
        <w:t>programmer une mise</w:t>
      </w:r>
      <w:r w:rsidR="007051D5">
        <w:rPr>
          <w:bCs/>
          <w:color w:val="000000"/>
          <w:u w:val="single"/>
        </w:rPr>
        <w:t xml:space="preserve"> </w:t>
      </w:r>
      <w:r w:rsidR="007051D5" w:rsidRPr="007051D5">
        <w:rPr>
          <w:bCs/>
          <w:color w:val="000000"/>
        </w:rPr>
        <w:t xml:space="preserve">en relation avec le client </w:t>
      </w:r>
      <w:r w:rsidR="004B2AE7">
        <w:rPr>
          <w:bCs/>
          <w:color w:val="000000"/>
        </w:rPr>
        <w:t>et notre</w:t>
      </w:r>
      <w:r w:rsidR="006E2CDD">
        <w:rPr>
          <w:bCs/>
          <w:color w:val="000000"/>
        </w:rPr>
        <w:t xml:space="preserve"> </w:t>
      </w:r>
      <w:r w:rsidR="004B2AE7">
        <w:rPr>
          <w:bCs/>
          <w:color w:val="000000"/>
        </w:rPr>
        <w:t>chargé de projet afin de valid</w:t>
      </w:r>
      <w:r w:rsidR="006E2CDD">
        <w:rPr>
          <w:bCs/>
          <w:color w:val="000000"/>
        </w:rPr>
        <w:t>er</w:t>
      </w:r>
      <w:r w:rsidR="004B2AE7">
        <w:rPr>
          <w:bCs/>
          <w:color w:val="000000"/>
        </w:rPr>
        <w:t xml:space="preserve"> votre devis.</w:t>
      </w:r>
    </w:p>
    <w:p w14:paraId="0A194136" w14:textId="3D14D562" w:rsidR="007051D5" w:rsidRDefault="007051D5" w:rsidP="00D97FA9">
      <w:pPr>
        <w:spacing w:before="120" w:line="240" w:lineRule="atLeast"/>
        <w:rPr>
          <w:bCs/>
          <w:color w:val="000000"/>
        </w:rPr>
      </w:pPr>
      <w:r>
        <w:rPr>
          <w:bCs/>
          <w:color w:val="000000"/>
        </w:rPr>
        <w:t>Les attendus matériels,</w:t>
      </w:r>
      <w:r w:rsidR="006E2CDD">
        <w:rPr>
          <w:bCs/>
          <w:color w:val="000000"/>
        </w:rPr>
        <w:t xml:space="preserve"> les </w:t>
      </w:r>
      <w:r>
        <w:rPr>
          <w:bCs/>
          <w:color w:val="000000"/>
        </w:rPr>
        <w:t>dates de démarrage travaux</w:t>
      </w:r>
      <w:r w:rsidR="006E2CDD">
        <w:rPr>
          <w:bCs/>
          <w:color w:val="000000"/>
        </w:rPr>
        <w:t xml:space="preserve"> et</w:t>
      </w:r>
      <w:r>
        <w:rPr>
          <w:bCs/>
          <w:color w:val="000000"/>
        </w:rPr>
        <w:t xml:space="preserve"> le tarif propos</w:t>
      </w:r>
      <w:r w:rsidR="006E2CDD">
        <w:rPr>
          <w:bCs/>
          <w:color w:val="000000"/>
        </w:rPr>
        <w:t>é</w:t>
      </w:r>
      <w:r>
        <w:rPr>
          <w:bCs/>
          <w:color w:val="000000"/>
        </w:rPr>
        <w:t xml:space="preserve"> devront être respect</w:t>
      </w:r>
      <w:r w:rsidR="006E2CDD">
        <w:rPr>
          <w:bCs/>
          <w:color w:val="000000"/>
        </w:rPr>
        <w:t>és</w:t>
      </w:r>
      <w:r>
        <w:rPr>
          <w:bCs/>
          <w:color w:val="000000"/>
        </w:rPr>
        <w:t xml:space="preserve"> </w:t>
      </w:r>
      <w:r w:rsidR="004B2AE7">
        <w:rPr>
          <w:bCs/>
          <w:color w:val="000000"/>
        </w:rPr>
        <w:t>ainsi que l’engagement d’effectuer la prestation dans les règles de l’art.</w:t>
      </w:r>
    </w:p>
    <w:p w14:paraId="292F3E11" w14:textId="77777777" w:rsidR="004B2AE7" w:rsidRDefault="004B2AE7" w:rsidP="00D97FA9">
      <w:pPr>
        <w:spacing w:before="120" w:line="240" w:lineRule="atLeast"/>
        <w:rPr>
          <w:bCs/>
          <w:color w:val="FF0000"/>
        </w:rPr>
      </w:pPr>
    </w:p>
    <w:p w14:paraId="7E54DB63" w14:textId="6F7CD217" w:rsidR="00481936" w:rsidRPr="00B06D46" w:rsidRDefault="007051D5" w:rsidP="00481936">
      <w:r>
        <w:t>N</w:t>
      </w:r>
      <w:r w:rsidR="00481936" w:rsidRPr="00B06D46">
        <w:t xml:space="preserve">ous vous </w:t>
      </w:r>
      <w:r>
        <w:t xml:space="preserve">souhaitons </w:t>
      </w:r>
      <w:r w:rsidR="006E2CDD">
        <w:t xml:space="preserve">de </w:t>
      </w:r>
      <w:r>
        <w:t>bonne</w:t>
      </w:r>
      <w:r w:rsidR="006E2CDD">
        <w:t>s</w:t>
      </w:r>
      <w:r>
        <w:t xml:space="preserve"> enchères. </w:t>
      </w:r>
    </w:p>
    <w:p w14:paraId="187156B5" w14:textId="77777777" w:rsidR="00481936" w:rsidRPr="00B06D46" w:rsidRDefault="00481936" w:rsidP="00481936"/>
    <w:p w14:paraId="4F182D67" w14:textId="77777777" w:rsidR="00481936" w:rsidRPr="00B06D46" w:rsidRDefault="00481936" w:rsidP="00481936">
      <w:pPr>
        <w:ind w:right="1133"/>
        <w:jc w:val="right"/>
        <w:rPr>
          <w:color w:val="000000"/>
        </w:rPr>
      </w:pPr>
    </w:p>
    <w:p w14:paraId="6D92A57A" w14:textId="77777777" w:rsidR="00481936" w:rsidRPr="00B06D46" w:rsidRDefault="00481936" w:rsidP="00481936">
      <w:pPr>
        <w:ind w:right="1133"/>
        <w:jc w:val="right"/>
        <w:rPr>
          <w:color w:val="000000"/>
        </w:rPr>
      </w:pPr>
    </w:p>
    <w:p w14:paraId="2DE32A17" w14:textId="6D05113B" w:rsidR="00481936" w:rsidRPr="00B06D46" w:rsidRDefault="00481936" w:rsidP="00481936">
      <w:pPr>
        <w:ind w:right="1133"/>
        <w:jc w:val="right"/>
        <w:rPr>
          <w:color w:val="000000"/>
        </w:rPr>
      </w:pPr>
      <w:r w:rsidRPr="00B06D46">
        <w:rPr>
          <w:color w:val="000000"/>
        </w:rPr>
        <w:t xml:space="preserve">Votre chargé </w:t>
      </w:r>
      <w:r>
        <w:rPr>
          <w:color w:val="000000"/>
        </w:rPr>
        <w:t xml:space="preserve">de projet </w:t>
      </w:r>
      <w:r w:rsidR="004B2AE7">
        <w:rPr>
          <w:color w:val="000000"/>
        </w:rPr>
        <w:t xml:space="preserve">enchères travaux  </w:t>
      </w:r>
    </w:p>
    <w:p w14:paraId="7ED27610" w14:textId="77777777" w:rsidR="00D71248" w:rsidRDefault="00D71248" w:rsidP="00631447">
      <w:pPr>
        <w:ind w:right="1133"/>
        <w:jc w:val="right"/>
        <w:rPr>
          <w:color w:val="000000"/>
        </w:rPr>
      </w:pPr>
      <w:bookmarkStart w:id="1" w:name="_Hlk188520551"/>
    </w:p>
    <w:tbl>
      <w:tblPr>
        <w:tblStyle w:val="Grilledutableau"/>
        <w:tblW w:w="9352" w:type="dxa"/>
        <w:tblInd w:w="-147" w:type="dxa"/>
        <w:tblLook w:val="04A0" w:firstRow="1" w:lastRow="0" w:firstColumn="1" w:lastColumn="0" w:noHBand="0" w:noVBand="1"/>
      </w:tblPr>
      <w:tblGrid>
        <w:gridCol w:w="4786"/>
        <w:gridCol w:w="4566"/>
      </w:tblGrid>
      <w:tr w:rsidR="0056617E" w14:paraId="38DDEB57" w14:textId="77777777" w:rsidTr="0071084B">
        <w:tc>
          <w:tcPr>
            <w:tcW w:w="9352" w:type="dxa"/>
            <w:gridSpan w:val="2"/>
            <w:shd w:val="clear" w:color="auto" w:fill="C00000"/>
          </w:tcPr>
          <w:p w14:paraId="6B084F7A" w14:textId="371D65AF" w:rsidR="0056617E" w:rsidRPr="00A8483D" w:rsidRDefault="004B2AE7" w:rsidP="0056617E">
            <w:pPr>
              <w:pStyle w:val="Titre2"/>
              <w:numPr>
                <w:ilvl w:val="0"/>
                <w:numId w:val="0"/>
              </w:numPr>
              <w:spacing w:before="0"/>
              <w:jc w:val="center"/>
              <w:rPr>
                <w:rFonts w:asciiTheme="majorHAnsi" w:hAnsiTheme="majorHAnsi"/>
                <w:b w:val="0"/>
                <w:smallCaps w:val="0"/>
                <w:color w:val="D9D9D9" w:themeColor="background1" w:themeShade="D9"/>
              </w:rPr>
            </w:pPr>
            <w:r>
              <w:rPr>
                <w:smallCaps w:val="0"/>
                <w:color w:val="D9D9D9" w:themeColor="background1" w:themeShade="D9"/>
              </w:rPr>
              <w:t xml:space="preserve">DATE DE DEMMARAGE  DU CHANTIER IMPOSER  PAR LE CLIENT </w:t>
            </w:r>
          </w:p>
        </w:tc>
      </w:tr>
      <w:tr w:rsidR="0056617E" w14:paraId="1C589350" w14:textId="77777777" w:rsidTr="0071084B">
        <w:tc>
          <w:tcPr>
            <w:tcW w:w="4786" w:type="dxa"/>
          </w:tcPr>
          <w:p w14:paraId="349A315D" w14:textId="1B2C82F3" w:rsidR="0056617E" w:rsidRPr="001E0086" w:rsidRDefault="00000000" w:rsidP="001E0086">
            <w:pPr>
              <w:ind w:right="638"/>
              <w:jc w:val="center"/>
              <w:rPr>
                <w:rFonts w:asciiTheme="majorHAnsi" w:hAnsiTheme="majorHAnsi"/>
                <w:b/>
                <w:smallCaps/>
                <w:color w:val="C00000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C00000"/>
                  <w:sz w:val="24"/>
                </w:rPr>
                <w:id w:val="371891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4617">
                  <w:rPr>
                    <w:rFonts w:ascii="MS Gothic" w:eastAsia="MS Gothic" w:hAnsi="MS Gothic" w:hint="eastAsia"/>
                    <w:b/>
                    <w:smallCaps/>
                    <w:color w:val="C00000"/>
                    <w:sz w:val="24"/>
                  </w:rPr>
                  <w:t>☐</w:t>
                </w:r>
              </w:sdtContent>
            </w:sdt>
            <w:r w:rsidR="0056617E" w:rsidRPr="001E0086">
              <w:rPr>
                <w:rFonts w:asciiTheme="majorHAnsi" w:hAnsiTheme="majorHAnsi"/>
                <w:b/>
                <w:smallCaps/>
                <w:color w:val="C00000"/>
                <w:sz w:val="24"/>
              </w:rPr>
              <w:t>OUI</w:t>
            </w:r>
          </w:p>
        </w:tc>
        <w:tc>
          <w:tcPr>
            <w:tcW w:w="4566" w:type="dxa"/>
          </w:tcPr>
          <w:p w14:paraId="1A647E93" w14:textId="73D7A3D4" w:rsidR="0056617E" w:rsidRPr="00887AE9" w:rsidRDefault="00000000" w:rsidP="0056617E">
            <w:pPr>
              <w:pStyle w:val="Paragraphedeliste"/>
              <w:ind w:left="360" w:right="638"/>
              <w:jc w:val="center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1F497D" w:themeColor="text2"/>
                  <w:sz w:val="24"/>
                </w:rPr>
                <w:id w:val="-21079460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A7B49">
                  <w:rPr>
                    <w:rFonts w:ascii="MS Gothic" w:eastAsia="MS Gothic" w:hAnsi="MS Gothic" w:hint="eastAsia"/>
                    <w:b/>
                    <w:smallCaps/>
                    <w:color w:val="1F497D" w:themeColor="text2"/>
                    <w:sz w:val="24"/>
                  </w:rPr>
                  <w:t>☒</w:t>
                </w:r>
              </w:sdtContent>
            </w:sdt>
            <w:r w:rsidR="0056617E" w:rsidRPr="00887AE9"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  <w:t>NON</w:t>
            </w:r>
          </w:p>
        </w:tc>
      </w:tr>
      <w:tr w:rsidR="00436FCD" w14:paraId="73009BA2" w14:textId="77777777" w:rsidTr="0071084B">
        <w:tc>
          <w:tcPr>
            <w:tcW w:w="9352" w:type="dxa"/>
            <w:gridSpan w:val="2"/>
          </w:tcPr>
          <w:p w14:paraId="0D182999" w14:textId="1CE9D0CE" w:rsidR="00436FCD" w:rsidRPr="00436FCD" w:rsidRDefault="00436FCD" w:rsidP="00436FCD">
            <w:pPr>
              <w:ind w:right="638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</w:p>
        </w:tc>
      </w:tr>
      <w:bookmarkEnd w:id="1"/>
    </w:tbl>
    <w:p w14:paraId="795F99DF" w14:textId="77777777" w:rsidR="00D71248" w:rsidRDefault="00D71248" w:rsidP="00631447">
      <w:pPr>
        <w:ind w:right="1133"/>
        <w:jc w:val="right"/>
        <w:rPr>
          <w:color w:val="000000"/>
        </w:rPr>
      </w:pPr>
    </w:p>
    <w:p w14:paraId="639F024F" w14:textId="77777777" w:rsidR="004D08C0" w:rsidRDefault="004D08C0" w:rsidP="00631447">
      <w:pPr>
        <w:ind w:right="1133"/>
        <w:jc w:val="right"/>
        <w:rPr>
          <w:color w:val="000000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5274"/>
        <w:gridCol w:w="3965"/>
      </w:tblGrid>
      <w:tr w:rsidR="00F14363" w:rsidRPr="00880C08" w14:paraId="3C93C7DE" w14:textId="77777777" w:rsidTr="005F05E8">
        <w:tc>
          <w:tcPr>
            <w:tcW w:w="9239" w:type="dxa"/>
            <w:gridSpan w:val="2"/>
            <w:shd w:val="clear" w:color="auto" w:fill="365F91" w:themeFill="accent1" w:themeFillShade="BF"/>
          </w:tcPr>
          <w:p w14:paraId="66288C1B" w14:textId="77777777" w:rsidR="00F14363" w:rsidRPr="00880C08" w:rsidRDefault="00F14363" w:rsidP="005F05E8">
            <w:pPr>
              <w:jc w:val="center"/>
              <w:rPr>
                <w:b/>
                <w:color w:val="D9D9D9" w:themeColor="background1" w:themeShade="D9"/>
                <w:sz w:val="22"/>
                <w:szCs w:val="22"/>
              </w:rPr>
            </w:pPr>
            <w:r w:rsidRPr="00880C08">
              <w:rPr>
                <w:b/>
                <w:color w:val="D9D9D9" w:themeColor="background1" w:themeShade="D9"/>
                <w:sz w:val="22"/>
                <w:szCs w:val="22"/>
              </w:rPr>
              <w:t>CLIENT</w:t>
            </w:r>
          </w:p>
        </w:tc>
      </w:tr>
      <w:tr w:rsidR="00F14363" w:rsidRPr="00880C08" w14:paraId="325AB4CA" w14:textId="77777777" w:rsidTr="005F05E8">
        <w:tc>
          <w:tcPr>
            <w:tcW w:w="9239" w:type="dxa"/>
            <w:gridSpan w:val="2"/>
          </w:tcPr>
          <w:p w14:paraId="69E9B4AB" w14:textId="76ED4171" w:rsidR="00F14363" w:rsidRPr="00880C08" w:rsidRDefault="00F14363" w:rsidP="005F05E8">
            <w:pPr>
              <w:pStyle w:val="Default"/>
              <w:rPr>
                <w:rFonts w:cs="Times New Roman"/>
              </w:rPr>
            </w:pPr>
          </w:p>
          <w:p w14:paraId="45C504EC" w14:textId="77777777" w:rsidR="00F14363" w:rsidRPr="00880C08" w:rsidRDefault="00F14363" w:rsidP="005F05E8">
            <w:pPr>
              <w:rPr>
                <w:i/>
              </w:rPr>
            </w:pPr>
            <w:r w:rsidRPr="00880C08">
              <w:rPr>
                <w:sz w:val="24"/>
                <w:szCs w:val="24"/>
              </w:rPr>
              <w:t xml:space="preserve"> </w:t>
            </w:r>
          </w:p>
        </w:tc>
      </w:tr>
      <w:tr w:rsidR="00F14363" w:rsidRPr="00880C08" w14:paraId="2C6C8C9A" w14:textId="77777777" w:rsidTr="00C46782">
        <w:trPr>
          <w:trHeight w:val="506"/>
        </w:trPr>
        <w:tc>
          <w:tcPr>
            <w:tcW w:w="5274" w:type="dxa"/>
          </w:tcPr>
          <w:p w14:paraId="5CD6882A" w14:textId="616A0097" w:rsidR="00F14363" w:rsidRPr="00880C08" w:rsidRDefault="0014023D" w:rsidP="005F05E8">
            <w:pPr>
              <w:pStyle w:val="Default"/>
              <w:rPr>
                <w:rFonts w:cs="Times New Roman"/>
              </w:rPr>
            </w:pPr>
            <w:r>
              <w:rPr>
                <w:rFonts w:cs="Arial"/>
                <w:b/>
                <w:sz w:val="20"/>
              </w:rPr>
              <w:t>NOM</w:t>
            </w:r>
            <w:r w:rsidR="00F14363" w:rsidRPr="00880C08">
              <w:rPr>
                <w:rFonts w:cs="Arial"/>
                <w:b/>
                <w:sz w:val="20"/>
              </w:rPr>
              <w:t> :</w:t>
            </w:r>
            <w:r w:rsidR="00A379F7">
              <w:t xml:space="preserve"> </w:t>
            </w:r>
          </w:p>
          <w:p w14:paraId="2D32AAD8" w14:textId="0FF175EF" w:rsidR="00F14363" w:rsidRPr="00880C08" w:rsidRDefault="00F14363" w:rsidP="005F05E8">
            <w:pPr>
              <w:rPr>
                <w:b/>
                <w:sz w:val="20"/>
              </w:rPr>
            </w:pPr>
            <w:r w:rsidRPr="00880C08">
              <w:rPr>
                <w:rFonts w:cs="Arial"/>
                <w:b/>
                <w:sz w:val="20"/>
              </w:rPr>
              <w:t xml:space="preserve">Tél. : </w:t>
            </w:r>
          </w:p>
          <w:p w14:paraId="0BD0F66A" w14:textId="548C4183" w:rsidR="00F14363" w:rsidRPr="00880C08" w:rsidRDefault="00F14363" w:rsidP="005F05E8">
            <w:pPr>
              <w:pStyle w:val="Default"/>
              <w:rPr>
                <w:rFonts w:cs="Times New Roman"/>
              </w:rPr>
            </w:pPr>
            <w:r w:rsidRPr="00880C08">
              <w:rPr>
                <w:rFonts w:cs="Arial"/>
                <w:b/>
                <w:sz w:val="20"/>
              </w:rPr>
              <w:t>EMAIL</w:t>
            </w:r>
          </w:p>
          <w:p w14:paraId="6A8A0118" w14:textId="77777777" w:rsidR="00F14363" w:rsidRPr="00880C08" w:rsidRDefault="00F14363" w:rsidP="005F05E8"/>
        </w:tc>
        <w:tc>
          <w:tcPr>
            <w:tcW w:w="3965" w:type="dxa"/>
          </w:tcPr>
          <w:p w14:paraId="4B58E596" w14:textId="0C09E3B2" w:rsidR="00F14363" w:rsidRPr="00880C08" w:rsidRDefault="00F14363" w:rsidP="005F05E8">
            <w:pPr>
              <w:pStyle w:val="Default"/>
            </w:pPr>
          </w:p>
        </w:tc>
      </w:tr>
    </w:tbl>
    <w:tbl>
      <w:tblPr>
        <w:tblStyle w:val="Grilledetableauclaire1"/>
        <w:tblW w:w="0" w:type="auto"/>
        <w:tblInd w:w="-176" w:type="dxa"/>
        <w:tblLook w:val="04A0" w:firstRow="1" w:lastRow="0" w:firstColumn="1" w:lastColumn="0" w:noHBand="0" w:noVBand="1"/>
      </w:tblPr>
      <w:tblGrid>
        <w:gridCol w:w="4609"/>
        <w:gridCol w:w="4610"/>
      </w:tblGrid>
      <w:tr w:rsidR="00F14363" w:rsidRPr="00B06D46" w14:paraId="41921D02" w14:textId="77777777" w:rsidTr="005F05E8">
        <w:trPr>
          <w:trHeight w:val="279"/>
        </w:trPr>
        <w:tc>
          <w:tcPr>
            <w:tcW w:w="9219" w:type="dxa"/>
            <w:gridSpan w:val="2"/>
            <w:shd w:val="clear" w:color="auto" w:fill="365F91" w:themeFill="accent1" w:themeFillShade="BF"/>
          </w:tcPr>
          <w:p w14:paraId="5B5AB301" w14:textId="77777777" w:rsidR="00F14363" w:rsidRPr="00B06D46" w:rsidRDefault="00F14363" w:rsidP="005F05E8">
            <w:pPr>
              <w:tabs>
                <w:tab w:val="left" w:pos="3330"/>
              </w:tabs>
              <w:jc w:val="center"/>
              <w:rPr>
                <w:b/>
                <w:color w:val="92D050"/>
                <w:sz w:val="22"/>
                <w:szCs w:val="22"/>
              </w:rPr>
            </w:pPr>
            <w:r w:rsidRPr="00B06D46">
              <w:rPr>
                <w:b/>
                <w:color w:val="D9D9D9" w:themeColor="background1" w:themeShade="D9"/>
                <w:sz w:val="22"/>
                <w:szCs w:val="22"/>
              </w:rPr>
              <w:t xml:space="preserve">Adresse des travaux </w:t>
            </w:r>
          </w:p>
        </w:tc>
      </w:tr>
      <w:tr w:rsidR="00F14363" w:rsidRPr="00B06D46" w14:paraId="5EA3F6E2" w14:textId="77777777" w:rsidTr="005F05E8">
        <w:trPr>
          <w:trHeight w:val="675"/>
        </w:trPr>
        <w:tc>
          <w:tcPr>
            <w:tcW w:w="9219" w:type="dxa"/>
            <w:gridSpan w:val="2"/>
          </w:tcPr>
          <w:p w14:paraId="6F50625C" w14:textId="77777777" w:rsidR="00F14363" w:rsidRDefault="00F14363" w:rsidP="005F05E8">
            <w:pPr>
              <w:rPr>
                <w:sz w:val="22"/>
                <w:szCs w:val="22"/>
              </w:rPr>
            </w:pPr>
          </w:p>
          <w:p w14:paraId="1D6FA1EE" w14:textId="3FEDFA96" w:rsidR="00057615" w:rsidRPr="00057615" w:rsidRDefault="00057615" w:rsidP="005F05E8">
            <w:pPr>
              <w:rPr>
                <w:b/>
                <w:bCs/>
                <w:sz w:val="20"/>
              </w:rPr>
            </w:pPr>
            <w:r w:rsidRPr="00057615">
              <w:rPr>
                <w:b/>
                <w:bCs/>
                <w:sz w:val="20"/>
              </w:rPr>
              <w:t>Commune :</w:t>
            </w:r>
            <w:r w:rsidR="005A7B49">
              <w:rPr>
                <w:b/>
                <w:bCs/>
                <w:sz w:val="20"/>
              </w:rPr>
              <w:t>Soignolles en brie 77111</w:t>
            </w:r>
          </w:p>
        </w:tc>
      </w:tr>
      <w:tr w:rsidR="00F14363" w:rsidRPr="00B06D46" w14:paraId="346CDDEC" w14:textId="77777777" w:rsidTr="005F05E8">
        <w:trPr>
          <w:trHeight w:val="279"/>
        </w:trPr>
        <w:tc>
          <w:tcPr>
            <w:tcW w:w="4609" w:type="dxa"/>
            <w:shd w:val="clear" w:color="auto" w:fill="365F91" w:themeFill="accent1" w:themeFillShade="BF"/>
          </w:tcPr>
          <w:p w14:paraId="53432A9F" w14:textId="46E1152E" w:rsidR="00F14363" w:rsidRPr="00B06D46" w:rsidRDefault="00F14363" w:rsidP="005F05E8">
            <w:pPr>
              <w:jc w:val="center"/>
              <w:rPr>
                <w:b/>
                <w:color w:val="92D050"/>
                <w:sz w:val="22"/>
                <w:szCs w:val="22"/>
              </w:rPr>
            </w:pPr>
          </w:p>
        </w:tc>
        <w:tc>
          <w:tcPr>
            <w:tcW w:w="4610" w:type="dxa"/>
            <w:shd w:val="clear" w:color="auto" w:fill="365F91" w:themeFill="accent1" w:themeFillShade="BF"/>
          </w:tcPr>
          <w:p w14:paraId="52C6EC87" w14:textId="71FFC234" w:rsidR="00F14363" w:rsidRPr="00B06D46" w:rsidRDefault="00F14363" w:rsidP="005F05E8">
            <w:pPr>
              <w:jc w:val="center"/>
              <w:rPr>
                <w:b/>
                <w:color w:val="92D050"/>
                <w:sz w:val="22"/>
                <w:szCs w:val="22"/>
              </w:rPr>
            </w:pPr>
          </w:p>
        </w:tc>
      </w:tr>
    </w:tbl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795"/>
        <w:gridCol w:w="5268"/>
      </w:tblGrid>
      <w:tr w:rsidR="00F14363" w:rsidRPr="00B06D46" w14:paraId="47FD0FA0" w14:textId="77777777" w:rsidTr="00C123CE">
        <w:tc>
          <w:tcPr>
            <w:tcW w:w="9239" w:type="dxa"/>
            <w:gridSpan w:val="2"/>
            <w:shd w:val="clear" w:color="auto" w:fill="365F91" w:themeFill="accent1" w:themeFillShade="BF"/>
          </w:tcPr>
          <w:p w14:paraId="3D2ED062" w14:textId="3365E542" w:rsidR="00F14363" w:rsidRPr="00B06D46" w:rsidRDefault="00057615" w:rsidP="00C123CE">
            <w:pPr>
              <w:jc w:val="center"/>
              <w:rPr>
                <w:b/>
                <w:color w:val="D9D9D9" w:themeColor="background1" w:themeShade="D9"/>
                <w:sz w:val="22"/>
                <w:szCs w:val="22"/>
              </w:rPr>
            </w:pPr>
            <w:r>
              <w:rPr>
                <w:b/>
                <w:color w:val="D9D9D9" w:themeColor="background1" w:themeShade="D9"/>
                <w:sz w:val="22"/>
                <w:szCs w:val="22"/>
              </w:rPr>
              <w:t>INTERMEDIAIRE</w:t>
            </w:r>
          </w:p>
        </w:tc>
      </w:tr>
      <w:tr w:rsidR="00F14363" w:rsidRPr="00B06D46" w14:paraId="0E14F840" w14:textId="77777777" w:rsidTr="00C123CE">
        <w:trPr>
          <w:trHeight w:val="582"/>
        </w:trPr>
        <w:tc>
          <w:tcPr>
            <w:tcW w:w="9239" w:type="dxa"/>
            <w:gridSpan w:val="2"/>
          </w:tcPr>
          <w:p w14:paraId="799CC3EB" w14:textId="6CD0705A" w:rsidR="00F14363" w:rsidRPr="00FF0C6B" w:rsidRDefault="00057615" w:rsidP="00C123CE">
            <w:pPr>
              <w:rPr>
                <w:rFonts w:cs="Arial"/>
                <w:sz w:val="20"/>
                <w:szCs w:val="18"/>
              </w:rPr>
            </w:pPr>
            <w:r>
              <w:rPr>
                <w:rFonts w:cs="Arial"/>
                <w:b/>
                <w:sz w:val="20"/>
                <w:szCs w:val="18"/>
              </w:rPr>
              <w:lastRenderedPageBreak/>
              <w:t>ENCHERES TRAVAUX   33 rue de l’</w:t>
            </w:r>
            <w:r w:rsidR="006E2CDD">
              <w:rPr>
                <w:rFonts w:cs="Arial"/>
                <w:b/>
                <w:sz w:val="20"/>
                <w:szCs w:val="18"/>
              </w:rPr>
              <w:t>é</w:t>
            </w:r>
            <w:r>
              <w:rPr>
                <w:rFonts w:cs="Arial"/>
                <w:b/>
                <w:sz w:val="20"/>
                <w:szCs w:val="18"/>
              </w:rPr>
              <w:t xml:space="preserve">tain 77111 </w:t>
            </w:r>
            <w:r w:rsidR="006E2CDD">
              <w:rPr>
                <w:rFonts w:cs="Arial"/>
                <w:b/>
                <w:sz w:val="20"/>
                <w:szCs w:val="18"/>
              </w:rPr>
              <w:t>S</w:t>
            </w:r>
            <w:r w:rsidR="005A7B49">
              <w:rPr>
                <w:rFonts w:cs="Arial"/>
                <w:b/>
                <w:sz w:val="20"/>
                <w:szCs w:val="18"/>
              </w:rPr>
              <w:t xml:space="preserve">avigny le temple </w:t>
            </w:r>
          </w:p>
        </w:tc>
      </w:tr>
      <w:tr w:rsidR="00F14363" w:rsidRPr="00B06D46" w14:paraId="580F5C58" w14:textId="77777777" w:rsidTr="00C123CE">
        <w:trPr>
          <w:trHeight w:val="689"/>
        </w:trPr>
        <w:tc>
          <w:tcPr>
            <w:tcW w:w="3857" w:type="dxa"/>
            <w:tcBorders>
              <w:bottom w:val="single" w:sz="4" w:space="0" w:color="auto"/>
            </w:tcBorders>
          </w:tcPr>
          <w:p w14:paraId="558455B0" w14:textId="0737093F" w:rsidR="00F14363" w:rsidRPr="00B06D46" w:rsidDel="007F4216" w:rsidRDefault="00F14363" w:rsidP="00C123CE">
            <w:pPr>
              <w:rPr>
                <w:sz w:val="22"/>
                <w:szCs w:val="22"/>
              </w:rPr>
            </w:pPr>
            <w:r w:rsidRPr="00880C08">
              <w:rPr>
                <w:rFonts w:cs="Arial"/>
                <w:b/>
                <w:sz w:val="20"/>
                <w:szCs w:val="18"/>
              </w:rPr>
              <w:t>Chargé de projet</w:t>
            </w:r>
            <w:r>
              <w:rPr>
                <w:rFonts w:cs="Arial"/>
                <w:b/>
                <w:sz w:val="20"/>
                <w:szCs w:val="18"/>
              </w:rPr>
              <w:t> :</w:t>
            </w:r>
            <w:r w:rsidR="00057615">
              <w:rPr>
                <w:rFonts w:cs="Arial"/>
                <w:b/>
                <w:sz w:val="20"/>
                <w:szCs w:val="18"/>
              </w:rPr>
              <w:t xml:space="preserve"> Mr GUYART</w:t>
            </w:r>
          </w:p>
        </w:tc>
        <w:tc>
          <w:tcPr>
            <w:tcW w:w="5382" w:type="dxa"/>
            <w:tcBorders>
              <w:bottom w:val="single" w:sz="4" w:space="0" w:color="auto"/>
            </w:tcBorders>
          </w:tcPr>
          <w:p w14:paraId="4853F5F4" w14:textId="775ACBD9" w:rsidR="00F14363" w:rsidRPr="00FF0C6B" w:rsidDel="007F4216" w:rsidRDefault="0014023D" w:rsidP="00C123CE">
            <w:pPr>
              <w:rPr>
                <w:i/>
                <w:sz w:val="22"/>
                <w:szCs w:val="22"/>
              </w:rPr>
            </w:pPr>
            <w:r w:rsidRPr="0014023D">
              <w:rPr>
                <w:b/>
                <w:bCs/>
                <w:i/>
                <w:sz w:val="22"/>
                <w:szCs w:val="22"/>
              </w:rPr>
              <w:t>Dossier numéro</w:t>
            </w:r>
            <w:r>
              <w:rPr>
                <w:i/>
                <w:sz w:val="22"/>
                <w:szCs w:val="22"/>
              </w:rPr>
              <w:t> :00</w:t>
            </w:r>
            <w:r w:rsidR="00C84617">
              <w:rPr>
                <w:i/>
                <w:sz w:val="22"/>
                <w:szCs w:val="22"/>
              </w:rPr>
              <w:t>3</w:t>
            </w:r>
          </w:p>
        </w:tc>
      </w:tr>
      <w:tr w:rsidR="00F14363" w:rsidRPr="00B06D46" w14:paraId="385D0584" w14:textId="77777777" w:rsidTr="00C123CE">
        <w:trPr>
          <w:trHeight w:val="276"/>
        </w:trPr>
        <w:tc>
          <w:tcPr>
            <w:tcW w:w="38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192170" w14:textId="77777777" w:rsidR="00F14363" w:rsidRPr="00B06D46" w:rsidRDefault="00F14363" w:rsidP="00C123CE">
            <w:pPr>
              <w:rPr>
                <w:sz w:val="22"/>
                <w:szCs w:val="22"/>
              </w:rPr>
            </w:pPr>
          </w:p>
        </w:tc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</w:tcPr>
          <w:p w14:paraId="6924805B" w14:textId="77777777" w:rsidR="00F14363" w:rsidRPr="00B06D46" w:rsidRDefault="00F14363" w:rsidP="00C123CE">
            <w:pPr>
              <w:rPr>
                <w:sz w:val="22"/>
                <w:szCs w:val="22"/>
              </w:rPr>
            </w:pPr>
          </w:p>
        </w:tc>
      </w:tr>
      <w:tr w:rsidR="00F14363" w:rsidRPr="00B06D46" w14:paraId="74C87CE2" w14:textId="77777777" w:rsidTr="00C123CE">
        <w:tc>
          <w:tcPr>
            <w:tcW w:w="9239" w:type="dxa"/>
            <w:gridSpan w:val="2"/>
            <w:shd w:val="clear" w:color="auto" w:fill="365F91" w:themeFill="accent1" w:themeFillShade="BF"/>
          </w:tcPr>
          <w:p w14:paraId="63A9665A" w14:textId="4833E3DE" w:rsidR="00F14363" w:rsidRPr="00B06D46" w:rsidRDefault="00F14363" w:rsidP="00C123CE">
            <w:pPr>
              <w:jc w:val="center"/>
              <w:rPr>
                <w:b/>
                <w:color w:val="D9D9D9" w:themeColor="background1" w:themeShade="D9"/>
                <w:sz w:val="22"/>
                <w:szCs w:val="22"/>
              </w:rPr>
            </w:pPr>
            <w:r w:rsidRPr="00B06D46">
              <w:rPr>
                <w:b/>
                <w:color w:val="D9D9D9" w:themeColor="background1" w:themeShade="D9"/>
                <w:sz w:val="22"/>
                <w:szCs w:val="22"/>
              </w:rPr>
              <w:t>Prestataire</w:t>
            </w:r>
            <w:r w:rsidR="00057615">
              <w:rPr>
                <w:b/>
                <w:color w:val="D9D9D9" w:themeColor="background1" w:themeShade="D9"/>
                <w:sz w:val="22"/>
                <w:szCs w:val="22"/>
              </w:rPr>
              <w:t xml:space="preserve"> </w:t>
            </w:r>
          </w:p>
        </w:tc>
      </w:tr>
      <w:tr w:rsidR="00F14363" w:rsidRPr="00B06D46" w14:paraId="1E79565D" w14:textId="77777777" w:rsidTr="00C123CE">
        <w:trPr>
          <w:trHeight w:val="491"/>
        </w:trPr>
        <w:tc>
          <w:tcPr>
            <w:tcW w:w="9239" w:type="dxa"/>
            <w:gridSpan w:val="2"/>
          </w:tcPr>
          <w:p w14:paraId="4A6BE369" w14:textId="20427128" w:rsidR="00F14363" w:rsidRDefault="00F14363" w:rsidP="00C123CE">
            <w:pPr>
              <w:tabs>
                <w:tab w:val="left" w:pos="1396"/>
              </w:tabs>
              <w:rPr>
                <w:noProof/>
                <w:sz w:val="24"/>
                <w:szCs w:val="24"/>
              </w:rPr>
            </w:pPr>
            <w:r w:rsidRPr="00B06D46">
              <w:rPr>
                <w:sz w:val="24"/>
                <w:szCs w:val="24"/>
              </w:rPr>
              <w:t>NOM :</w:t>
            </w:r>
          </w:p>
          <w:p w14:paraId="28000FFC" w14:textId="77777777" w:rsidR="00F14363" w:rsidRPr="00B06D46" w:rsidRDefault="00F14363" w:rsidP="00C123CE">
            <w:pPr>
              <w:rPr>
                <w:sz w:val="24"/>
                <w:szCs w:val="24"/>
              </w:rPr>
            </w:pPr>
          </w:p>
          <w:p w14:paraId="2571EC0C" w14:textId="77777777" w:rsidR="00F14363" w:rsidRPr="00B06D46" w:rsidRDefault="00F14363" w:rsidP="00C123CE">
            <w:pPr>
              <w:rPr>
                <w:i/>
              </w:rPr>
            </w:pPr>
          </w:p>
        </w:tc>
      </w:tr>
      <w:tr w:rsidR="00F14363" w:rsidRPr="00B06D46" w14:paraId="3A660701" w14:textId="77777777" w:rsidTr="00C123CE">
        <w:trPr>
          <w:trHeight w:val="711"/>
        </w:trPr>
        <w:tc>
          <w:tcPr>
            <w:tcW w:w="9239" w:type="dxa"/>
            <w:gridSpan w:val="2"/>
            <w:tcBorders>
              <w:bottom w:val="single" w:sz="4" w:space="0" w:color="auto"/>
            </w:tcBorders>
          </w:tcPr>
          <w:p w14:paraId="2FF2E4A2" w14:textId="77777777" w:rsidR="00F14363" w:rsidRPr="00FF0C6B" w:rsidRDefault="00F14363" w:rsidP="00C123CE">
            <w:pPr>
              <w:tabs>
                <w:tab w:val="left" w:pos="6379"/>
              </w:tabs>
              <w:ind w:right="-20"/>
              <w:rPr>
                <w:rFonts w:cs="Arial"/>
                <w:b/>
                <w:sz w:val="20"/>
              </w:rPr>
            </w:pPr>
            <w:r w:rsidRPr="00FF0C6B">
              <w:rPr>
                <w:rFonts w:cs="Arial"/>
                <w:b/>
                <w:sz w:val="20"/>
              </w:rPr>
              <w:t>Interlocuteur :</w:t>
            </w:r>
            <w:r>
              <w:rPr>
                <w:rFonts w:cs="Arial"/>
                <w:b/>
                <w:sz w:val="20"/>
              </w:rPr>
              <w:t xml:space="preserve"> </w:t>
            </w:r>
          </w:p>
          <w:p w14:paraId="1439F332" w14:textId="63D29246" w:rsidR="00A379F7" w:rsidRPr="00A379F7" w:rsidRDefault="00A379F7" w:rsidP="00C123CE">
            <w:pPr>
              <w:rPr>
                <w:rFonts w:cs="Arial"/>
                <w:b/>
                <w:sz w:val="20"/>
              </w:rPr>
            </w:pPr>
            <w:r w:rsidRPr="00A379F7">
              <w:rPr>
                <w:rFonts w:cs="Arial"/>
                <w:b/>
                <w:sz w:val="20"/>
              </w:rPr>
              <w:t xml:space="preserve">Tél. : </w:t>
            </w:r>
          </w:p>
          <w:p w14:paraId="0E337E90" w14:textId="039770E4" w:rsidR="00A379F7" w:rsidRPr="00A379F7" w:rsidRDefault="00A379F7" w:rsidP="00C123CE">
            <w:pPr>
              <w:rPr>
                <w:rFonts w:cs="Arial"/>
                <w:b/>
                <w:sz w:val="20"/>
              </w:rPr>
            </w:pPr>
            <w:r w:rsidRPr="00A379F7">
              <w:rPr>
                <w:rFonts w:cs="Arial"/>
                <w:b/>
                <w:sz w:val="20"/>
              </w:rPr>
              <w:t xml:space="preserve">EMAIL : </w:t>
            </w:r>
          </w:p>
          <w:p w14:paraId="688B1308" w14:textId="77777777" w:rsidR="00F14363" w:rsidRPr="00B06D46" w:rsidRDefault="00F14363" w:rsidP="00C123CE"/>
        </w:tc>
      </w:tr>
      <w:tr w:rsidR="00F14363" w:rsidRPr="00B06D46" w14:paraId="4AA1BA97" w14:textId="77777777" w:rsidTr="00C123CE">
        <w:trPr>
          <w:trHeight w:val="240"/>
        </w:trPr>
        <w:tc>
          <w:tcPr>
            <w:tcW w:w="38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2776D2" w14:textId="77777777" w:rsidR="00F14363" w:rsidRPr="00B06D46" w:rsidRDefault="00F14363" w:rsidP="00C123CE">
            <w:pPr>
              <w:rPr>
                <w:i/>
              </w:rPr>
            </w:pPr>
          </w:p>
        </w:tc>
        <w:tc>
          <w:tcPr>
            <w:tcW w:w="5382" w:type="dxa"/>
            <w:tcBorders>
              <w:left w:val="nil"/>
              <w:bottom w:val="nil"/>
              <w:right w:val="nil"/>
            </w:tcBorders>
          </w:tcPr>
          <w:p w14:paraId="40063EBD" w14:textId="77777777" w:rsidR="00F14363" w:rsidRPr="00B06D46" w:rsidRDefault="00F14363" w:rsidP="00C123CE">
            <w:pPr>
              <w:rPr>
                <w:sz w:val="22"/>
                <w:szCs w:val="22"/>
              </w:rPr>
            </w:pPr>
          </w:p>
        </w:tc>
      </w:tr>
      <w:tr w:rsidR="00F14363" w:rsidRPr="00B06D46" w14:paraId="02C6DF92" w14:textId="77777777" w:rsidTr="00C123CE">
        <w:tc>
          <w:tcPr>
            <w:tcW w:w="9239" w:type="dxa"/>
            <w:gridSpan w:val="2"/>
            <w:shd w:val="clear" w:color="auto" w:fill="365F91" w:themeFill="accent1" w:themeFillShade="BF"/>
          </w:tcPr>
          <w:p w14:paraId="39801C35" w14:textId="77777777" w:rsidR="00F14363" w:rsidRPr="00B06D46" w:rsidRDefault="00F14363" w:rsidP="00C123CE">
            <w:pPr>
              <w:jc w:val="center"/>
              <w:rPr>
                <w:b/>
                <w:color w:val="D9D9D9" w:themeColor="background1" w:themeShade="D9"/>
                <w:sz w:val="22"/>
                <w:szCs w:val="22"/>
              </w:rPr>
            </w:pPr>
            <w:r w:rsidRPr="00B06D46">
              <w:rPr>
                <w:b/>
                <w:color w:val="D9D9D9" w:themeColor="background1" w:themeShade="D9"/>
                <w:sz w:val="22"/>
                <w:szCs w:val="22"/>
              </w:rPr>
              <w:t>Syndic/Bailleur</w:t>
            </w:r>
          </w:p>
        </w:tc>
      </w:tr>
      <w:tr w:rsidR="00F14363" w:rsidRPr="00B06D46" w14:paraId="12488668" w14:textId="77777777" w:rsidTr="00C123CE">
        <w:tc>
          <w:tcPr>
            <w:tcW w:w="9239" w:type="dxa"/>
            <w:gridSpan w:val="2"/>
          </w:tcPr>
          <w:p w14:paraId="227B8E00" w14:textId="171E61B7" w:rsidR="00F14363" w:rsidRPr="00FF0C6B" w:rsidRDefault="00F14363" w:rsidP="00C123CE">
            <w:pPr>
              <w:pStyle w:val="Default"/>
              <w:rPr>
                <w:rFonts w:cs="Times New Roman"/>
              </w:rPr>
            </w:pPr>
            <w:r w:rsidRPr="00B06D46">
              <w:t>NOM</w:t>
            </w:r>
            <w:r w:rsidR="0014023D">
              <w:t> :</w:t>
            </w:r>
          </w:p>
          <w:p w14:paraId="7903650C" w14:textId="77777777" w:rsidR="00F14363" w:rsidRPr="00B06D46" w:rsidRDefault="00F14363" w:rsidP="00C123CE">
            <w:pPr>
              <w:rPr>
                <w:i/>
              </w:rPr>
            </w:pPr>
            <w:r w:rsidRPr="00B06D46">
              <w:rPr>
                <w:sz w:val="24"/>
                <w:szCs w:val="24"/>
              </w:rPr>
              <w:t xml:space="preserve"> </w:t>
            </w:r>
          </w:p>
        </w:tc>
      </w:tr>
      <w:tr w:rsidR="00F14363" w:rsidRPr="00B06D46" w14:paraId="5AB32070" w14:textId="77777777" w:rsidTr="00C123CE">
        <w:trPr>
          <w:trHeight w:val="506"/>
        </w:trPr>
        <w:tc>
          <w:tcPr>
            <w:tcW w:w="3857" w:type="dxa"/>
          </w:tcPr>
          <w:p w14:paraId="0358FFCE" w14:textId="77777777" w:rsidR="00F14363" w:rsidRPr="00FF0C6B" w:rsidRDefault="00F14363" w:rsidP="00C123CE">
            <w:pPr>
              <w:pStyle w:val="Default"/>
              <w:rPr>
                <w:rFonts w:cs="Times New Roman"/>
              </w:rPr>
            </w:pPr>
            <w:r w:rsidRPr="00FF0C6B">
              <w:rPr>
                <w:rFonts w:cs="Arial"/>
                <w:b/>
                <w:sz w:val="20"/>
              </w:rPr>
              <w:t>Interlocuteur :</w:t>
            </w:r>
          </w:p>
          <w:p w14:paraId="085A21E9" w14:textId="77777777" w:rsidR="00F14363" w:rsidRPr="00FF0C6B" w:rsidRDefault="00F14363" w:rsidP="00C123CE">
            <w:pPr>
              <w:rPr>
                <w:b/>
                <w:sz w:val="20"/>
              </w:rPr>
            </w:pPr>
            <w:r w:rsidRPr="00FF0C6B">
              <w:rPr>
                <w:rFonts w:cs="Arial"/>
                <w:b/>
                <w:sz w:val="20"/>
              </w:rPr>
              <w:t xml:space="preserve">Tél. : </w:t>
            </w:r>
          </w:p>
          <w:p w14:paraId="04D3913C" w14:textId="77777777" w:rsidR="00F14363" w:rsidRPr="00FF0C6B" w:rsidRDefault="00F14363" w:rsidP="00C123CE">
            <w:pPr>
              <w:pStyle w:val="Default"/>
              <w:rPr>
                <w:rFonts w:cs="Times New Roman"/>
              </w:rPr>
            </w:pPr>
            <w:r w:rsidRPr="00FF0C6B">
              <w:rPr>
                <w:rFonts w:cs="Arial"/>
                <w:b/>
                <w:sz w:val="20"/>
              </w:rPr>
              <w:t>EMAIL :</w:t>
            </w:r>
            <w:r w:rsidRPr="00B06D46">
              <w:t xml:space="preserve"> </w:t>
            </w:r>
          </w:p>
          <w:p w14:paraId="43775701" w14:textId="77777777" w:rsidR="00F14363" w:rsidRPr="00B06D46" w:rsidRDefault="00F14363" w:rsidP="00C123CE"/>
        </w:tc>
        <w:tc>
          <w:tcPr>
            <w:tcW w:w="5382" w:type="dxa"/>
          </w:tcPr>
          <w:p w14:paraId="5451A1A5" w14:textId="77777777" w:rsidR="00F14363" w:rsidRPr="00B06D46" w:rsidRDefault="00F14363" w:rsidP="00C123CE">
            <w:pPr>
              <w:pStyle w:val="Default"/>
            </w:pPr>
            <w:r w:rsidRPr="00FF0C6B">
              <w:rPr>
                <w:rFonts w:cs="Arial"/>
                <w:b/>
                <w:sz w:val="20"/>
              </w:rPr>
              <w:t>Adresse (si différente du demandeur)</w:t>
            </w:r>
          </w:p>
        </w:tc>
      </w:tr>
    </w:tbl>
    <w:p w14:paraId="7370E928" w14:textId="77777777" w:rsidR="00C123CE" w:rsidRDefault="00C123CE" w:rsidP="00631447">
      <w:pPr>
        <w:ind w:right="1133"/>
        <w:jc w:val="right"/>
        <w:rPr>
          <w:color w:val="000000"/>
        </w:rPr>
      </w:pPr>
    </w:p>
    <w:p w14:paraId="16055C5D" w14:textId="77777777" w:rsidR="00C123CE" w:rsidRPr="00C123CE" w:rsidRDefault="00C123CE" w:rsidP="00C123CE"/>
    <w:p w14:paraId="4A177A85" w14:textId="77777777" w:rsidR="00C123CE" w:rsidRPr="00C123CE" w:rsidRDefault="00C123CE" w:rsidP="00C123CE"/>
    <w:p w14:paraId="5E53FDDC" w14:textId="77777777" w:rsidR="00C123CE" w:rsidRPr="00C123CE" w:rsidRDefault="00C123CE" w:rsidP="00C123CE"/>
    <w:p w14:paraId="24F05F4D" w14:textId="573ED98F" w:rsidR="00136AAC" w:rsidRDefault="00C123CE" w:rsidP="00C123CE">
      <w:pPr>
        <w:tabs>
          <w:tab w:val="left" w:pos="15435"/>
        </w:tabs>
        <w:ind w:right="1133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br w:type="textWrapping" w:clear="all"/>
      </w:r>
    </w:p>
    <w:p w14:paraId="3484D50E" w14:textId="77777777" w:rsidR="00136AAC" w:rsidRDefault="00136AAC" w:rsidP="00631447">
      <w:pPr>
        <w:ind w:right="1133"/>
        <w:jc w:val="right"/>
        <w:rPr>
          <w:color w:val="000000"/>
        </w:rPr>
      </w:pPr>
    </w:p>
    <w:p w14:paraId="66EE49E2" w14:textId="77777777" w:rsidR="00C42704" w:rsidRDefault="00C42704">
      <w:pPr>
        <w:rPr>
          <w:sz w:val="22"/>
          <w:szCs w:val="22"/>
        </w:rPr>
      </w:pPr>
    </w:p>
    <w:p w14:paraId="5E954E19" w14:textId="77777777" w:rsidR="008D29D8" w:rsidRPr="008D29D8" w:rsidRDefault="008D29D8" w:rsidP="008D29D8"/>
    <w:p w14:paraId="20E1FD9C" w14:textId="26C00168" w:rsidR="007E2304" w:rsidRPr="00CF7CA7" w:rsidRDefault="00CF7CA7" w:rsidP="006E2CDD">
      <w:pPr>
        <w:rPr>
          <w:noProof/>
          <w:sz w:val="22"/>
          <w:szCs w:val="22"/>
        </w:rPr>
      </w:pPr>
      <w:bookmarkStart w:id="2" w:name="_Toc41484913"/>
      <w:bookmarkStart w:id="3" w:name="_Toc41980010"/>
      <w:bookmarkStart w:id="4" w:name="_Toc41980360"/>
      <w:bookmarkStart w:id="5" w:name="_Toc41980956"/>
      <w:bookmarkStart w:id="6" w:name="_Toc42077264"/>
      <w:r>
        <w:rPr>
          <w:color w:val="FF0000"/>
          <w:sz w:val="22"/>
          <w:szCs w:val="22"/>
        </w:rPr>
        <w:t xml:space="preserve">                                          </w:t>
      </w:r>
      <w:r w:rsidR="0045282C" w:rsidRPr="00CF7CA7">
        <w:rPr>
          <w:color w:val="FF0000"/>
          <w:sz w:val="22"/>
          <w:szCs w:val="22"/>
        </w:rPr>
        <w:t>T</w:t>
      </w:r>
      <w:bookmarkEnd w:id="2"/>
      <w:bookmarkEnd w:id="3"/>
      <w:bookmarkEnd w:id="4"/>
      <w:bookmarkEnd w:id="5"/>
      <w:bookmarkEnd w:id="6"/>
      <w:r w:rsidR="00057615" w:rsidRPr="00CF7CA7">
        <w:rPr>
          <w:color w:val="FF0000"/>
          <w:sz w:val="22"/>
          <w:szCs w:val="22"/>
        </w:rPr>
        <w:t xml:space="preserve">ABLE DES MATIERES </w:t>
      </w:r>
      <w:r w:rsidR="00B260DB" w:rsidRPr="00CF7CA7">
        <w:rPr>
          <w:smallCaps/>
          <w:sz w:val="22"/>
          <w:szCs w:val="22"/>
        </w:rPr>
        <w:fldChar w:fldCharType="begin"/>
      </w:r>
      <w:r w:rsidR="007029C6" w:rsidRPr="00CF7CA7">
        <w:rPr>
          <w:sz w:val="22"/>
          <w:szCs w:val="22"/>
        </w:rPr>
        <w:instrText xml:space="preserve"> TOC \o "1-3" \h \z \u </w:instrText>
      </w:r>
      <w:r w:rsidR="00B260DB" w:rsidRPr="00CF7CA7">
        <w:rPr>
          <w:smallCaps/>
          <w:sz w:val="22"/>
          <w:szCs w:val="22"/>
        </w:rPr>
        <w:fldChar w:fldCharType="separate"/>
      </w:r>
    </w:p>
    <w:p w14:paraId="668E35B1" w14:textId="3AAF6B17" w:rsidR="007E2304" w:rsidRPr="00CF7CA7" w:rsidRDefault="007F6B4A" w:rsidP="006E2CDD">
      <w:pPr>
        <w:pStyle w:val="TM1"/>
        <w:tabs>
          <w:tab w:val="right" w:leader="dot" w:pos="9063"/>
        </w:tabs>
        <w:rPr>
          <w:rFonts w:eastAsiaTheme="minorEastAsia" w:cstheme="minorBidi"/>
          <w:b w:val="0"/>
          <w:bCs w:val="0"/>
          <w:noProof/>
          <w:szCs w:val="22"/>
        </w:rPr>
      </w:pPr>
      <w:r w:rsidRPr="00CF7CA7">
        <w:rPr>
          <w:szCs w:val="22"/>
        </w:rPr>
        <w:t xml:space="preserve">        </w:t>
      </w:r>
      <w:r w:rsidR="003C0A03">
        <w:rPr>
          <w:szCs w:val="22"/>
        </w:rPr>
        <w:t xml:space="preserve">   </w:t>
      </w:r>
      <w:r w:rsidRPr="00CF7CA7">
        <w:rPr>
          <w:szCs w:val="22"/>
        </w:rPr>
        <w:t xml:space="preserve"> </w:t>
      </w:r>
      <w:r w:rsidR="003C0A03">
        <w:rPr>
          <w:szCs w:val="22"/>
        </w:rPr>
        <w:t>-</w:t>
      </w:r>
      <w:r w:rsidRPr="00CF7CA7">
        <w:rPr>
          <w:szCs w:val="22"/>
        </w:rPr>
        <w:t xml:space="preserve"> </w:t>
      </w:r>
      <w:hyperlink w:anchor="_Toc146025938" w:history="1">
        <w:r w:rsidR="00057615" w:rsidRPr="00CF7CA7">
          <w:rPr>
            <w:rStyle w:val="Lienhypertexte"/>
            <w:noProof/>
            <w:color w:val="000000" w:themeColor="text1"/>
            <w:szCs w:val="22"/>
          </w:rPr>
          <w:t xml:space="preserve">DESCRIPTION DES TRAVAUX </w:t>
        </w:r>
        <w:r w:rsidR="007E2304" w:rsidRPr="00CF7CA7">
          <w:rPr>
            <w:noProof/>
            <w:webHidden/>
            <w:color w:val="000000" w:themeColor="text1"/>
            <w:szCs w:val="22"/>
          </w:rPr>
          <w:tab/>
        </w:r>
      </w:hyperlink>
    </w:p>
    <w:p w14:paraId="78AEAF26" w14:textId="4CC47D69" w:rsidR="007E2304" w:rsidRPr="00CF7CA7" w:rsidRDefault="007F6B4A" w:rsidP="006E2CDD">
      <w:pPr>
        <w:pStyle w:val="TM1"/>
        <w:tabs>
          <w:tab w:val="right" w:leader="dot" w:pos="9063"/>
        </w:tabs>
        <w:rPr>
          <w:rFonts w:eastAsiaTheme="minorEastAsia" w:cstheme="minorBidi"/>
          <w:b w:val="0"/>
          <w:bCs w:val="0"/>
          <w:caps w:val="0"/>
          <w:noProof/>
          <w:color w:val="auto"/>
          <w:szCs w:val="22"/>
        </w:rPr>
      </w:pPr>
      <w:r w:rsidRPr="00CF7CA7">
        <w:rPr>
          <w:szCs w:val="22"/>
        </w:rPr>
        <w:t xml:space="preserve">         </w:t>
      </w:r>
      <w:r w:rsidR="003C0A03">
        <w:rPr>
          <w:szCs w:val="22"/>
        </w:rPr>
        <w:t xml:space="preserve">  -</w:t>
      </w:r>
      <w:r w:rsidRPr="00CF7CA7">
        <w:rPr>
          <w:color w:val="000000" w:themeColor="text1"/>
          <w:szCs w:val="22"/>
        </w:rPr>
        <w:t xml:space="preserve"> </w:t>
      </w:r>
      <w:hyperlink w:anchor="_Toc146025941" w:history="1">
        <w:r w:rsidR="00057615" w:rsidRPr="00CF7CA7">
          <w:rPr>
            <w:rStyle w:val="Lienhypertexte"/>
            <w:noProof/>
            <w:color w:val="000000" w:themeColor="text1"/>
            <w:szCs w:val="22"/>
          </w:rPr>
          <w:t xml:space="preserve">PHOTOS D’ENSEMBLE AVANT TRAVAUX </w:t>
        </w:r>
        <w:r w:rsidR="007E2304" w:rsidRPr="00CF7CA7">
          <w:rPr>
            <w:noProof/>
            <w:webHidden/>
            <w:color w:val="000000" w:themeColor="text1"/>
            <w:szCs w:val="22"/>
          </w:rPr>
          <w:tab/>
        </w:r>
      </w:hyperlink>
    </w:p>
    <w:p w14:paraId="18A6B8C0" w14:textId="290C0953" w:rsidR="007E2304" w:rsidRPr="00CF7CA7" w:rsidRDefault="007F6B4A" w:rsidP="006E2CDD">
      <w:pPr>
        <w:pStyle w:val="TM1"/>
        <w:tabs>
          <w:tab w:val="right" w:leader="dot" w:pos="9063"/>
        </w:tabs>
        <w:rPr>
          <w:color w:val="000000" w:themeColor="text1"/>
          <w:szCs w:val="22"/>
        </w:rPr>
      </w:pPr>
      <w:r w:rsidRPr="00CF7CA7">
        <w:rPr>
          <w:szCs w:val="22"/>
        </w:rPr>
        <w:t xml:space="preserve">       </w:t>
      </w:r>
      <w:r w:rsidR="003C0A03">
        <w:rPr>
          <w:szCs w:val="22"/>
        </w:rPr>
        <w:t xml:space="preserve">  </w:t>
      </w:r>
      <w:r w:rsidRPr="00CF7CA7">
        <w:rPr>
          <w:szCs w:val="22"/>
        </w:rPr>
        <w:t xml:space="preserve">  </w:t>
      </w:r>
      <w:r w:rsidR="003C0A03">
        <w:rPr>
          <w:szCs w:val="22"/>
        </w:rPr>
        <w:t>-</w:t>
      </w:r>
      <w:r w:rsidRPr="00CF7CA7">
        <w:rPr>
          <w:szCs w:val="22"/>
        </w:rPr>
        <w:t xml:space="preserve">  </w:t>
      </w:r>
      <w:hyperlink w:anchor="_Toc146025948" w:history="1">
        <w:r w:rsidR="007E2304" w:rsidRPr="00CF7CA7">
          <w:rPr>
            <w:rStyle w:val="Lienhypertexte"/>
            <w:noProof/>
            <w:color w:val="000000" w:themeColor="text1"/>
            <w:szCs w:val="22"/>
          </w:rPr>
          <w:t xml:space="preserve">Photos de la </w:t>
        </w:r>
        <w:r w:rsidR="00057615" w:rsidRPr="00CF7CA7">
          <w:rPr>
            <w:rStyle w:val="Lienhypertexte"/>
            <w:noProof/>
            <w:color w:val="000000" w:themeColor="text1"/>
            <w:szCs w:val="22"/>
          </w:rPr>
          <w:t xml:space="preserve">ZONE DE TRAVAIL </w:t>
        </w:r>
        <w:r w:rsidR="00DA35AD" w:rsidRPr="00CF7CA7">
          <w:rPr>
            <w:rStyle w:val="Lienhypertexte"/>
            <w:noProof/>
            <w:color w:val="000000" w:themeColor="text1"/>
            <w:szCs w:val="22"/>
          </w:rPr>
          <w:t>+</w:t>
        </w:r>
        <w:r w:rsidR="006E2CDD">
          <w:rPr>
            <w:rStyle w:val="Lienhypertexte"/>
            <w:noProof/>
            <w:color w:val="000000" w:themeColor="text1"/>
            <w:szCs w:val="22"/>
          </w:rPr>
          <w:t xml:space="preserve"> </w:t>
        </w:r>
        <w:r w:rsidR="00DA35AD" w:rsidRPr="00CF7CA7">
          <w:rPr>
            <w:rStyle w:val="Lienhypertexte"/>
            <w:noProof/>
            <w:color w:val="000000" w:themeColor="text1"/>
            <w:szCs w:val="22"/>
          </w:rPr>
          <w:t xml:space="preserve">MESURE </w:t>
        </w:r>
        <w:r w:rsidR="007E2304" w:rsidRPr="00CF7CA7">
          <w:rPr>
            <w:noProof/>
            <w:webHidden/>
            <w:color w:val="000000" w:themeColor="text1"/>
            <w:szCs w:val="22"/>
          </w:rPr>
          <w:tab/>
        </w:r>
      </w:hyperlink>
    </w:p>
    <w:p w14:paraId="6DF57723" w14:textId="77777777" w:rsidR="007F6B4A" w:rsidRPr="00CF7CA7" w:rsidRDefault="007F6B4A" w:rsidP="006E2CDD">
      <w:pPr>
        <w:rPr>
          <w:rFonts w:eastAsiaTheme="minorEastAsia"/>
          <w:sz w:val="22"/>
          <w:szCs w:val="22"/>
        </w:rPr>
      </w:pPr>
    </w:p>
    <w:p w14:paraId="7D5AC0F6" w14:textId="3507FACF" w:rsidR="007F6B4A" w:rsidRPr="00CF7CA7" w:rsidRDefault="007F6B4A" w:rsidP="006E2CDD">
      <w:pPr>
        <w:rPr>
          <w:rFonts w:asciiTheme="minorHAnsi" w:eastAsiaTheme="minorEastAsia" w:hAnsiTheme="minorHAnsi" w:cstheme="minorHAnsi"/>
          <w:b/>
          <w:bCs/>
          <w:sz w:val="22"/>
          <w:szCs w:val="22"/>
        </w:rPr>
      </w:pPr>
      <w:r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       </w:t>
      </w:r>
      <w:r w:rsidR="003C0A03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</w:t>
      </w:r>
      <w:r w:rsidR="007A632B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</w:t>
      </w:r>
      <w:r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</w:t>
      </w:r>
      <w:r w:rsidR="003C0A03">
        <w:rPr>
          <w:rFonts w:asciiTheme="minorHAnsi" w:eastAsiaTheme="minorEastAsia" w:hAnsiTheme="minorHAnsi" w:cstheme="minorHAnsi"/>
          <w:b/>
          <w:bCs/>
          <w:sz w:val="22"/>
          <w:szCs w:val="22"/>
        </w:rPr>
        <w:t>-</w:t>
      </w:r>
      <w:r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PHOTOS</w:t>
      </w:r>
      <w:r w:rsidR="00DA35AD"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</w:t>
      </w:r>
      <w:r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APRES TRAVAUX </w:t>
      </w:r>
      <w:r w:rsidR="00DA35AD"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>………………………………………………………………………………………………</w:t>
      </w:r>
      <w:r w:rsidR="00F06063">
        <w:rPr>
          <w:rFonts w:asciiTheme="minorHAnsi" w:eastAsiaTheme="minorEastAsia" w:hAnsiTheme="minorHAnsi" w:cstheme="minorHAnsi"/>
          <w:b/>
          <w:bCs/>
          <w:sz w:val="22"/>
          <w:szCs w:val="22"/>
        </w:rPr>
        <w:t>…….</w:t>
      </w:r>
      <w:r w:rsidR="00DA35AD"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  </w:t>
      </w:r>
    </w:p>
    <w:p w14:paraId="4F0A5D97" w14:textId="160DE74D" w:rsidR="007E2304" w:rsidRPr="00CF7CA7" w:rsidRDefault="007E2304" w:rsidP="006E2CDD">
      <w:pPr>
        <w:pStyle w:val="TM2"/>
        <w:tabs>
          <w:tab w:val="left" w:pos="540"/>
          <w:tab w:val="right" w:leader="dot" w:pos="9063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146025950" w:history="1">
        <w:r w:rsidRPr="00CF7CA7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ab/>
        </w:r>
        <w:r w:rsidR="003C0A03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>-</w:t>
        </w:r>
        <w:r w:rsidR="006E2CDD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 xml:space="preserve"> </w:t>
        </w:r>
        <w:r w:rsidR="007F6B4A" w:rsidRPr="00CF7CA7">
          <w:rPr>
            <w:rStyle w:val="Lienhypertexte"/>
            <w:noProof/>
            <w:sz w:val="22"/>
            <w:szCs w:val="22"/>
          </w:rPr>
          <w:t xml:space="preserve">LISTE DU MATERIEL ET REFERENCE PRODUIT </w:t>
        </w:r>
        <w:r w:rsidR="00057615" w:rsidRPr="00CF7CA7">
          <w:rPr>
            <w:rStyle w:val="Lienhypertexte"/>
            <w:noProof/>
            <w:sz w:val="22"/>
            <w:szCs w:val="22"/>
          </w:rPr>
          <w:t xml:space="preserve"> </w:t>
        </w:r>
        <w:r w:rsidRPr="00CF7CA7">
          <w:rPr>
            <w:noProof/>
            <w:webHidden/>
            <w:sz w:val="22"/>
            <w:szCs w:val="22"/>
          </w:rPr>
          <w:tab/>
        </w:r>
      </w:hyperlink>
    </w:p>
    <w:p w14:paraId="528E655F" w14:textId="4AFC4C7D" w:rsidR="007E2304" w:rsidRPr="00CF7CA7" w:rsidRDefault="006E2CDD" w:rsidP="006E2CDD">
      <w:pPr>
        <w:pStyle w:val="TM2"/>
        <w:tabs>
          <w:tab w:val="left" w:pos="540"/>
          <w:tab w:val="right" w:leader="dot" w:pos="9063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r>
        <w:tab/>
        <w:t xml:space="preserve">- </w:t>
      </w:r>
      <w:hyperlink w:anchor="_Toc146025951" w:history="1">
        <w:r w:rsidR="007E2304" w:rsidRPr="00CF7CA7">
          <w:rPr>
            <w:rStyle w:val="Lienhypertexte"/>
            <w:noProof/>
            <w:sz w:val="22"/>
            <w:szCs w:val="22"/>
          </w:rPr>
          <w:t>M</w:t>
        </w:r>
        <w:r w:rsidR="007F6B4A" w:rsidRPr="00CF7CA7">
          <w:rPr>
            <w:rStyle w:val="Lienhypertexte"/>
            <w:noProof/>
            <w:sz w:val="22"/>
            <w:szCs w:val="22"/>
          </w:rPr>
          <w:t xml:space="preserve">ODE DE REALISATION </w:t>
        </w:r>
        <w:r w:rsidR="007E2304" w:rsidRPr="00CF7CA7">
          <w:rPr>
            <w:noProof/>
            <w:webHidden/>
            <w:sz w:val="22"/>
            <w:szCs w:val="22"/>
          </w:rPr>
          <w:tab/>
        </w:r>
      </w:hyperlink>
    </w:p>
    <w:p w14:paraId="609EF85E" w14:textId="435343D5" w:rsidR="003A7947" w:rsidRPr="003A7947" w:rsidRDefault="006E2CDD" w:rsidP="006E2CDD">
      <w:pPr>
        <w:pStyle w:val="TM2"/>
        <w:tabs>
          <w:tab w:val="left" w:pos="540"/>
          <w:tab w:val="right" w:leader="dot" w:pos="9063"/>
        </w:tabs>
        <w:rPr>
          <w:sz w:val="22"/>
          <w:szCs w:val="22"/>
        </w:rPr>
      </w:pPr>
      <w:r>
        <w:tab/>
      </w:r>
      <w:r w:rsidR="003A7947" w:rsidRPr="003A7947">
        <w:rPr>
          <w:sz w:val="22"/>
          <w:szCs w:val="22"/>
        </w:rPr>
        <w:t>-</w:t>
      </w:r>
      <w:bookmarkStart w:id="7" w:name="_Hlk188610700"/>
      <w:r w:rsidR="003A7947" w:rsidRPr="003A7947">
        <w:rPr>
          <w:sz w:val="22"/>
          <w:szCs w:val="22"/>
        </w:rPr>
        <w:t xml:space="preserve">TRAVAUX REALISE (à la charge du client )  AVANT ET APRES TRAVAUX </w:t>
      </w:r>
    </w:p>
    <w:bookmarkEnd w:id="7"/>
    <w:p w14:paraId="4859C4EF" w14:textId="6D00486F" w:rsidR="007E2304" w:rsidRPr="00CF7CA7" w:rsidRDefault="003A7947" w:rsidP="006E2CDD">
      <w:pPr>
        <w:pStyle w:val="TM2"/>
        <w:tabs>
          <w:tab w:val="left" w:pos="540"/>
          <w:tab w:val="right" w:leader="dot" w:pos="9063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r>
        <w:t xml:space="preserve">           </w:t>
      </w:r>
      <w:r w:rsidR="006E2CDD">
        <w:t xml:space="preserve">- </w:t>
      </w:r>
      <w:hyperlink w:anchor="_Toc146025954" w:history="1">
        <w:r w:rsidR="007F6B4A" w:rsidRPr="00CF7CA7">
          <w:rPr>
            <w:rStyle w:val="Lienhypertexte"/>
            <w:noProof/>
            <w:sz w:val="22"/>
            <w:szCs w:val="22"/>
            <w:u w:val="none"/>
          </w:rPr>
          <w:t xml:space="preserve">CONTRAINTE DU CHANTIER </w:t>
        </w:r>
        <w:r w:rsidR="007E2304" w:rsidRPr="00CF7CA7">
          <w:rPr>
            <w:noProof/>
            <w:webHidden/>
            <w:sz w:val="22"/>
            <w:szCs w:val="22"/>
          </w:rPr>
          <w:tab/>
        </w:r>
      </w:hyperlink>
    </w:p>
    <w:p w14:paraId="36E4DF43" w14:textId="0778E1A6" w:rsidR="007E2304" w:rsidRPr="00CF7CA7" w:rsidRDefault="006E2CDD" w:rsidP="006E2CDD">
      <w:pPr>
        <w:pStyle w:val="TM2"/>
        <w:tabs>
          <w:tab w:val="left" w:pos="540"/>
          <w:tab w:val="right" w:leader="dot" w:pos="9063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r>
        <w:tab/>
        <w:t xml:space="preserve">- </w:t>
      </w:r>
      <w:hyperlink w:anchor="_Toc146025955" w:history="1">
        <w:r w:rsidR="007F6B4A" w:rsidRPr="00CF7CA7">
          <w:rPr>
            <w:rStyle w:val="Lienhypertexte"/>
            <w:noProof/>
            <w:sz w:val="22"/>
            <w:szCs w:val="22"/>
          </w:rPr>
          <w:t>ACCE</w:t>
        </w:r>
        <w:r>
          <w:rPr>
            <w:rStyle w:val="Lienhypertexte"/>
            <w:noProof/>
            <w:sz w:val="22"/>
            <w:szCs w:val="22"/>
          </w:rPr>
          <w:t>S</w:t>
        </w:r>
        <w:r w:rsidR="007F6B4A" w:rsidRPr="00CF7CA7">
          <w:rPr>
            <w:rStyle w:val="Lienhypertexte"/>
            <w:noProof/>
            <w:sz w:val="22"/>
            <w:szCs w:val="22"/>
          </w:rPr>
          <w:t xml:space="preserve">SIBILITE VEHICULE ET PIETONS </w:t>
        </w:r>
        <w:r w:rsidR="0071084B">
          <w:rPr>
            <w:rStyle w:val="Lienhypertexte"/>
            <w:noProof/>
            <w:sz w:val="22"/>
            <w:szCs w:val="22"/>
          </w:rPr>
          <w:t>(photo</w:t>
        </w:r>
        <w:r>
          <w:rPr>
            <w:rStyle w:val="Lienhypertexte"/>
            <w:noProof/>
            <w:sz w:val="22"/>
            <w:szCs w:val="22"/>
          </w:rPr>
          <w:t>s</w:t>
        </w:r>
        <w:r w:rsidR="0071084B">
          <w:rPr>
            <w:rStyle w:val="Lienhypertexte"/>
            <w:noProof/>
            <w:sz w:val="22"/>
            <w:szCs w:val="22"/>
          </w:rPr>
          <w:t>)</w:t>
        </w:r>
        <w:r w:rsidR="007E2304" w:rsidRPr="00CF7CA7">
          <w:rPr>
            <w:noProof/>
            <w:webHidden/>
            <w:sz w:val="22"/>
            <w:szCs w:val="22"/>
          </w:rPr>
          <w:tab/>
        </w:r>
      </w:hyperlink>
    </w:p>
    <w:p w14:paraId="0555F066" w14:textId="138F3B94" w:rsidR="007E2304" w:rsidRPr="00CF7CA7" w:rsidRDefault="007E2304" w:rsidP="006E2CDD">
      <w:pPr>
        <w:pStyle w:val="TM2"/>
        <w:tabs>
          <w:tab w:val="left" w:pos="540"/>
          <w:tab w:val="right" w:leader="dot" w:pos="9063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146025956" w:history="1">
        <w:r w:rsidRPr="00CF7CA7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ab/>
        </w:r>
      </w:hyperlink>
    </w:p>
    <w:p w14:paraId="78EC7AAE" w14:textId="5576DA5E" w:rsidR="00F06063" w:rsidRDefault="00B260DB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</w:pPr>
      <w:r w:rsidRPr="00CF7CA7"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  <w:fldChar w:fldCharType="end"/>
      </w:r>
    </w:p>
    <w:p w14:paraId="3A5B6E16" w14:textId="02641B45" w:rsidR="001F7E1A" w:rsidRPr="006E2CDD" w:rsidRDefault="00F0606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</w:t>
      </w:r>
      <w:r w:rsidR="001F7E1A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>description des travaux</w:t>
      </w:r>
    </w:p>
    <w:p w14:paraId="781B9500" w14:textId="77777777" w:rsidR="001F7E1A" w:rsidRDefault="001F7E1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2857425D" w14:textId="09850055" w:rsidR="00D800DD" w:rsidRPr="001F7E1A" w:rsidRDefault="0014077B" w:rsidP="00ED306F">
      <w:r>
        <w:t xml:space="preserve">Pose de </w:t>
      </w:r>
      <w:r w:rsidR="005A7B49">
        <w:t xml:space="preserve">doublage type BA 13 avec isolation d’un seul mur </w:t>
      </w:r>
      <w:r w:rsidR="00D800DD">
        <w:t xml:space="preserve"> </w:t>
      </w:r>
    </w:p>
    <w:p w14:paraId="1322CBDA" w14:textId="77777777" w:rsidR="001F7E1A" w:rsidRDefault="001F7E1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252D95B6" w14:textId="79263288" w:rsidR="007F6B4A" w:rsidRDefault="001F7E1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photo D’ENSEMBLE AVANT TRAVAUX </w:t>
      </w:r>
    </w:p>
    <w:p w14:paraId="3AEAFAE2" w14:textId="31B84A6A" w:rsidR="005A7B49" w:rsidRDefault="005A7B49" w:rsidP="005A7B49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5A7B4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60B91C3" wp14:editId="2F69A5BF">
            <wp:extent cx="5761355" cy="3491865"/>
            <wp:effectExtent l="0" t="0" r="0" b="0"/>
            <wp:docPr id="7207399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73997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81FE3" w14:textId="7279787D" w:rsidR="00F24F33" w:rsidRPr="00F24F33" w:rsidRDefault="00F24F33" w:rsidP="00F24F33">
      <w:pPr>
        <w:rPr>
          <w:rFonts w:ascii="Times New Roman" w:hAnsi="Times New Roman"/>
          <w:sz w:val="24"/>
          <w:szCs w:val="24"/>
        </w:rPr>
      </w:pPr>
      <w:r w:rsidRPr="00F24F3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91043F4" wp14:editId="2CF28C13">
            <wp:extent cx="5761355" cy="3600450"/>
            <wp:effectExtent l="0" t="0" r="0" b="0"/>
            <wp:docPr id="10451014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3102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169BE" w14:textId="77777777" w:rsidR="00F24F33" w:rsidRDefault="00F24F33" w:rsidP="00F24F33">
      <w:pPr>
        <w:rPr>
          <w:rFonts w:ascii="Times New Roman" w:hAnsi="Times New Roman"/>
          <w:sz w:val="24"/>
          <w:szCs w:val="24"/>
        </w:rPr>
      </w:pPr>
    </w:p>
    <w:p w14:paraId="57426217" w14:textId="6FF48440" w:rsidR="00F24F33" w:rsidRPr="005A7B49" w:rsidRDefault="00F24F33" w:rsidP="00F24F33">
      <w:pPr>
        <w:rPr>
          <w:rFonts w:ascii="Times New Roman" w:hAnsi="Times New Roman"/>
          <w:sz w:val="24"/>
          <w:szCs w:val="24"/>
        </w:rPr>
      </w:pPr>
    </w:p>
    <w:p w14:paraId="0561FE8D" w14:textId="7F3C9297" w:rsidR="00825B6D" w:rsidRPr="00825B6D" w:rsidRDefault="00F24F33" w:rsidP="00825B6D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F24F3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18E74AC" wp14:editId="4B391CF4">
            <wp:extent cx="5761355" cy="3228975"/>
            <wp:effectExtent l="0" t="0" r="0" b="9525"/>
            <wp:docPr id="8369699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96996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6E627" w14:textId="1443DCC5" w:rsidR="0014023D" w:rsidRPr="0014023D" w:rsidRDefault="00F24F33" w:rsidP="0014023D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F24F3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A792964" wp14:editId="665C7CD6">
            <wp:extent cx="5761355" cy="4210050"/>
            <wp:effectExtent l="0" t="0" r="0" b="0"/>
            <wp:docPr id="2636200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2003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63989" w14:textId="317AFD83" w:rsidR="006E2CDD" w:rsidRPr="000A140A" w:rsidRDefault="0014023D" w:rsidP="000A140A">
      <w:pPr>
        <w:pStyle w:val="NormalWeb"/>
        <w:rPr>
          <w:rFonts w:eastAsia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74C88D2A" wp14:editId="565C58AA">
                <wp:extent cx="304800" cy="304800"/>
                <wp:effectExtent l="0" t="0" r="0" b="0"/>
                <wp:docPr id="157613079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51C7A9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14077B" w:rsidRPr="0014077B">
        <w:rPr>
          <w:rFonts w:ascii="Verdana" w:eastAsia="Times New Roman" w:hAnsi="Verdana"/>
          <w:noProof/>
          <w:sz w:val="18"/>
          <w:szCs w:val="20"/>
        </w:rPr>
        <w:t xml:space="preserve"> </w:t>
      </w:r>
    </w:p>
    <w:p w14:paraId="50A233BD" w14:textId="77777777" w:rsidR="00F24F33" w:rsidRDefault="00F24F3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357BFDAD" w14:textId="052DFF27" w:rsidR="006E2CDD" w:rsidRDefault="001F7E1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lastRenderedPageBreak/>
        <w:t>PHOTO DE LA ZONE DE TRAVAIL +</w:t>
      </w:r>
      <w:r w:rsidR="006E2CDD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MESURE </w:t>
      </w:r>
    </w:p>
    <w:p w14:paraId="21ED1847" w14:textId="085228E7" w:rsidR="000A140A" w:rsidRDefault="00FC7918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85056" behindDoc="0" locked="0" layoutInCell="1" allowOverlap="1" wp14:anchorId="73B224B4" wp14:editId="39B7B182">
                <wp:simplePos x="0" y="0"/>
                <wp:positionH relativeFrom="column">
                  <wp:posOffset>300355</wp:posOffset>
                </wp:positionH>
                <wp:positionV relativeFrom="paragraph">
                  <wp:posOffset>1483360</wp:posOffset>
                </wp:positionV>
                <wp:extent cx="1162050" cy="428625"/>
                <wp:effectExtent l="0" t="0" r="19050" b="28575"/>
                <wp:wrapNone/>
                <wp:docPr id="1322957213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1711B6" w14:textId="3B3C2886" w:rsidR="00C97A29" w:rsidRDefault="00C97A29">
                            <w:r>
                              <w:t xml:space="preserve">Ba 13 +isolation </w:t>
                            </w:r>
                          </w:p>
                          <w:p w14:paraId="3C87A38F" w14:textId="645F0E9A" w:rsidR="00FC7918" w:rsidRDefault="00FC7918">
                            <w:r>
                              <w:t>Mur extérieur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B224B4" id="_x0000_t202" coordsize="21600,21600" o:spt="202" path="m,l,21600r21600,l21600,xe">
                <v:stroke joinstyle="miter"/>
                <v:path gradientshapeok="t" o:connecttype="rect"/>
              </v:shapetype>
              <v:shape id="Zone de texte 38" o:spid="_x0000_s1027" type="#_x0000_t202" style="position:absolute;margin-left:23.65pt;margin-top:116.8pt;width:91.5pt;height:33.75pt;z-index:2582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" fillcolor="white [3201]" strokeweight=".5pt">
                <v:textbox>
                  <w:txbxContent>
                    <w:p w14:paraId="1F1711B6" w14:textId="3B3C2886" w:rsidR="00C97A29" w:rsidRDefault="00C97A29">
                      <w:r>
                        <w:t xml:space="preserve">Ba 13 +isolation </w:t>
                      </w:r>
                    </w:p>
                    <w:p w14:paraId="3C87A38F" w14:textId="645F0E9A" w:rsidR="00FC7918" w:rsidRDefault="00FC7918">
                      <w:r>
                        <w:t>Mur extérieur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87104" behindDoc="0" locked="0" layoutInCell="1" allowOverlap="1" wp14:anchorId="0E544EAA" wp14:editId="068A1412">
                <wp:simplePos x="0" y="0"/>
                <wp:positionH relativeFrom="column">
                  <wp:posOffset>2443480</wp:posOffset>
                </wp:positionH>
                <wp:positionV relativeFrom="paragraph">
                  <wp:posOffset>1350011</wp:posOffset>
                </wp:positionV>
                <wp:extent cx="885825" cy="304800"/>
                <wp:effectExtent l="0" t="0" r="28575" b="19050"/>
                <wp:wrapNone/>
                <wp:docPr id="1841740677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A5983E" w14:textId="7313483E" w:rsidR="00C97A29" w:rsidRDefault="00C97A29">
                            <w:r>
                              <w:t>2.4 mètres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44EAA" id="Zone de texte 40" o:spid="_x0000_s1028" type="#_x0000_t202" style="position:absolute;margin-left:192.4pt;margin-top:106.3pt;width:69.75pt;height:24pt;z-index:2582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" fillcolor="white [3201]" strokeweight=".5pt">
                <v:textbox>
                  <w:txbxContent>
                    <w:p w14:paraId="53A5983E" w14:textId="7313483E" w:rsidR="00C97A29" w:rsidRDefault="00C97A29">
                      <w:r>
                        <w:t>2.4 mètres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89152" behindDoc="0" locked="0" layoutInCell="1" allowOverlap="1" wp14:anchorId="765A6953" wp14:editId="0F1DA3F6">
                <wp:simplePos x="0" y="0"/>
                <wp:positionH relativeFrom="column">
                  <wp:posOffset>3719831</wp:posOffset>
                </wp:positionH>
                <wp:positionV relativeFrom="paragraph">
                  <wp:posOffset>1454785</wp:posOffset>
                </wp:positionV>
                <wp:extent cx="895350" cy="304800"/>
                <wp:effectExtent l="0" t="0" r="19050" b="19050"/>
                <wp:wrapNone/>
                <wp:docPr id="316786641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42CCC1" w14:textId="6189582A" w:rsidR="00C97A29" w:rsidRDefault="00C97A29">
                            <w:r>
                              <w:t>2.4 mètres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A6953" id="Zone de texte 43" o:spid="_x0000_s1029" type="#_x0000_t202" style="position:absolute;margin-left:292.9pt;margin-top:114.55pt;width:70.5pt;height:24pt;z-index:2582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" fillcolor="white [3201]" strokeweight=".5pt">
                <v:textbox>
                  <w:txbxContent>
                    <w:p w14:paraId="3E42CCC1" w14:textId="6189582A" w:rsidR="00C97A29" w:rsidRDefault="00C97A29">
                      <w:r>
                        <w:t>2.4 mètres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88128" behindDoc="0" locked="0" layoutInCell="1" allowOverlap="1" wp14:anchorId="300B8554" wp14:editId="585BA632">
                <wp:simplePos x="0" y="0"/>
                <wp:positionH relativeFrom="column">
                  <wp:posOffset>4719955</wp:posOffset>
                </wp:positionH>
                <wp:positionV relativeFrom="paragraph">
                  <wp:posOffset>2988311</wp:posOffset>
                </wp:positionV>
                <wp:extent cx="762000" cy="285750"/>
                <wp:effectExtent l="0" t="0" r="19050" b="19050"/>
                <wp:wrapNone/>
                <wp:docPr id="1726193772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3D5CDB" w14:textId="0AA6B1C3" w:rsidR="00C97A29" w:rsidRDefault="00C97A29">
                            <w:r>
                              <w:t>5 mètres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B8554" id="Zone de texte 41" o:spid="_x0000_s1030" type="#_x0000_t202" style="position:absolute;margin-left:371.65pt;margin-top:235.3pt;width:60pt;height:22.5pt;z-index:2582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" fillcolor="white [3201]" strokeweight=".5pt">
                <v:textbox>
                  <w:txbxContent>
                    <w:p w14:paraId="2E3D5CDB" w14:textId="0AA6B1C3" w:rsidR="00C97A29" w:rsidRDefault="00C97A29">
                      <w:r>
                        <w:t>5 mètres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86080" behindDoc="0" locked="0" layoutInCell="1" allowOverlap="1" wp14:anchorId="68DF26FE" wp14:editId="397D6EE9">
                <wp:simplePos x="0" y="0"/>
                <wp:positionH relativeFrom="column">
                  <wp:posOffset>1414781</wp:posOffset>
                </wp:positionH>
                <wp:positionV relativeFrom="paragraph">
                  <wp:posOffset>2635885</wp:posOffset>
                </wp:positionV>
                <wp:extent cx="742950" cy="266700"/>
                <wp:effectExtent l="0" t="0" r="19050" b="19050"/>
                <wp:wrapNone/>
                <wp:docPr id="266732455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F2EFA3" w14:textId="2E5CD070" w:rsidR="00C97A29" w:rsidRDefault="00C97A29">
                            <w:r>
                              <w:t>5 mètres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F26FE" id="Zone de texte 39" o:spid="_x0000_s1031" type="#_x0000_t202" style="position:absolute;margin-left:111.4pt;margin-top:207.55pt;width:58.5pt;height:21pt;z-index:2582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" fillcolor="white [3201]" strokeweight=".5pt">
                <v:textbox>
                  <w:txbxContent>
                    <w:p w14:paraId="7FF2EFA3" w14:textId="2E5CD070" w:rsidR="00C97A29" w:rsidRDefault="00C97A29">
                      <w:r>
                        <w:t>5 mètres</w:t>
                      </w:r>
                    </w:p>
                  </w:txbxContent>
                </v:textbox>
              </v:shape>
            </w:pict>
          </mc:Fallback>
        </mc:AlternateContent>
      </w:r>
      <w:r w:rsidR="0015184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66624" behindDoc="0" locked="0" layoutInCell="1" allowOverlap="1" wp14:anchorId="5142EB40" wp14:editId="66A222ED">
                <wp:simplePos x="0" y="0"/>
                <wp:positionH relativeFrom="column">
                  <wp:posOffset>128905</wp:posOffset>
                </wp:positionH>
                <wp:positionV relativeFrom="paragraph">
                  <wp:posOffset>2521585</wp:posOffset>
                </wp:positionV>
                <wp:extent cx="3048000" cy="514350"/>
                <wp:effectExtent l="19050" t="19050" r="19050" b="19050"/>
                <wp:wrapNone/>
                <wp:docPr id="1253420422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0" cy="5143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E92289" id="Connecteur droit 20" o:spid="_x0000_s1026" style="position:absolute;flip:x;z-index:2582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15pt,198.55pt" to="250.15pt,2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" strokecolor="yellow" strokeweight="3pt"/>
            </w:pict>
          </mc:Fallback>
        </mc:AlternateContent>
      </w:r>
      <w:r w:rsidR="0015184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80960" behindDoc="0" locked="0" layoutInCell="1" allowOverlap="1" wp14:anchorId="184F1C11" wp14:editId="45E05CE0">
                <wp:simplePos x="0" y="0"/>
                <wp:positionH relativeFrom="column">
                  <wp:posOffset>3167380</wp:posOffset>
                </wp:positionH>
                <wp:positionV relativeFrom="paragraph">
                  <wp:posOffset>1026160</wp:posOffset>
                </wp:positionV>
                <wp:extent cx="19050" cy="1485900"/>
                <wp:effectExtent l="19050" t="19050" r="19050" b="19050"/>
                <wp:wrapNone/>
                <wp:docPr id="900700960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4859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3CF701" id="Connecteur droit 34" o:spid="_x0000_s1026" style="position:absolute;z-index:2582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4pt,80.8pt" to="250.9pt,1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" strokecolor="yellow" strokeweight="3pt"/>
            </w:pict>
          </mc:Fallback>
        </mc:AlternateContent>
      </w:r>
      <w:r w:rsidR="0015184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79936" behindDoc="0" locked="0" layoutInCell="1" allowOverlap="1" wp14:anchorId="2F978AAC" wp14:editId="00A4C652">
                <wp:simplePos x="0" y="0"/>
                <wp:positionH relativeFrom="column">
                  <wp:posOffset>4034155</wp:posOffset>
                </wp:positionH>
                <wp:positionV relativeFrom="paragraph">
                  <wp:posOffset>1130934</wp:posOffset>
                </wp:positionV>
                <wp:extent cx="38100" cy="1628775"/>
                <wp:effectExtent l="19050" t="19050" r="19050" b="28575"/>
                <wp:wrapNone/>
                <wp:docPr id="975592704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16287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7EAA2E" id="Connecteur droit 33" o:spid="_x0000_s1026" style="position:absolute;flip:x;z-index:2582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.65pt,89.05pt" to="320.65pt,2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" strokecolor="yellow" strokeweight="3pt"/>
            </w:pict>
          </mc:Fallback>
        </mc:AlternateContent>
      </w:r>
      <w:r w:rsidR="0015184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67648" behindDoc="0" locked="0" layoutInCell="1" allowOverlap="1" wp14:anchorId="38C3FF66" wp14:editId="33DA1D8F">
                <wp:simplePos x="0" y="0"/>
                <wp:positionH relativeFrom="margin">
                  <wp:align>right</wp:align>
                </wp:positionH>
                <wp:positionV relativeFrom="paragraph">
                  <wp:posOffset>2769235</wp:posOffset>
                </wp:positionV>
                <wp:extent cx="1628775" cy="542925"/>
                <wp:effectExtent l="19050" t="19050" r="28575" b="28575"/>
                <wp:wrapNone/>
                <wp:docPr id="1767485578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5429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23AED5" id="Connecteur droit 21" o:spid="_x0000_s1026" style="position:absolute;z-index:2582676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77.05pt,218.05pt" to="205.3pt,2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" strokecolor="yellow" strokeweight="3pt">
                <w10:wrap anchorx="margin"/>
              </v:line>
            </w:pict>
          </mc:Fallback>
        </mc:AlternateContent>
      </w:r>
      <w:r w:rsidR="0015184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65600" behindDoc="0" locked="0" layoutInCell="1" allowOverlap="1" wp14:anchorId="7C34A81A" wp14:editId="405EC82C">
                <wp:simplePos x="0" y="0"/>
                <wp:positionH relativeFrom="column">
                  <wp:posOffset>3119120</wp:posOffset>
                </wp:positionH>
                <wp:positionV relativeFrom="paragraph">
                  <wp:posOffset>692785</wp:posOffset>
                </wp:positionV>
                <wp:extent cx="2562225" cy="304800"/>
                <wp:effectExtent l="19050" t="19050" r="28575" b="19050"/>
                <wp:wrapNone/>
                <wp:docPr id="1248579292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62225" cy="3048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FA760C" id="Connecteur droit 19" o:spid="_x0000_s1026" style="position:absolute;flip:y;z-index:2582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6pt,54.55pt" to="447.35pt,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" strokecolor="yellow" strokeweight="3pt"/>
            </w:pict>
          </mc:Fallback>
        </mc:AlternateContent>
      </w:r>
      <w:r w:rsidR="0015184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64576" behindDoc="0" locked="0" layoutInCell="1" allowOverlap="1" wp14:anchorId="0A2EF6A4" wp14:editId="23B5D48B">
                <wp:simplePos x="0" y="0"/>
                <wp:positionH relativeFrom="column">
                  <wp:posOffset>52704</wp:posOffset>
                </wp:positionH>
                <wp:positionV relativeFrom="paragraph">
                  <wp:posOffset>892810</wp:posOffset>
                </wp:positionV>
                <wp:extent cx="3114675" cy="123825"/>
                <wp:effectExtent l="19050" t="19050" r="28575" b="28575"/>
                <wp:wrapNone/>
                <wp:docPr id="360732469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4675" cy="1238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4FB1FD" id="Connecteur droit 18" o:spid="_x0000_s1026" style="position:absolute;z-index:2582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15pt,70.3pt" to="249.4pt,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" strokecolor="yellow" strokeweight="3pt"/>
            </w:pict>
          </mc:Fallback>
        </mc:AlternateContent>
      </w:r>
      <w:r w:rsidR="00F24F33" w:rsidRPr="005A7B4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7B4DEFE" wp14:editId="374B3204">
            <wp:extent cx="5761355" cy="3491865"/>
            <wp:effectExtent l="0" t="0" r="0" b="0"/>
            <wp:docPr id="3141841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73997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EDDB8" w14:textId="77777777" w:rsidR="000A140A" w:rsidRDefault="000A140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1C8297D0" w14:textId="76E4A133" w:rsidR="006E2CDD" w:rsidRDefault="00FC7918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91200" behindDoc="0" locked="0" layoutInCell="1" allowOverlap="1" wp14:anchorId="2B1AFEE3" wp14:editId="1E77FC03">
                <wp:simplePos x="0" y="0"/>
                <wp:positionH relativeFrom="column">
                  <wp:posOffset>3195955</wp:posOffset>
                </wp:positionH>
                <wp:positionV relativeFrom="paragraph">
                  <wp:posOffset>2632075</wp:posOffset>
                </wp:positionV>
                <wp:extent cx="800100" cy="295275"/>
                <wp:effectExtent l="0" t="0" r="19050" b="28575"/>
                <wp:wrapNone/>
                <wp:docPr id="1684466604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7A4A8F" w14:textId="67529BE8" w:rsidR="00FC7918" w:rsidRDefault="00FC7918">
                            <w:r>
                              <w:t>5 mètres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AFEE3" id="Zone de texte 45" o:spid="_x0000_s1032" type="#_x0000_t202" style="position:absolute;margin-left:251.65pt;margin-top:207.25pt;width:63pt;height:23.25pt;z-index:2582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" fillcolor="white [3201]" strokeweight=".5pt">
                <v:textbox>
                  <w:txbxContent>
                    <w:p w14:paraId="647A4A8F" w14:textId="67529BE8" w:rsidR="00FC7918" w:rsidRDefault="00FC7918">
                      <w:r>
                        <w:t>5 mètres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90176" behindDoc="0" locked="0" layoutInCell="1" allowOverlap="1" wp14:anchorId="5755AC60" wp14:editId="6BC5CE70">
                <wp:simplePos x="0" y="0"/>
                <wp:positionH relativeFrom="column">
                  <wp:posOffset>509905</wp:posOffset>
                </wp:positionH>
                <wp:positionV relativeFrom="paragraph">
                  <wp:posOffset>1403350</wp:posOffset>
                </wp:positionV>
                <wp:extent cx="857250" cy="295275"/>
                <wp:effectExtent l="0" t="0" r="19050" b="28575"/>
                <wp:wrapNone/>
                <wp:docPr id="542483868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797A08" w14:textId="5949721D" w:rsidR="00C97A29" w:rsidRDefault="00C97A29">
                            <w:r>
                              <w:t>2.4 mètres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55AC60" id="Zone de texte 44" o:spid="_x0000_s1033" type="#_x0000_t202" style="position:absolute;margin-left:40.15pt;margin-top:110.5pt;width:67.5pt;height:23.25pt;z-index:25829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" fillcolor="white [3201]" strokeweight=".5pt">
                <v:textbox>
                  <w:txbxContent>
                    <w:p w14:paraId="08797A08" w14:textId="5949721D" w:rsidR="00C97A29" w:rsidRDefault="00C97A29">
                      <w:r>
                        <w:t>2.4 mètres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92224" behindDoc="0" locked="0" layoutInCell="1" allowOverlap="1" wp14:anchorId="4B780CC7" wp14:editId="7358DCE8">
                <wp:simplePos x="0" y="0"/>
                <wp:positionH relativeFrom="column">
                  <wp:posOffset>1852931</wp:posOffset>
                </wp:positionH>
                <wp:positionV relativeFrom="paragraph">
                  <wp:posOffset>1365250</wp:posOffset>
                </wp:positionV>
                <wp:extent cx="857250" cy="295275"/>
                <wp:effectExtent l="0" t="0" r="19050" b="28575"/>
                <wp:wrapNone/>
                <wp:docPr id="512555034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CD4B4D" w14:textId="3EDBD3F6" w:rsidR="00FC7918" w:rsidRDefault="00FC7918">
                            <w:r>
                              <w:t>2.4 mètres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80CC7" id="Zone de texte 47" o:spid="_x0000_s1034" type="#_x0000_t202" style="position:absolute;margin-left:145.9pt;margin-top:107.5pt;width:67.5pt;height:23.25pt;z-index:2582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" fillcolor="white [3201]" strokeweight=".5pt">
                <v:textbox>
                  <w:txbxContent>
                    <w:p w14:paraId="25CD4B4D" w14:textId="3EDBD3F6" w:rsidR="00FC7918" w:rsidRDefault="00FC7918">
                      <w:r>
                        <w:t>2.4 mètres</w:t>
                      </w:r>
                    </w:p>
                  </w:txbxContent>
                </v:textbox>
              </v:shape>
            </w:pict>
          </mc:Fallback>
        </mc:AlternateContent>
      </w:r>
      <w:r w:rsidR="0015184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78912" behindDoc="0" locked="0" layoutInCell="1" allowOverlap="1" wp14:anchorId="096BEF87" wp14:editId="0798D762">
                <wp:simplePos x="0" y="0"/>
                <wp:positionH relativeFrom="column">
                  <wp:posOffset>2243455</wp:posOffset>
                </wp:positionH>
                <wp:positionV relativeFrom="paragraph">
                  <wp:posOffset>784224</wp:posOffset>
                </wp:positionV>
                <wp:extent cx="19050" cy="1590675"/>
                <wp:effectExtent l="19050" t="19050" r="19050" b="28575"/>
                <wp:wrapNone/>
                <wp:docPr id="1712104626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5906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0D4C6F" id="Connecteur droit 32" o:spid="_x0000_s1026" style="position:absolute;flip:x;z-index:2582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65pt,61.75pt" to="178.1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" strokecolor="yellow" strokeweight="3pt"/>
            </w:pict>
          </mc:Fallback>
        </mc:AlternateContent>
      </w:r>
      <w:r w:rsidR="0015184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77888" behindDoc="0" locked="0" layoutInCell="1" allowOverlap="1" wp14:anchorId="1DBDC435" wp14:editId="6DB02AD6">
                <wp:simplePos x="0" y="0"/>
                <wp:positionH relativeFrom="column">
                  <wp:posOffset>957580</wp:posOffset>
                </wp:positionH>
                <wp:positionV relativeFrom="paragraph">
                  <wp:posOffset>793750</wp:posOffset>
                </wp:positionV>
                <wp:extent cx="228600" cy="1885950"/>
                <wp:effectExtent l="19050" t="19050" r="19050" b="19050"/>
                <wp:wrapNone/>
                <wp:docPr id="1517773477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18859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273E12" id="Connecteur droit 31" o:spid="_x0000_s1026" style="position:absolute;z-index:2582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4pt,62.5pt" to="93.4pt,2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" strokecolor="yellow" strokeweight="3pt"/>
            </w:pict>
          </mc:Fallback>
        </mc:AlternateContent>
      </w:r>
      <w:r w:rsidR="0015184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71744" behindDoc="0" locked="0" layoutInCell="1" allowOverlap="1" wp14:anchorId="3763C6F2" wp14:editId="56D8F46E">
                <wp:simplePos x="0" y="0"/>
                <wp:positionH relativeFrom="column">
                  <wp:posOffset>52705</wp:posOffset>
                </wp:positionH>
                <wp:positionV relativeFrom="paragraph">
                  <wp:posOffset>708025</wp:posOffset>
                </wp:positionV>
                <wp:extent cx="876300" cy="76200"/>
                <wp:effectExtent l="19050" t="19050" r="19050" b="19050"/>
                <wp:wrapNone/>
                <wp:docPr id="1197709671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762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A050EB" id="Connecteur droit 25" o:spid="_x0000_s1026" style="position:absolute;z-index:2582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15pt,55.75pt" to="73.15pt,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" strokecolor="yellow" strokeweight="3pt"/>
            </w:pict>
          </mc:Fallback>
        </mc:AlternateContent>
      </w:r>
      <w:r w:rsidR="0015184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70720" behindDoc="0" locked="0" layoutInCell="1" allowOverlap="1" wp14:anchorId="1A062CF9" wp14:editId="58BB3BD2">
                <wp:simplePos x="0" y="0"/>
                <wp:positionH relativeFrom="column">
                  <wp:posOffset>52705</wp:posOffset>
                </wp:positionH>
                <wp:positionV relativeFrom="paragraph">
                  <wp:posOffset>2660650</wp:posOffset>
                </wp:positionV>
                <wp:extent cx="1114425" cy="314325"/>
                <wp:effectExtent l="19050" t="19050" r="9525" b="28575"/>
                <wp:wrapNone/>
                <wp:docPr id="614916868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4425" cy="3143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A76358" id="Connecteur droit 24" o:spid="_x0000_s1026" style="position:absolute;flip:x;z-index:2582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15pt,209.5pt" to="91.9pt,2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" strokecolor="yellow" strokeweight="3pt"/>
            </w:pict>
          </mc:Fallback>
        </mc:AlternateContent>
      </w:r>
      <w:r w:rsidR="0015184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69696" behindDoc="0" locked="0" layoutInCell="1" allowOverlap="1" wp14:anchorId="28F358D8" wp14:editId="6FFFCE90">
                <wp:simplePos x="0" y="0"/>
                <wp:positionH relativeFrom="column">
                  <wp:posOffset>2262504</wp:posOffset>
                </wp:positionH>
                <wp:positionV relativeFrom="paragraph">
                  <wp:posOffset>2384424</wp:posOffset>
                </wp:positionV>
                <wp:extent cx="3419475" cy="1038225"/>
                <wp:effectExtent l="19050" t="19050" r="28575" b="28575"/>
                <wp:wrapNone/>
                <wp:docPr id="64632271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9475" cy="10382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DCEF4B" id="Connecteur droit 23" o:spid="_x0000_s1026" style="position:absolute;z-index:2582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15pt,187.75pt" to="447.4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" strokecolor="yellow" strokeweight="3pt"/>
            </w:pict>
          </mc:Fallback>
        </mc:AlternateContent>
      </w:r>
      <w:r w:rsidR="0015184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68672" behindDoc="0" locked="0" layoutInCell="1" allowOverlap="1" wp14:anchorId="60FF0A69" wp14:editId="4FCE8BE2">
                <wp:simplePos x="0" y="0"/>
                <wp:positionH relativeFrom="column">
                  <wp:posOffset>2272030</wp:posOffset>
                </wp:positionH>
                <wp:positionV relativeFrom="paragraph">
                  <wp:posOffset>384175</wp:posOffset>
                </wp:positionV>
                <wp:extent cx="3429000" cy="352425"/>
                <wp:effectExtent l="19050" t="19050" r="19050" b="28575"/>
                <wp:wrapNone/>
                <wp:docPr id="120879843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0" cy="3524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3CD71B" id="Connecteur droit 22" o:spid="_x0000_s1026" style="position:absolute;flip:y;z-index:2582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9pt,30.25pt" to="448.9pt,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" strokecolor="yellow" strokeweight="3pt"/>
            </w:pict>
          </mc:Fallback>
        </mc:AlternateContent>
      </w:r>
      <w:r w:rsidR="00F24F33" w:rsidRPr="00F24F3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DDAD4D7" wp14:editId="1D6D511D">
            <wp:extent cx="5761355" cy="3600450"/>
            <wp:effectExtent l="0" t="0" r="0" b="0"/>
            <wp:docPr id="4504865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3102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07015" w14:textId="01837A8C" w:rsidR="00057615" w:rsidRDefault="00057615" w:rsidP="00D06D7D">
      <w:pPr>
        <w:rPr>
          <w:rFonts w:asciiTheme="minorHAnsi" w:hAnsiTheme="minorHAnsi" w:cstheme="minorHAnsi"/>
          <w:b/>
          <w:bCs/>
          <w:caps/>
          <w:color w:val="000000" w:themeColor="text1"/>
          <w:sz w:val="22"/>
          <w:szCs w:val="22"/>
        </w:rPr>
      </w:pPr>
    </w:p>
    <w:p w14:paraId="2B169157" w14:textId="5ED354B8" w:rsidR="006E2CDD" w:rsidRDefault="00FC7918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8295296" behindDoc="0" locked="0" layoutInCell="1" allowOverlap="1" wp14:anchorId="6C65F746" wp14:editId="70E7423F">
                <wp:simplePos x="0" y="0"/>
                <wp:positionH relativeFrom="column">
                  <wp:posOffset>4529455</wp:posOffset>
                </wp:positionH>
                <wp:positionV relativeFrom="paragraph">
                  <wp:posOffset>2424430</wp:posOffset>
                </wp:positionV>
                <wp:extent cx="733425" cy="295275"/>
                <wp:effectExtent l="0" t="0" r="28575" b="28575"/>
                <wp:wrapNone/>
                <wp:docPr id="1989445449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B1F89A" w14:textId="71D42355" w:rsidR="00FC7918" w:rsidRDefault="00FC7918">
                            <w:r>
                              <w:t>5 mètres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5F746" id="Zone de texte 50" o:spid="_x0000_s1035" type="#_x0000_t202" style="position:absolute;margin-left:356.65pt;margin-top:190.9pt;width:57.75pt;height:23.25pt;z-index:2582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" fillcolor="white [3201]" strokeweight=".5pt">
                <v:textbox>
                  <w:txbxContent>
                    <w:p w14:paraId="4EB1F89A" w14:textId="71D42355" w:rsidR="00FC7918" w:rsidRDefault="00FC7918">
                      <w:r>
                        <w:t>5 mètres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94272" behindDoc="0" locked="0" layoutInCell="1" allowOverlap="1" wp14:anchorId="6F24692C" wp14:editId="4A4FC167">
                <wp:simplePos x="0" y="0"/>
                <wp:positionH relativeFrom="column">
                  <wp:posOffset>3062605</wp:posOffset>
                </wp:positionH>
                <wp:positionV relativeFrom="paragraph">
                  <wp:posOffset>2424429</wp:posOffset>
                </wp:positionV>
                <wp:extent cx="609600" cy="352425"/>
                <wp:effectExtent l="0" t="0" r="19050" b="28575"/>
                <wp:wrapNone/>
                <wp:docPr id="961594627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34B995" w14:textId="79EEB978" w:rsidR="00FC7918" w:rsidRDefault="00FC7918">
                            <w:r>
                              <w:t xml:space="preserve">1 </w:t>
                            </w:r>
                            <w:proofErr w:type="spellStart"/>
                            <w:r>
                              <w:t>métre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4692C" id="Zone de texte 49" o:spid="_x0000_s1036" type="#_x0000_t202" style="position:absolute;margin-left:241.15pt;margin-top:190.9pt;width:48pt;height:27.75pt;z-index:258294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" fillcolor="white [3201]" strokeweight=".5pt">
                <v:textbox>
                  <w:txbxContent>
                    <w:p w14:paraId="2634B995" w14:textId="79EEB978" w:rsidR="00FC7918" w:rsidRDefault="00FC7918">
                      <w:r>
                        <w:t xml:space="preserve">1 </w:t>
                      </w:r>
                      <w:proofErr w:type="spellStart"/>
                      <w:r>
                        <w:t>métre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93248" behindDoc="0" locked="0" layoutInCell="1" allowOverlap="1" wp14:anchorId="4C8DC865" wp14:editId="06EE918A">
                <wp:simplePos x="0" y="0"/>
                <wp:positionH relativeFrom="column">
                  <wp:posOffset>2548256</wp:posOffset>
                </wp:positionH>
                <wp:positionV relativeFrom="paragraph">
                  <wp:posOffset>1481455</wp:posOffset>
                </wp:positionV>
                <wp:extent cx="895350" cy="304800"/>
                <wp:effectExtent l="0" t="0" r="19050" b="19050"/>
                <wp:wrapNone/>
                <wp:docPr id="95905221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201F2E" w14:textId="638CC2A8" w:rsidR="00FC7918" w:rsidRDefault="00FC7918">
                            <w:r>
                              <w:t>2.4 mètres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8DC865" id="_x0000_s1037" type="#_x0000_t202" style="position:absolute;margin-left:200.65pt;margin-top:116.65pt;width:70.5pt;height:24pt;z-index:25829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" fillcolor="white [3201]" strokeweight=".5pt">
                <v:textbox>
                  <w:txbxContent>
                    <w:p w14:paraId="28201F2E" w14:textId="638CC2A8" w:rsidR="00FC7918" w:rsidRDefault="00FC7918">
                      <w:r>
                        <w:t>2.4 mètres</w:t>
                      </w:r>
                    </w:p>
                  </w:txbxContent>
                </v:textbox>
              </v:shape>
            </w:pict>
          </mc:Fallback>
        </mc:AlternateContent>
      </w:r>
      <w:r w:rsidR="0015184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76864" behindDoc="0" locked="0" layoutInCell="1" allowOverlap="1" wp14:anchorId="7ED2A67C" wp14:editId="589D3101">
                <wp:simplePos x="0" y="0"/>
                <wp:positionH relativeFrom="column">
                  <wp:posOffset>3596005</wp:posOffset>
                </wp:positionH>
                <wp:positionV relativeFrom="paragraph">
                  <wp:posOffset>2291080</wp:posOffset>
                </wp:positionV>
                <wp:extent cx="2019300" cy="390525"/>
                <wp:effectExtent l="19050" t="19050" r="19050" b="28575"/>
                <wp:wrapNone/>
                <wp:docPr id="133135696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0" cy="3905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275FEB" id="Connecteur droit 30" o:spid="_x0000_s1026" style="position:absolute;z-index:2582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15pt,180.4pt" to="442.15pt,2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" strokecolor="yellow" strokeweight="3pt"/>
            </w:pict>
          </mc:Fallback>
        </mc:AlternateContent>
      </w:r>
      <w:r w:rsidR="0015184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75840" behindDoc="0" locked="0" layoutInCell="1" allowOverlap="1" wp14:anchorId="612C7E00" wp14:editId="762B5416">
                <wp:simplePos x="0" y="0"/>
                <wp:positionH relativeFrom="column">
                  <wp:posOffset>2938779</wp:posOffset>
                </wp:positionH>
                <wp:positionV relativeFrom="paragraph">
                  <wp:posOffset>2291080</wp:posOffset>
                </wp:positionV>
                <wp:extent cx="714375" cy="171450"/>
                <wp:effectExtent l="19050" t="19050" r="28575" b="19050"/>
                <wp:wrapNone/>
                <wp:docPr id="1272777525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1714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D23C16" id="Connecteur droit 29" o:spid="_x0000_s1026" style="position:absolute;flip:y;z-index:2582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4pt,180.4pt" to="287.65pt,1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" strokecolor="yellow" strokeweight="3pt"/>
            </w:pict>
          </mc:Fallback>
        </mc:AlternateContent>
      </w:r>
      <w:r w:rsidR="0015184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74816" behindDoc="0" locked="0" layoutInCell="1" allowOverlap="1" wp14:anchorId="0B981A13" wp14:editId="77BC8728">
                <wp:simplePos x="0" y="0"/>
                <wp:positionH relativeFrom="column">
                  <wp:posOffset>3700145</wp:posOffset>
                </wp:positionH>
                <wp:positionV relativeFrom="paragraph">
                  <wp:posOffset>748030</wp:posOffset>
                </wp:positionV>
                <wp:extent cx="1971675" cy="171450"/>
                <wp:effectExtent l="19050" t="19050" r="28575" b="19050"/>
                <wp:wrapNone/>
                <wp:docPr id="1215450503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1675" cy="1714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261809" id="Connecteur droit 28" o:spid="_x0000_s1026" style="position:absolute;flip:y;z-index:2582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35pt,58.9pt" to="446.6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" strokecolor="yellow" strokeweight="3pt"/>
            </w:pict>
          </mc:Fallback>
        </mc:AlternateContent>
      </w:r>
      <w:r w:rsidR="0015184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73792" behindDoc="0" locked="0" layoutInCell="1" allowOverlap="1" wp14:anchorId="016BFEE9" wp14:editId="7BBFA805">
                <wp:simplePos x="0" y="0"/>
                <wp:positionH relativeFrom="column">
                  <wp:posOffset>2881630</wp:posOffset>
                </wp:positionH>
                <wp:positionV relativeFrom="paragraph">
                  <wp:posOffset>919480</wp:posOffset>
                </wp:positionV>
                <wp:extent cx="828675" cy="28575"/>
                <wp:effectExtent l="19050" t="19050" r="28575" b="28575"/>
                <wp:wrapNone/>
                <wp:docPr id="356861378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285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3FF424" id="Connecteur droit 27" o:spid="_x0000_s1026" style="position:absolute;flip:y;z-index:2582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9pt,72.4pt" to="292.15pt,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" strokecolor="yellow" strokeweight="3pt"/>
            </w:pict>
          </mc:Fallback>
        </mc:AlternateContent>
      </w:r>
      <w:r w:rsidR="0015184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72768" behindDoc="0" locked="0" layoutInCell="1" allowOverlap="1" wp14:anchorId="35411243" wp14:editId="1C9B12D3">
                <wp:simplePos x="0" y="0"/>
                <wp:positionH relativeFrom="column">
                  <wp:posOffset>2853055</wp:posOffset>
                </wp:positionH>
                <wp:positionV relativeFrom="paragraph">
                  <wp:posOffset>929004</wp:posOffset>
                </wp:positionV>
                <wp:extent cx="47625" cy="1552575"/>
                <wp:effectExtent l="19050" t="19050" r="28575" b="28575"/>
                <wp:wrapNone/>
                <wp:docPr id="9004580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15525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F38A62" id="Connecteur droit 26" o:spid="_x0000_s1026" style="position:absolute;z-index:2582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65pt,73.15pt" to="228.4pt,1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" strokecolor="yellow" strokeweight="3pt"/>
            </w:pict>
          </mc:Fallback>
        </mc:AlternateContent>
      </w:r>
      <w:r w:rsidR="00F24F33" w:rsidRPr="00F24F3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48D1E85" wp14:editId="765CE330">
            <wp:extent cx="5761355" cy="3228975"/>
            <wp:effectExtent l="0" t="0" r="0" b="9525"/>
            <wp:docPr id="4896455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96996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E157B" w14:textId="77777777" w:rsidR="00D800DD" w:rsidRDefault="00D800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03DFA422" w14:textId="2BD6D38C" w:rsidR="00D800DD" w:rsidRDefault="00FC7918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97344" behindDoc="0" locked="0" layoutInCell="1" allowOverlap="1" wp14:anchorId="6B7E5BC7" wp14:editId="2D4D18C5">
                <wp:simplePos x="0" y="0"/>
                <wp:positionH relativeFrom="column">
                  <wp:posOffset>1157605</wp:posOffset>
                </wp:positionH>
                <wp:positionV relativeFrom="paragraph">
                  <wp:posOffset>3188335</wp:posOffset>
                </wp:positionV>
                <wp:extent cx="819150" cy="323850"/>
                <wp:effectExtent l="0" t="0" r="19050" b="19050"/>
                <wp:wrapNone/>
                <wp:docPr id="1194245738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D507B8" w14:textId="1AC29C22" w:rsidR="00FC7918" w:rsidRDefault="00FC7918">
                            <w:r>
                              <w:t xml:space="preserve">5 </w:t>
                            </w:r>
                            <w:proofErr w:type="spellStart"/>
                            <w:r>
                              <w:t>métres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E5BC7" id="Zone de texte 52" o:spid="_x0000_s1038" type="#_x0000_t202" style="position:absolute;margin-left:91.15pt;margin-top:251.05pt;width:64.5pt;height:25.5pt;z-index:2582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" fillcolor="white [3201]" strokeweight=".5pt">
                <v:textbox>
                  <w:txbxContent>
                    <w:p w14:paraId="1BD507B8" w14:textId="1AC29C22" w:rsidR="00FC7918" w:rsidRDefault="00FC7918">
                      <w:r>
                        <w:t xml:space="preserve">5 </w:t>
                      </w:r>
                      <w:proofErr w:type="spellStart"/>
                      <w:r>
                        <w:t>métres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96320" behindDoc="0" locked="0" layoutInCell="1" allowOverlap="1" wp14:anchorId="41730207" wp14:editId="5695EDA4">
                <wp:simplePos x="0" y="0"/>
                <wp:positionH relativeFrom="column">
                  <wp:posOffset>2586355</wp:posOffset>
                </wp:positionH>
                <wp:positionV relativeFrom="paragraph">
                  <wp:posOffset>1950085</wp:posOffset>
                </wp:positionV>
                <wp:extent cx="857250" cy="304800"/>
                <wp:effectExtent l="0" t="0" r="19050" b="19050"/>
                <wp:wrapNone/>
                <wp:docPr id="415917587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D11D46" w14:textId="4A4CCFEF" w:rsidR="00FC7918" w:rsidRDefault="00FC7918">
                            <w:r>
                              <w:t xml:space="preserve">2.4 </w:t>
                            </w:r>
                            <w:proofErr w:type="spellStart"/>
                            <w:r>
                              <w:t>métres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30207" id="Zone de texte 51" o:spid="_x0000_s1039" type="#_x0000_t202" style="position:absolute;margin-left:203.65pt;margin-top:153.55pt;width:67.5pt;height:24pt;z-index:2582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" fillcolor="white [3201]" strokeweight=".5pt">
                <v:textbox>
                  <w:txbxContent>
                    <w:p w14:paraId="49D11D46" w14:textId="4A4CCFEF" w:rsidR="00FC7918" w:rsidRDefault="00FC7918">
                      <w:r>
                        <w:t xml:space="preserve">2.4 </w:t>
                      </w:r>
                      <w:proofErr w:type="spellStart"/>
                      <w:r>
                        <w:t>métres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5184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84032" behindDoc="0" locked="0" layoutInCell="1" allowOverlap="1" wp14:anchorId="0EA33C71" wp14:editId="761AEB68">
                <wp:simplePos x="0" y="0"/>
                <wp:positionH relativeFrom="column">
                  <wp:posOffset>62230</wp:posOffset>
                </wp:positionH>
                <wp:positionV relativeFrom="paragraph">
                  <wp:posOffset>2912110</wp:posOffset>
                </wp:positionV>
                <wp:extent cx="2857500" cy="809625"/>
                <wp:effectExtent l="19050" t="19050" r="19050" b="28575"/>
                <wp:wrapNone/>
                <wp:docPr id="906794393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0" cy="8096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EF1472" id="Connecteur droit 37" o:spid="_x0000_s1026" style="position:absolute;flip:x;z-index:2582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9pt,229.3pt" to="229.9pt,2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" strokecolor="yellow" strokeweight="3pt"/>
            </w:pict>
          </mc:Fallback>
        </mc:AlternateContent>
      </w:r>
      <w:r w:rsidR="0015184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83008" behindDoc="0" locked="0" layoutInCell="1" allowOverlap="1" wp14:anchorId="51B7EE80" wp14:editId="6D545ED0">
                <wp:simplePos x="0" y="0"/>
                <wp:positionH relativeFrom="column">
                  <wp:posOffset>2881630</wp:posOffset>
                </wp:positionH>
                <wp:positionV relativeFrom="paragraph">
                  <wp:posOffset>1188084</wp:posOffset>
                </wp:positionV>
                <wp:extent cx="47625" cy="1704975"/>
                <wp:effectExtent l="19050" t="19050" r="28575" b="28575"/>
                <wp:wrapNone/>
                <wp:docPr id="1391160293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17049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69A503" id="Connecteur droit 36" o:spid="_x0000_s1026" style="position:absolute;z-index:2582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9pt,93.55pt" to="230.65pt,2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" strokecolor="yellow" strokeweight="3pt"/>
            </w:pict>
          </mc:Fallback>
        </mc:AlternateContent>
      </w:r>
      <w:r w:rsidR="0015184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81984" behindDoc="0" locked="0" layoutInCell="1" allowOverlap="1" wp14:anchorId="74586035" wp14:editId="1E72D938">
                <wp:simplePos x="0" y="0"/>
                <wp:positionH relativeFrom="column">
                  <wp:posOffset>24129</wp:posOffset>
                </wp:positionH>
                <wp:positionV relativeFrom="paragraph">
                  <wp:posOffset>1073785</wp:posOffset>
                </wp:positionV>
                <wp:extent cx="2867025" cy="85725"/>
                <wp:effectExtent l="19050" t="19050" r="28575" b="28575"/>
                <wp:wrapNone/>
                <wp:docPr id="1827662657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7025" cy="857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8B704E" id="Connecteur droit 35" o:spid="_x0000_s1026" style="position:absolute;z-index:2582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84.55pt" to="227.65pt,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" strokecolor="yellow" strokeweight="3pt"/>
            </w:pict>
          </mc:Fallback>
        </mc:AlternateContent>
      </w:r>
      <w:r w:rsidR="00F24F33" w:rsidRPr="00F24F3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9B79878" wp14:editId="6CC0DB48">
            <wp:extent cx="5761355" cy="4210050"/>
            <wp:effectExtent l="0" t="0" r="0" b="0"/>
            <wp:docPr id="891072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2003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2C9C2" w14:textId="77777777" w:rsidR="00F24F33" w:rsidRDefault="00F24F3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70BB3454" w14:textId="77777777" w:rsidR="00F24F33" w:rsidRDefault="00F24F3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44DE0D98" w14:textId="77777777" w:rsidR="00F24F33" w:rsidRDefault="00F24F3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25AA1261" w14:textId="58D37FE3" w:rsidR="004C3513" w:rsidRDefault="0014077B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>P</w:t>
      </w:r>
      <w:r w:rsidR="00F87F67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HOTOS APRES TRAVAUX </w:t>
      </w:r>
    </w:p>
    <w:p w14:paraId="7367FF2F" w14:textId="3A3B75FB" w:rsidR="00F24F33" w:rsidRDefault="00F24F33" w:rsidP="00F24F33"/>
    <w:p w14:paraId="60A18C6E" w14:textId="5206143E" w:rsidR="00F24F33" w:rsidRPr="00F24F33" w:rsidRDefault="00F24F33" w:rsidP="00F24F33">
      <w:pPr>
        <w:rPr>
          <w:szCs w:val="18"/>
        </w:rPr>
      </w:pPr>
      <w:r w:rsidRPr="00F24F33">
        <w:rPr>
          <w:szCs w:val="18"/>
        </w:rPr>
        <w:t xml:space="preserve">Non disponible </w:t>
      </w:r>
    </w:p>
    <w:p w14:paraId="741F6392" w14:textId="77777777" w:rsidR="006E2CDD" w:rsidRDefault="006E2C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5BB56EF9" w14:textId="1A3F6C49" w:rsidR="004F2B3D" w:rsidRDefault="004F2B3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781F2846" w14:textId="77777777" w:rsidR="004F2B3D" w:rsidRDefault="004F2B3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111B23AB" w14:textId="77777777" w:rsidR="00C123CE" w:rsidRDefault="00C123CE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713A9DD2" w14:textId="77777777" w:rsidR="00C123CE" w:rsidRDefault="00C123CE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5E58F67F" w14:textId="545C3A6F" w:rsidR="004F2B3D" w:rsidRDefault="00F87F67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LISTE DU MATERIEL ET REFERENCE PRODUIT </w:t>
      </w:r>
    </w:p>
    <w:p w14:paraId="7A4D49A1" w14:textId="77777777" w:rsidR="0071084B" w:rsidRDefault="0071084B" w:rsidP="0071084B">
      <w:pPr>
        <w:ind w:right="1133"/>
        <w:jc w:val="right"/>
        <w:rPr>
          <w:color w:val="000000"/>
        </w:rPr>
      </w:pPr>
    </w:p>
    <w:tbl>
      <w:tblPr>
        <w:tblStyle w:val="Grilledutableau"/>
        <w:tblW w:w="9352" w:type="dxa"/>
        <w:tblInd w:w="-147" w:type="dxa"/>
        <w:tblLook w:val="04A0" w:firstRow="1" w:lastRow="0" w:firstColumn="1" w:lastColumn="0" w:noHBand="0" w:noVBand="1"/>
      </w:tblPr>
      <w:tblGrid>
        <w:gridCol w:w="4786"/>
        <w:gridCol w:w="4566"/>
      </w:tblGrid>
      <w:tr w:rsidR="0071084B" w14:paraId="068A0DF7" w14:textId="77777777" w:rsidTr="00F82481">
        <w:tc>
          <w:tcPr>
            <w:tcW w:w="9352" w:type="dxa"/>
            <w:gridSpan w:val="2"/>
            <w:shd w:val="clear" w:color="auto" w:fill="C00000"/>
          </w:tcPr>
          <w:p w14:paraId="020EA2D9" w14:textId="5E76A67C" w:rsidR="0071084B" w:rsidRPr="00A8483D" w:rsidRDefault="0071084B" w:rsidP="00F82481">
            <w:pPr>
              <w:pStyle w:val="Titre2"/>
              <w:numPr>
                <w:ilvl w:val="0"/>
                <w:numId w:val="0"/>
              </w:numPr>
              <w:spacing w:before="0"/>
              <w:jc w:val="center"/>
              <w:rPr>
                <w:rFonts w:asciiTheme="majorHAnsi" w:hAnsiTheme="majorHAnsi"/>
                <w:b w:val="0"/>
                <w:smallCaps w:val="0"/>
                <w:color w:val="D9D9D9" w:themeColor="background1" w:themeShade="D9"/>
              </w:rPr>
            </w:pPr>
            <w:bookmarkStart w:id="8" w:name="_Hlk188609722"/>
            <w:r w:rsidRPr="00244352">
              <w:rPr>
                <w:smallCaps w:val="0"/>
                <w:color w:val="F2F2F2" w:themeColor="background1" w:themeShade="F2"/>
              </w:rPr>
              <w:t>Matériels fournis par le client</w:t>
            </w:r>
            <w:r w:rsidRPr="0071084B">
              <w:rPr>
                <w:smallCaps w:val="0"/>
                <w:color w:val="F2F2F2" w:themeColor="background1" w:themeShade="F2"/>
              </w:rPr>
              <w:t xml:space="preserve"> </w:t>
            </w:r>
          </w:p>
        </w:tc>
      </w:tr>
      <w:tr w:rsidR="0071084B" w14:paraId="64723FD1" w14:textId="77777777" w:rsidTr="00F82481">
        <w:tc>
          <w:tcPr>
            <w:tcW w:w="4786" w:type="dxa"/>
          </w:tcPr>
          <w:p w14:paraId="794679DF" w14:textId="7D57DAEF" w:rsidR="0071084B" w:rsidRPr="001E0086" w:rsidRDefault="00000000" w:rsidP="00F82481">
            <w:pPr>
              <w:ind w:right="638"/>
              <w:jc w:val="center"/>
              <w:rPr>
                <w:rFonts w:asciiTheme="majorHAnsi" w:hAnsiTheme="majorHAnsi"/>
                <w:b/>
                <w:smallCaps/>
                <w:color w:val="C00000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C00000"/>
                  <w:sz w:val="24"/>
                </w:rPr>
                <w:id w:val="1531536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7918">
                  <w:rPr>
                    <w:rFonts w:ascii="MS Gothic" w:eastAsia="MS Gothic" w:hAnsi="MS Gothic" w:hint="eastAsia"/>
                    <w:b/>
                    <w:smallCaps/>
                    <w:color w:val="C00000"/>
                    <w:sz w:val="24"/>
                  </w:rPr>
                  <w:t>☐</w:t>
                </w:r>
              </w:sdtContent>
            </w:sdt>
            <w:r w:rsidR="0071084B" w:rsidRPr="001E0086">
              <w:rPr>
                <w:rFonts w:asciiTheme="majorHAnsi" w:hAnsiTheme="majorHAnsi"/>
                <w:b/>
                <w:smallCaps/>
                <w:color w:val="C00000"/>
                <w:sz w:val="24"/>
              </w:rPr>
              <w:t>OUI</w:t>
            </w:r>
          </w:p>
        </w:tc>
        <w:tc>
          <w:tcPr>
            <w:tcW w:w="4566" w:type="dxa"/>
          </w:tcPr>
          <w:p w14:paraId="1FBE593D" w14:textId="2688379F" w:rsidR="0071084B" w:rsidRPr="00887AE9" w:rsidRDefault="00000000" w:rsidP="00F82481">
            <w:pPr>
              <w:pStyle w:val="Paragraphedeliste"/>
              <w:ind w:left="360" w:right="638"/>
              <w:jc w:val="center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1F497D" w:themeColor="text2"/>
                  <w:sz w:val="24"/>
                </w:rPr>
                <w:id w:val="14186722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C7918">
                  <w:rPr>
                    <w:rFonts w:ascii="MS Gothic" w:eastAsia="MS Gothic" w:hAnsi="MS Gothic" w:hint="eastAsia"/>
                    <w:b/>
                    <w:smallCaps/>
                    <w:color w:val="1F497D" w:themeColor="text2"/>
                    <w:sz w:val="24"/>
                  </w:rPr>
                  <w:t>☒</w:t>
                </w:r>
              </w:sdtContent>
            </w:sdt>
            <w:r w:rsidR="0071084B" w:rsidRPr="00887AE9"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  <w:t>NON</w:t>
            </w:r>
          </w:p>
        </w:tc>
      </w:tr>
      <w:tr w:rsidR="0071084B" w14:paraId="4174D3DD" w14:textId="77777777" w:rsidTr="00F82481">
        <w:tc>
          <w:tcPr>
            <w:tcW w:w="9352" w:type="dxa"/>
            <w:gridSpan w:val="2"/>
          </w:tcPr>
          <w:p w14:paraId="0E0719C8" w14:textId="4743C080" w:rsidR="0071084B" w:rsidRPr="00436FCD" w:rsidRDefault="0071084B" w:rsidP="00F82481">
            <w:pPr>
              <w:ind w:right="638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</w:p>
        </w:tc>
      </w:tr>
      <w:tr w:rsidR="00244352" w14:paraId="4D494384" w14:textId="77777777" w:rsidTr="00F82481">
        <w:tc>
          <w:tcPr>
            <w:tcW w:w="9352" w:type="dxa"/>
            <w:gridSpan w:val="2"/>
          </w:tcPr>
          <w:p w14:paraId="2AB06CC3" w14:textId="23ED59D7" w:rsidR="00244352" w:rsidRPr="00436FCD" w:rsidRDefault="000A140A" w:rsidP="000A140A">
            <w:r>
              <w:t xml:space="preserve"> </w:t>
            </w:r>
          </w:p>
        </w:tc>
      </w:tr>
      <w:tr w:rsidR="00244352" w14:paraId="341306CA" w14:textId="77777777" w:rsidTr="00F82481">
        <w:tc>
          <w:tcPr>
            <w:tcW w:w="9352" w:type="dxa"/>
            <w:gridSpan w:val="2"/>
          </w:tcPr>
          <w:p w14:paraId="0E5027C9" w14:textId="2FAAFBD9" w:rsidR="00244352" w:rsidRPr="00436FCD" w:rsidRDefault="00244352" w:rsidP="00D800DD"/>
        </w:tc>
      </w:tr>
    </w:tbl>
    <w:bookmarkEnd w:id="8"/>
    <w:p w14:paraId="5F7ECEB9" w14:textId="0E2DF167" w:rsidR="0071084B" w:rsidRDefault="00D800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 </w:t>
      </w:r>
    </w:p>
    <w:tbl>
      <w:tblPr>
        <w:tblStyle w:val="Grilledutableau"/>
        <w:tblW w:w="9352" w:type="dxa"/>
        <w:tblInd w:w="-147" w:type="dxa"/>
        <w:tblLook w:val="04A0" w:firstRow="1" w:lastRow="0" w:firstColumn="1" w:lastColumn="0" w:noHBand="0" w:noVBand="1"/>
      </w:tblPr>
      <w:tblGrid>
        <w:gridCol w:w="4786"/>
        <w:gridCol w:w="4566"/>
      </w:tblGrid>
      <w:tr w:rsidR="000A140A" w:rsidRPr="00A8483D" w14:paraId="5C30837C" w14:textId="77777777" w:rsidTr="00F82481">
        <w:tc>
          <w:tcPr>
            <w:tcW w:w="9352" w:type="dxa"/>
            <w:gridSpan w:val="2"/>
            <w:shd w:val="clear" w:color="auto" w:fill="C00000"/>
          </w:tcPr>
          <w:p w14:paraId="6218603A" w14:textId="04E8E0B3" w:rsidR="000A140A" w:rsidRPr="00A8483D" w:rsidRDefault="000A140A" w:rsidP="00F82481">
            <w:pPr>
              <w:pStyle w:val="Titre2"/>
              <w:numPr>
                <w:ilvl w:val="0"/>
                <w:numId w:val="0"/>
              </w:numPr>
              <w:spacing w:before="0"/>
              <w:jc w:val="center"/>
              <w:rPr>
                <w:rFonts w:asciiTheme="majorHAnsi" w:hAnsiTheme="majorHAnsi"/>
                <w:b w:val="0"/>
                <w:smallCaps w:val="0"/>
                <w:color w:val="D9D9D9" w:themeColor="background1" w:themeShade="D9"/>
              </w:rPr>
            </w:pPr>
            <w:r w:rsidRPr="00244352">
              <w:rPr>
                <w:smallCaps w:val="0"/>
                <w:color w:val="F2F2F2" w:themeColor="background1" w:themeShade="F2"/>
              </w:rPr>
              <w:t>Matériels fournis par l</w:t>
            </w:r>
            <w:r>
              <w:rPr>
                <w:smallCaps w:val="0"/>
                <w:color w:val="F2F2F2" w:themeColor="background1" w:themeShade="F2"/>
              </w:rPr>
              <w:t xml:space="preserve">’ entreprise </w:t>
            </w:r>
          </w:p>
        </w:tc>
      </w:tr>
      <w:tr w:rsidR="000A140A" w:rsidRPr="00887AE9" w14:paraId="3A771CA9" w14:textId="77777777" w:rsidTr="00F82481">
        <w:tc>
          <w:tcPr>
            <w:tcW w:w="4786" w:type="dxa"/>
          </w:tcPr>
          <w:p w14:paraId="4C3113E6" w14:textId="77777777" w:rsidR="000A140A" w:rsidRPr="001E0086" w:rsidRDefault="00000000" w:rsidP="00F82481">
            <w:pPr>
              <w:ind w:right="638"/>
              <w:jc w:val="center"/>
              <w:rPr>
                <w:rFonts w:asciiTheme="majorHAnsi" w:hAnsiTheme="majorHAnsi"/>
                <w:b/>
                <w:smallCaps/>
                <w:color w:val="C00000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C00000"/>
                  <w:sz w:val="24"/>
                </w:rPr>
                <w:id w:val="-183976553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0A140A">
                  <w:rPr>
                    <w:rFonts w:ascii="MS Gothic" w:eastAsia="MS Gothic" w:hAnsi="MS Gothic" w:hint="eastAsia"/>
                    <w:b/>
                    <w:smallCaps/>
                    <w:color w:val="C00000"/>
                    <w:sz w:val="24"/>
                  </w:rPr>
                  <w:t>☒</w:t>
                </w:r>
              </w:sdtContent>
            </w:sdt>
            <w:r w:rsidR="000A140A" w:rsidRPr="001E0086">
              <w:rPr>
                <w:rFonts w:asciiTheme="majorHAnsi" w:hAnsiTheme="majorHAnsi"/>
                <w:b/>
                <w:smallCaps/>
                <w:color w:val="C00000"/>
                <w:sz w:val="24"/>
              </w:rPr>
              <w:t>OUI</w:t>
            </w:r>
          </w:p>
        </w:tc>
        <w:tc>
          <w:tcPr>
            <w:tcW w:w="4566" w:type="dxa"/>
          </w:tcPr>
          <w:p w14:paraId="11D52EF5" w14:textId="689D76CF" w:rsidR="000A140A" w:rsidRPr="00887AE9" w:rsidRDefault="00000000" w:rsidP="00F82481">
            <w:pPr>
              <w:pStyle w:val="Paragraphedeliste"/>
              <w:ind w:left="360" w:right="638"/>
              <w:jc w:val="center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1F497D" w:themeColor="text2"/>
                  <w:sz w:val="24"/>
                </w:rPr>
                <w:id w:val="-2017830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140A">
                  <w:rPr>
                    <w:rFonts w:ascii="MS Gothic" w:eastAsia="MS Gothic" w:hAnsi="MS Gothic" w:hint="eastAsia"/>
                    <w:b/>
                    <w:smallCaps/>
                    <w:color w:val="1F497D" w:themeColor="text2"/>
                    <w:sz w:val="24"/>
                  </w:rPr>
                  <w:t>☐</w:t>
                </w:r>
              </w:sdtContent>
            </w:sdt>
            <w:r w:rsidR="000A140A" w:rsidRPr="00887AE9"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  <w:t>NON</w:t>
            </w:r>
          </w:p>
        </w:tc>
      </w:tr>
      <w:tr w:rsidR="000A140A" w:rsidRPr="00436FCD" w14:paraId="5B15C406" w14:textId="77777777" w:rsidTr="00F82481">
        <w:tc>
          <w:tcPr>
            <w:tcW w:w="9352" w:type="dxa"/>
            <w:gridSpan w:val="2"/>
          </w:tcPr>
          <w:p w14:paraId="069346F4" w14:textId="00050B71" w:rsidR="000A140A" w:rsidRPr="00436FCD" w:rsidRDefault="00FC7918" w:rsidP="000A140A">
            <w:r>
              <w:t xml:space="preserve">Le matériel nécessaire a la réalisation des travaux </w:t>
            </w:r>
            <w:r w:rsidR="000A140A">
              <w:t xml:space="preserve"> </w:t>
            </w:r>
          </w:p>
        </w:tc>
      </w:tr>
      <w:tr w:rsidR="000A140A" w:rsidRPr="00436FCD" w14:paraId="4C7C684C" w14:textId="77777777" w:rsidTr="00F82481">
        <w:tc>
          <w:tcPr>
            <w:tcW w:w="9352" w:type="dxa"/>
            <w:gridSpan w:val="2"/>
          </w:tcPr>
          <w:p w14:paraId="6D0DFBA9" w14:textId="2C8AE0B0" w:rsidR="000A140A" w:rsidRPr="00436FCD" w:rsidRDefault="000A140A" w:rsidP="00F82481"/>
        </w:tc>
      </w:tr>
      <w:tr w:rsidR="000A140A" w:rsidRPr="00436FCD" w14:paraId="0A9DDC62" w14:textId="77777777" w:rsidTr="00F82481">
        <w:tc>
          <w:tcPr>
            <w:tcW w:w="9352" w:type="dxa"/>
            <w:gridSpan w:val="2"/>
          </w:tcPr>
          <w:p w14:paraId="5BBA06A5" w14:textId="77777777" w:rsidR="000A140A" w:rsidRPr="00436FCD" w:rsidRDefault="000A140A" w:rsidP="00F82481">
            <w:pPr>
              <w:ind w:right="638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</w:p>
        </w:tc>
      </w:tr>
      <w:tr w:rsidR="000A140A" w:rsidRPr="00436FCD" w14:paraId="0B9F3218" w14:textId="77777777" w:rsidTr="00F82481">
        <w:tc>
          <w:tcPr>
            <w:tcW w:w="9352" w:type="dxa"/>
            <w:gridSpan w:val="2"/>
          </w:tcPr>
          <w:p w14:paraId="651C596A" w14:textId="77777777" w:rsidR="000A140A" w:rsidRPr="00436FCD" w:rsidRDefault="000A140A" w:rsidP="00F82481">
            <w:pPr>
              <w:ind w:right="638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</w:p>
        </w:tc>
      </w:tr>
    </w:tbl>
    <w:p w14:paraId="766ED0A1" w14:textId="77777777" w:rsidR="000A140A" w:rsidRDefault="000A140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11A55C8E" w14:textId="77777777" w:rsidR="0071084B" w:rsidRDefault="0071084B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514E87EE" w14:textId="73525556" w:rsidR="00810C38" w:rsidRDefault="00810C38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mode de realisation </w:t>
      </w:r>
    </w:p>
    <w:p w14:paraId="16245CC6" w14:textId="77777777" w:rsidR="00085EB7" w:rsidRDefault="00085EB7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2A537F91" w14:textId="531585AA" w:rsidR="00F06063" w:rsidRDefault="00FC7918" w:rsidP="00FC7918">
      <w:r>
        <w:t xml:space="preserve">Sur une surface de 39 m2 pose de BA13 sur rail </w:t>
      </w:r>
    </w:p>
    <w:p w14:paraId="03BFDE1D" w14:textId="77777777" w:rsidR="00FC7918" w:rsidRDefault="00FC7918" w:rsidP="00FC7918">
      <w:r>
        <w:t>Prévoir la pose de laine de verre largeur 4cm sur le mur donnant sur l’extérieur surface 12 m2</w:t>
      </w:r>
    </w:p>
    <w:p w14:paraId="05C84D1B" w14:textId="271AC4F0" w:rsidR="00FC7918" w:rsidRDefault="00FC7918" w:rsidP="00FC7918">
      <w:r>
        <w:t xml:space="preserve">Pas de bande , pas d’enduit , pas de peinture  </w:t>
      </w:r>
    </w:p>
    <w:p w14:paraId="3E8EF4AC" w14:textId="1C867FE4" w:rsidR="003A7947" w:rsidRDefault="003A7947" w:rsidP="003A7947">
      <w:pPr>
        <w:pStyle w:val="TM2"/>
        <w:tabs>
          <w:tab w:val="left" w:pos="540"/>
          <w:tab w:val="right" w:leader="dot" w:pos="9063"/>
        </w:tabs>
        <w:rPr>
          <w:color w:val="1F497D" w:themeColor="text2"/>
          <w:sz w:val="28"/>
          <w:szCs w:val="28"/>
        </w:rPr>
      </w:pPr>
      <w:r w:rsidRPr="003A7947">
        <w:rPr>
          <w:color w:val="1F497D" w:themeColor="text2"/>
          <w:sz w:val="28"/>
          <w:szCs w:val="28"/>
        </w:rPr>
        <w:t>TRAVAUX REALISE (à la charge du client )  AVANT ET APRES TRAVAUX</w:t>
      </w:r>
    </w:p>
    <w:p w14:paraId="24634BD0" w14:textId="77777777" w:rsidR="00085EB7" w:rsidRPr="00085EB7" w:rsidRDefault="00085EB7" w:rsidP="00085EB7"/>
    <w:p w14:paraId="65AB3378" w14:textId="01999465" w:rsidR="003A7947" w:rsidRDefault="00085EB7" w:rsidP="003A7947">
      <w:r>
        <w:t xml:space="preserve">Le client vide la pièce avant les travaux </w:t>
      </w:r>
    </w:p>
    <w:p w14:paraId="4FB2EC78" w14:textId="77777777" w:rsidR="003A7947" w:rsidRDefault="003A7947" w:rsidP="003A7947"/>
    <w:p w14:paraId="5F45E256" w14:textId="01B89C8E" w:rsidR="00ED306F" w:rsidRDefault="00810C38" w:rsidP="00ED306F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CONTRAINTE DU CHANTIER </w:t>
      </w:r>
    </w:p>
    <w:p w14:paraId="575DFE66" w14:textId="77777777" w:rsidR="00085EB7" w:rsidRDefault="00085EB7" w:rsidP="00ED306F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0A046B49" w14:textId="24ED7B04" w:rsidR="00085EB7" w:rsidRPr="00085EB7" w:rsidRDefault="00085EB7" w:rsidP="00085EB7">
      <w:r>
        <w:t xml:space="preserve">Travaux dans le garage facile d’accès </w:t>
      </w:r>
    </w:p>
    <w:p w14:paraId="214B4ADC" w14:textId="77777777" w:rsidR="00810C38" w:rsidRDefault="00810C38" w:rsidP="00D06D7D">
      <w:pPr>
        <w:rPr>
          <w:rFonts w:asciiTheme="minorHAnsi" w:hAnsiTheme="minorHAnsi" w:cstheme="minorHAnsi"/>
          <w:b/>
          <w:bCs/>
          <w:caps/>
          <w:color w:val="000000" w:themeColor="text1"/>
          <w:sz w:val="22"/>
          <w:szCs w:val="22"/>
        </w:rPr>
      </w:pPr>
    </w:p>
    <w:p w14:paraId="34FEEF42" w14:textId="77777777" w:rsidR="00810C38" w:rsidRDefault="00810C38" w:rsidP="00D06D7D">
      <w:pPr>
        <w:rPr>
          <w:rFonts w:asciiTheme="minorHAnsi" w:hAnsiTheme="minorHAnsi" w:cstheme="minorHAnsi"/>
          <w:b/>
          <w:bCs/>
          <w:caps/>
          <w:color w:val="000000" w:themeColor="text1"/>
          <w:sz w:val="22"/>
          <w:szCs w:val="22"/>
        </w:rPr>
      </w:pPr>
    </w:p>
    <w:p w14:paraId="745907C5" w14:textId="7D0ADA7F" w:rsidR="00810C38" w:rsidRPr="00810C38" w:rsidRDefault="00810C38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 w:rsidRPr="00810C38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>ACCESSIBILITE VEHICULE ET PIETON</w:t>
      </w:r>
    </w:p>
    <w:p w14:paraId="71F8101E" w14:textId="77777777" w:rsidR="004F2B3D" w:rsidRPr="00810C38" w:rsidRDefault="004F2B3D" w:rsidP="00D06D7D">
      <w:pPr>
        <w:rPr>
          <w:rFonts w:asciiTheme="minorHAnsi" w:hAnsiTheme="minorHAnsi" w:cstheme="minorHAnsi"/>
          <w:b/>
          <w:bCs/>
          <w:caps/>
          <w:color w:val="000000" w:themeColor="text1"/>
          <w:sz w:val="22"/>
          <w:szCs w:val="22"/>
        </w:rPr>
      </w:pPr>
    </w:p>
    <w:p w14:paraId="548F42D0" w14:textId="30D53313" w:rsidR="004F2B3D" w:rsidRPr="00810C38" w:rsidRDefault="006E2CDD" w:rsidP="00ED306F">
      <w:pPr>
        <w:rPr>
          <w:color w:val="1F497D" w:themeColor="text2"/>
        </w:rPr>
      </w:pPr>
      <w:r>
        <w:t>Accès</w:t>
      </w:r>
      <w:r w:rsidR="00CF7CA7">
        <w:t xml:space="preserve"> </w:t>
      </w:r>
      <w:r w:rsidR="00957A8B">
        <w:t>par po</w:t>
      </w:r>
      <w:r w:rsidR="00085EB7">
        <w:t xml:space="preserve">rtail </w:t>
      </w:r>
      <w:r w:rsidR="00957A8B">
        <w:t xml:space="preserve"> , </w:t>
      </w:r>
      <w:r w:rsidR="00085EB7">
        <w:t xml:space="preserve">stationnement sur place </w:t>
      </w:r>
      <w:r w:rsidR="00957A8B">
        <w:t xml:space="preserve"> </w:t>
      </w:r>
    </w:p>
    <w:p w14:paraId="1702FF68" w14:textId="77777777" w:rsidR="004F2B3D" w:rsidRDefault="004F2B3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690CE416" w14:textId="68D86E98" w:rsidR="004F2B3D" w:rsidRDefault="00085EB7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98368" behindDoc="0" locked="0" layoutInCell="1" allowOverlap="1" wp14:anchorId="52179D0D" wp14:editId="0703D857">
                <wp:simplePos x="0" y="0"/>
                <wp:positionH relativeFrom="column">
                  <wp:posOffset>2100580</wp:posOffset>
                </wp:positionH>
                <wp:positionV relativeFrom="paragraph">
                  <wp:posOffset>632460</wp:posOffset>
                </wp:positionV>
                <wp:extent cx="619125" cy="133350"/>
                <wp:effectExtent l="0" t="0" r="28575" b="19050"/>
                <wp:wrapNone/>
                <wp:docPr id="199125072" name="Flèche : gauch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333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9F435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 : gauche 53" o:spid="_x0000_s1026" type="#_x0000_t66" style="position:absolute;margin-left:165.4pt;margin-top:49.8pt;width:48.75pt;height:10.5pt;z-index:2582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" adj="2326" fillcolor="#4f81bd [3204]" strokecolor="#243f60 [1604]" strokeweight="2pt"/>
            </w:pict>
          </mc:Fallback>
        </mc:AlternateContent>
      </w:r>
      <w:r w:rsidRPr="00085EB7">
        <w:rPr>
          <w:rFonts w:asciiTheme="minorHAnsi" w:hAnsiTheme="minorHAnsi" w:cstheme="minorHAnsi"/>
          <w:b/>
          <w:bCs/>
          <w:caps/>
          <w:noProof/>
          <w:color w:val="1F497D" w:themeColor="text2"/>
          <w:sz w:val="28"/>
          <w:szCs w:val="28"/>
        </w:rPr>
        <w:drawing>
          <wp:inline distT="0" distB="0" distL="0" distR="0" wp14:anchorId="22A8896A" wp14:editId="68FE2B81">
            <wp:extent cx="3427730" cy="1533525"/>
            <wp:effectExtent l="0" t="0" r="1270" b="9525"/>
            <wp:docPr id="16975330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53308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71FBF" w14:textId="30F4CBCE" w:rsidR="004F2B3D" w:rsidRDefault="004F2B3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76A9B09C" w14:textId="77777777" w:rsidR="004F2B3D" w:rsidRDefault="004F2B3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sectPr w:rsidR="004F2B3D" w:rsidSect="006E2CDD">
      <w:pgSz w:w="11907" w:h="16840" w:code="9"/>
      <w:pgMar w:top="1417" w:right="1417" w:bottom="1417" w:left="1417" w:header="340" w:footer="0" w:gutter="0"/>
      <w:cols w:space="720"/>
      <w:formProt w:val="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4C6717" w14:textId="77777777" w:rsidR="005609B1" w:rsidRDefault="005609B1">
      <w:r>
        <w:separator/>
      </w:r>
    </w:p>
  </w:endnote>
  <w:endnote w:type="continuationSeparator" w:id="0">
    <w:p w14:paraId="409ADE7E" w14:textId="77777777" w:rsidR="005609B1" w:rsidRDefault="00560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8D7869" w14:textId="77777777" w:rsidR="005609B1" w:rsidRDefault="005609B1">
      <w:r>
        <w:separator/>
      </w:r>
    </w:p>
  </w:footnote>
  <w:footnote w:type="continuationSeparator" w:id="0">
    <w:p w14:paraId="0D918062" w14:textId="77777777" w:rsidR="005609B1" w:rsidRDefault="005609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ED2624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B"/>
    <w:multiLevelType w:val="multilevel"/>
    <w:tmpl w:val="C8002566"/>
    <w:lvl w:ilvl="0">
      <w:start w:val="1"/>
      <w:numFmt w:val="decimal"/>
      <w:lvlText w:val="%1."/>
      <w:legacy w:legacy="1" w:legacySpace="0" w:legacyIndent="284"/>
      <w:lvlJc w:val="left"/>
      <w:pPr>
        <w:ind w:left="426" w:hanging="284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992" w:hanging="708"/>
      </w:pPr>
    </w:lvl>
    <w:lvl w:ilvl="2">
      <w:start w:val="1"/>
      <w:numFmt w:val="decimal"/>
      <w:pStyle w:val="Titre3"/>
      <w:lvlText w:val="%1.%2.%3."/>
      <w:legacy w:legacy="1" w:legacySpace="0" w:legacyIndent="708"/>
      <w:lvlJc w:val="left"/>
      <w:pPr>
        <w:ind w:left="1560" w:hanging="708"/>
      </w:pPr>
    </w:lvl>
    <w:lvl w:ilvl="3">
      <w:start w:val="1"/>
      <w:numFmt w:val="decimal"/>
      <w:pStyle w:val="Titre4"/>
      <w:lvlText w:val="%1.%2.%3.%4."/>
      <w:legacy w:legacy="1" w:legacySpace="0" w:legacyIndent="708"/>
      <w:lvlJc w:val="left"/>
      <w:pPr>
        <w:ind w:left="1985" w:hanging="708"/>
      </w:pPr>
    </w:lvl>
    <w:lvl w:ilvl="4">
      <w:start w:val="1"/>
      <w:numFmt w:val="decimal"/>
      <w:pStyle w:val="Titre5"/>
      <w:lvlText w:val="%1.%2.%3.%4.%5."/>
      <w:legacy w:legacy="1" w:legacySpace="0" w:legacyIndent="708"/>
      <w:lvlJc w:val="left"/>
      <w:pPr>
        <w:ind w:left="2410" w:hanging="708"/>
      </w:pPr>
    </w:lvl>
    <w:lvl w:ilvl="5">
      <w:start w:val="1"/>
      <w:numFmt w:val="decimal"/>
      <w:pStyle w:val="Titre6"/>
      <w:lvlText w:val="%1.%2.%3.%4.%5.%6."/>
      <w:legacy w:legacy="1" w:legacySpace="0" w:legacyIndent="708"/>
      <w:lvlJc w:val="left"/>
      <w:pPr>
        <w:ind w:left="2836" w:hanging="708"/>
      </w:pPr>
    </w:lvl>
    <w:lvl w:ilvl="6">
      <w:start w:val="1"/>
      <w:numFmt w:val="decimal"/>
      <w:pStyle w:val="Titre7"/>
      <w:lvlText w:val="%1.%2.%3.%4.%5.%6.%7."/>
      <w:legacy w:legacy="1" w:legacySpace="0" w:legacyIndent="708"/>
      <w:lvlJc w:val="left"/>
      <w:pPr>
        <w:ind w:left="3402" w:hanging="708"/>
      </w:pPr>
    </w:lvl>
    <w:lvl w:ilvl="7">
      <w:start w:val="1"/>
      <w:numFmt w:val="decimal"/>
      <w:pStyle w:val="Titre8"/>
      <w:lvlText w:val="%1.%2.%3.%4.%5.%6.%7.%8."/>
      <w:legacy w:legacy="1" w:legacySpace="0" w:legacyIndent="708"/>
      <w:lvlJc w:val="left"/>
      <w:pPr>
        <w:ind w:left="3828" w:hanging="708"/>
      </w:pPr>
    </w:lvl>
    <w:lvl w:ilvl="8">
      <w:start w:val="1"/>
      <w:numFmt w:val="decimal"/>
      <w:pStyle w:val="Titre9"/>
      <w:lvlText w:val="%1.%2.%3.%4.%5.%6.%7.%8.%9."/>
      <w:legacy w:legacy="1" w:legacySpace="0" w:legacyIndent="708"/>
      <w:lvlJc w:val="left"/>
      <w:pPr>
        <w:ind w:left="4253" w:hanging="708"/>
      </w:pPr>
    </w:lvl>
  </w:abstractNum>
  <w:abstractNum w:abstractNumId="2" w15:restartNumberingAfterBreak="0">
    <w:nsid w:val="00C4020C"/>
    <w:multiLevelType w:val="hybridMultilevel"/>
    <w:tmpl w:val="EDA8ECB6"/>
    <w:lvl w:ilvl="0" w:tplc="E8940E7C">
      <w:start w:val="8"/>
      <w:numFmt w:val="upperLetter"/>
      <w:lvlText w:val="%1)"/>
      <w:lvlJc w:val="left"/>
      <w:pPr>
        <w:ind w:left="37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3" w15:restartNumberingAfterBreak="0">
    <w:nsid w:val="01AB2789"/>
    <w:multiLevelType w:val="hybridMultilevel"/>
    <w:tmpl w:val="CBE244DA"/>
    <w:lvl w:ilvl="0" w:tplc="28D60A4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D7606"/>
    <w:multiLevelType w:val="hybridMultilevel"/>
    <w:tmpl w:val="1CD8DF64"/>
    <w:lvl w:ilvl="0" w:tplc="CC184FD8">
      <w:start w:val="1"/>
      <w:numFmt w:val="bullet"/>
      <w:pStyle w:val="StyleTitre4Soulignemen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8427C4E"/>
    <w:multiLevelType w:val="hybridMultilevel"/>
    <w:tmpl w:val="A37E9F70"/>
    <w:lvl w:ilvl="0" w:tplc="6FC2F61E">
      <w:start w:val="3"/>
      <w:numFmt w:val="upperLetter"/>
      <w:lvlText w:val="%1)"/>
      <w:lvlJc w:val="left"/>
      <w:pPr>
        <w:ind w:left="37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6" w15:restartNumberingAfterBreak="0">
    <w:nsid w:val="09F53A37"/>
    <w:multiLevelType w:val="hybridMultilevel"/>
    <w:tmpl w:val="67767530"/>
    <w:lvl w:ilvl="0" w:tplc="EE48017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226F3C"/>
    <w:multiLevelType w:val="hybridMultilevel"/>
    <w:tmpl w:val="1AC2FFA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0C2F116B"/>
    <w:multiLevelType w:val="hybridMultilevel"/>
    <w:tmpl w:val="7C22914E"/>
    <w:lvl w:ilvl="0" w:tplc="EC9CE5A4">
      <w:numFmt w:val="bullet"/>
      <w:lvlText w:val="-"/>
      <w:lvlJc w:val="left"/>
      <w:pPr>
        <w:ind w:left="959" w:hanging="360"/>
      </w:pPr>
      <w:rPr>
        <w:rFonts w:ascii="Cambria" w:eastAsia="Times New Roman" w:hAnsi="Cambria" w:cs="Times New Roman" w:hint="default"/>
        <w:color w:val="1F497D" w:themeColor="text2"/>
        <w:sz w:val="24"/>
      </w:rPr>
    </w:lvl>
    <w:lvl w:ilvl="1" w:tplc="040C0003" w:tentative="1">
      <w:start w:val="1"/>
      <w:numFmt w:val="bullet"/>
      <w:lvlText w:val="o"/>
      <w:lvlJc w:val="left"/>
      <w:pPr>
        <w:ind w:left="16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9" w:hanging="360"/>
      </w:pPr>
      <w:rPr>
        <w:rFonts w:ascii="Wingdings" w:hAnsi="Wingdings" w:hint="default"/>
      </w:rPr>
    </w:lvl>
  </w:abstractNum>
  <w:abstractNum w:abstractNumId="9" w15:restartNumberingAfterBreak="0">
    <w:nsid w:val="16B0167C"/>
    <w:multiLevelType w:val="hybridMultilevel"/>
    <w:tmpl w:val="D5AE06D6"/>
    <w:lvl w:ilvl="0" w:tplc="00B0D12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CC6EFE"/>
    <w:multiLevelType w:val="hybridMultilevel"/>
    <w:tmpl w:val="EC0C43D8"/>
    <w:lvl w:ilvl="0" w:tplc="97BEE550">
      <w:start w:val="3"/>
      <w:numFmt w:val="bullet"/>
      <w:lvlText w:val="-"/>
      <w:lvlJc w:val="left"/>
      <w:pPr>
        <w:ind w:left="90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1A311043"/>
    <w:multiLevelType w:val="hybridMultilevel"/>
    <w:tmpl w:val="3328E1E4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CA7E53"/>
    <w:multiLevelType w:val="hybridMultilevel"/>
    <w:tmpl w:val="0D4207F8"/>
    <w:lvl w:ilvl="0" w:tplc="838C25BC">
      <w:start w:val="1"/>
      <w:numFmt w:val="upperLetter"/>
      <w:lvlText w:val="%1)"/>
      <w:lvlJc w:val="left"/>
      <w:pPr>
        <w:ind w:left="1364" w:hanging="360"/>
      </w:pPr>
      <w:rPr>
        <w:rFonts w:asciiTheme="minorHAnsi" w:hAnsi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3" w15:restartNumberingAfterBreak="0">
    <w:nsid w:val="1B524BF2"/>
    <w:multiLevelType w:val="hybridMultilevel"/>
    <w:tmpl w:val="9CA4D15C"/>
    <w:lvl w:ilvl="0" w:tplc="E29E5EA8">
      <w:start w:val="1"/>
      <w:numFmt w:val="bullet"/>
      <w:pStyle w:val="Style2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BE5721"/>
    <w:multiLevelType w:val="hybridMultilevel"/>
    <w:tmpl w:val="CDBAD876"/>
    <w:lvl w:ilvl="0" w:tplc="2962FDFC">
      <w:start w:val="1"/>
      <w:numFmt w:val="upperLetter"/>
      <w:pStyle w:val="Titre2"/>
      <w:lvlText w:val="%1)"/>
      <w:lvlJc w:val="left"/>
      <w:pPr>
        <w:ind w:left="1004" w:hanging="360"/>
      </w:pPr>
      <w:rPr>
        <w:rFonts w:ascii="Verdana" w:hAnsi="Verdana" w:hint="default"/>
        <w:b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21783E82"/>
    <w:multiLevelType w:val="hybridMultilevel"/>
    <w:tmpl w:val="995003B6"/>
    <w:lvl w:ilvl="0" w:tplc="ACE2034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C325CA"/>
    <w:multiLevelType w:val="hybridMultilevel"/>
    <w:tmpl w:val="516888CC"/>
    <w:lvl w:ilvl="0" w:tplc="A4DABEA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120268"/>
    <w:multiLevelType w:val="hybridMultilevel"/>
    <w:tmpl w:val="DDD4CFBE"/>
    <w:lvl w:ilvl="0" w:tplc="06600BC4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b w:val="0"/>
        <w:color w:val="1F497D" w:themeColor="text2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9A1F19"/>
    <w:multiLevelType w:val="hybridMultilevel"/>
    <w:tmpl w:val="FE36058E"/>
    <w:lvl w:ilvl="0" w:tplc="2092DD56">
      <w:start w:val="1"/>
      <w:numFmt w:val="bullet"/>
      <w:pStyle w:val="Listetiret"/>
      <w:lvlText w:val="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06B22F9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95759B"/>
    <w:multiLevelType w:val="hybridMultilevel"/>
    <w:tmpl w:val="D90E8A2A"/>
    <w:lvl w:ilvl="0" w:tplc="FB0E0DF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38CD4807"/>
    <w:multiLevelType w:val="hybridMultilevel"/>
    <w:tmpl w:val="B10CC124"/>
    <w:lvl w:ilvl="0" w:tplc="FD762C38">
      <w:start w:val="1"/>
      <w:numFmt w:val="upperLetter"/>
      <w:lvlText w:val="%1)"/>
      <w:lvlJc w:val="left"/>
      <w:pPr>
        <w:ind w:left="1145" w:hanging="720"/>
      </w:pPr>
      <w:rPr>
        <w:rFonts w:ascii="Verdana" w:hAnsi="Verdana" w:hint="default"/>
        <w:b/>
        <w:color w:val="1F497D" w:themeColor="text2"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581" w:hanging="360"/>
      </w:pPr>
    </w:lvl>
    <w:lvl w:ilvl="2" w:tplc="040C001B" w:tentative="1">
      <w:start w:val="1"/>
      <w:numFmt w:val="lowerRoman"/>
      <w:lvlText w:val="%3."/>
      <w:lvlJc w:val="right"/>
      <w:pPr>
        <w:ind w:left="2301" w:hanging="180"/>
      </w:pPr>
    </w:lvl>
    <w:lvl w:ilvl="3" w:tplc="040C000F" w:tentative="1">
      <w:start w:val="1"/>
      <w:numFmt w:val="decimal"/>
      <w:lvlText w:val="%4."/>
      <w:lvlJc w:val="left"/>
      <w:pPr>
        <w:ind w:left="3021" w:hanging="360"/>
      </w:pPr>
    </w:lvl>
    <w:lvl w:ilvl="4" w:tplc="040C0019" w:tentative="1">
      <w:start w:val="1"/>
      <w:numFmt w:val="lowerLetter"/>
      <w:lvlText w:val="%5."/>
      <w:lvlJc w:val="left"/>
      <w:pPr>
        <w:ind w:left="3741" w:hanging="360"/>
      </w:pPr>
    </w:lvl>
    <w:lvl w:ilvl="5" w:tplc="040C001B" w:tentative="1">
      <w:start w:val="1"/>
      <w:numFmt w:val="lowerRoman"/>
      <w:lvlText w:val="%6."/>
      <w:lvlJc w:val="right"/>
      <w:pPr>
        <w:ind w:left="4461" w:hanging="180"/>
      </w:pPr>
    </w:lvl>
    <w:lvl w:ilvl="6" w:tplc="040C000F" w:tentative="1">
      <w:start w:val="1"/>
      <w:numFmt w:val="decimal"/>
      <w:lvlText w:val="%7."/>
      <w:lvlJc w:val="left"/>
      <w:pPr>
        <w:ind w:left="5181" w:hanging="360"/>
      </w:pPr>
    </w:lvl>
    <w:lvl w:ilvl="7" w:tplc="040C0019" w:tentative="1">
      <w:start w:val="1"/>
      <w:numFmt w:val="lowerLetter"/>
      <w:lvlText w:val="%8."/>
      <w:lvlJc w:val="left"/>
      <w:pPr>
        <w:ind w:left="5901" w:hanging="360"/>
      </w:pPr>
    </w:lvl>
    <w:lvl w:ilvl="8" w:tplc="040C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1" w15:restartNumberingAfterBreak="0">
    <w:nsid w:val="38EF6660"/>
    <w:multiLevelType w:val="hybridMultilevel"/>
    <w:tmpl w:val="0688CECC"/>
    <w:lvl w:ilvl="0" w:tplc="140684D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CB6170"/>
    <w:multiLevelType w:val="hybridMultilevel"/>
    <w:tmpl w:val="A3F81162"/>
    <w:lvl w:ilvl="0" w:tplc="00BC991E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3F0D218D"/>
    <w:multiLevelType w:val="singleLevel"/>
    <w:tmpl w:val="06DCA612"/>
    <w:lvl w:ilvl="0">
      <w:start w:val="1"/>
      <w:numFmt w:val="bullet"/>
      <w:pStyle w:val="Listedanscellu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474579B"/>
    <w:multiLevelType w:val="singleLevel"/>
    <w:tmpl w:val="8CDC6660"/>
    <w:lvl w:ilvl="0">
      <w:start w:val="1"/>
      <w:numFmt w:val="bullet"/>
      <w:pStyle w:val="Listedepoin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2C81B0E"/>
    <w:multiLevelType w:val="hybridMultilevel"/>
    <w:tmpl w:val="399678BE"/>
    <w:lvl w:ilvl="0" w:tplc="5DE0E2A4">
      <w:start w:val="1"/>
      <w:numFmt w:val="upperLetter"/>
      <w:lvlText w:val="%1)"/>
      <w:lvlJc w:val="left"/>
      <w:pPr>
        <w:ind w:left="3762" w:hanging="360"/>
      </w:pPr>
      <w:rPr>
        <w:rFonts w:ascii="Verdana" w:hAnsi="Verdana" w:hint="default"/>
        <w:b w:val="0"/>
        <w:color w:val="D9D9D9" w:themeColor="background1" w:themeShade="D9"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26" w15:restartNumberingAfterBreak="0">
    <w:nsid w:val="556140FE"/>
    <w:multiLevelType w:val="hybridMultilevel"/>
    <w:tmpl w:val="399678BE"/>
    <w:lvl w:ilvl="0" w:tplc="5DE0E2A4">
      <w:start w:val="1"/>
      <w:numFmt w:val="upperLetter"/>
      <w:lvlText w:val="%1)"/>
      <w:lvlJc w:val="left"/>
      <w:pPr>
        <w:ind w:left="3762" w:hanging="360"/>
      </w:pPr>
      <w:rPr>
        <w:rFonts w:ascii="Verdana" w:hAnsi="Verdana" w:hint="default"/>
        <w:b w:val="0"/>
        <w:color w:val="D9D9D9" w:themeColor="background1" w:themeShade="D9"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27" w15:restartNumberingAfterBreak="0">
    <w:nsid w:val="586D03CE"/>
    <w:multiLevelType w:val="hybridMultilevel"/>
    <w:tmpl w:val="F9E2F788"/>
    <w:lvl w:ilvl="0" w:tplc="B62C6800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Times New Roman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613A58"/>
    <w:multiLevelType w:val="hybridMultilevel"/>
    <w:tmpl w:val="4798E1A6"/>
    <w:lvl w:ilvl="0" w:tplc="5DE0E2A4">
      <w:start w:val="1"/>
      <w:numFmt w:val="upperLetter"/>
      <w:lvlText w:val="%1)"/>
      <w:lvlJc w:val="left"/>
      <w:pPr>
        <w:ind w:left="3762" w:hanging="360"/>
      </w:pPr>
      <w:rPr>
        <w:rFonts w:ascii="Verdana" w:hAnsi="Verdana" w:hint="default"/>
        <w:b w:val="0"/>
        <w:color w:val="D9D9D9" w:themeColor="background1" w:themeShade="D9"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29" w15:restartNumberingAfterBreak="0">
    <w:nsid w:val="5E1A47FB"/>
    <w:multiLevelType w:val="hybridMultilevel"/>
    <w:tmpl w:val="5DB2F23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4076E0"/>
    <w:multiLevelType w:val="hybridMultilevel"/>
    <w:tmpl w:val="D66EF8C4"/>
    <w:lvl w:ilvl="0" w:tplc="F7948168">
      <w:start w:val="1"/>
      <w:numFmt w:val="bullet"/>
      <w:pStyle w:val="Styleavecpuces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F83431E"/>
    <w:multiLevelType w:val="hybridMultilevel"/>
    <w:tmpl w:val="87FC4A84"/>
    <w:lvl w:ilvl="0" w:tplc="9E9C3892">
      <w:start w:val="12"/>
      <w:numFmt w:val="upperLetter"/>
      <w:lvlText w:val="%1)"/>
      <w:lvlJc w:val="left"/>
      <w:pPr>
        <w:ind w:left="37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32" w15:restartNumberingAfterBreak="0">
    <w:nsid w:val="72615188"/>
    <w:multiLevelType w:val="hybridMultilevel"/>
    <w:tmpl w:val="63D0A4DA"/>
    <w:lvl w:ilvl="0" w:tplc="E97AA68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E4428A"/>
    <w:multiLevelType w:val="hybridMultilevel"/>
    <w:tmpl w:val="03E23106"/>
    <w:lvl w:ilvl="0" w:tplc="A8B6CD64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b w:val="0"/>
        <w:color w:val="1F497D" w:themeColor="text2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2C365D"/>
    <w:multiLevelType w:val="hybridMultilevel"/>
    <w:tmpl w:val="3C561874"/>
    <w:lvl w:ilvl="0" w:tplc="B4AA4E02">
      <w:start w:val="1"/>
      <w:numFmt w:val="upperLetter"/>
      <w:lvlText w:val="%1)"/>
      <w:lvlJc w:val="left"/>
      <w:pPr>
        <w:ind w:left="37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35" w15:restartNumberingAfterBreak="0">
    <w:nsid w:val="7B972A85"/>
    <w:multiLevelType w:val="hybridMultilevel"/>
    <w:tmpl w:val="C5C22616"/>
    <w:lvl w:ilvl="0" w:tplc="7BA4A6C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0E0C89"/>
    <w:multiLevelType w:val="hybridMultilevel"/>
    <w:tmpl w:val="1F568B66"/>
    <w:lvl w:ilvl="0" w:tplc="94C61C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2122907">
    <w:abstractNumId w:val="1"/>
  </w:num>
  <w:num w:numId="2" w16cid:durableId="813982159">
    <w:abstractNumId w:val="24"/>
  </w:num>
  <w:num w:numId="3" w16cid:durableId="1951935722">
    <w:abstractNumId w:val="23"/>
  </w:num>
  <w:num w:numId="4" w16cid:durableId="512450369">
    <w:abstractNumId w:val="13"/>
  </w:num>
  <w:num w:numId="5" w16cid:durableId="125317955">
    <w:abstractNumId w:val="30"/>
  </w:num>
  <w:num w:numId="6" w16cid:durableId="428814019">
    <w:abstractNumId w:val="4"/>
  </w:num>
  <w:num w:numId="7" w16cid:durableId="1976062322">
    <w:abstractNumId w:val="18"/>
  </w:num>
  <w:num w:numId="8" w16cid:durableId="1676683095">
    <w:abstractNumId w:val="14"/>
  </w:num>
  <w:num w:numId="9" w16cid:durableId="1918661402">
    <w:abstractNumId w:val="20"/>
  </w:num>
  <w:num w:numId="10" w16cid:durableId="1647934503">
    <w:abstractNumId w:val="28"/>
  </w:num>
  <w:num w:numId="11" w16cid:durableId="1038816495">
    <w:abstractNumId w:val="29"/>
  </w:num>
  <w:num w:numId="12" w16cid:durableId="594828083">
    <w:abstractNumId w:val="2"/>
  </w:num>
  <w:num w:numId="13" w16cid:durableId="129054568">
    <w:abstractNumId w:val="0"/>
  </w:num>
  <w:num w:numId="14" w16cid:durableId="831873452">
    <w:abstractNumId w:val="36"/>
  </w:num>
  <w:num w:numId="15" w16cid:durableId="1371685985">
    <w:abstractNumId w:val="15"/>
  </w:num>
  <w:num w:numId="16" w16cid:durableId="737483162">
    <w:abstractNumId w:val="6"/>
  </w:num>
  <w:num w:numId="17" w16cid:durableId="1106997179">
    <w:abstractNumId w:val="32"/>
  </w:num>
  <w:num w:numId="18" w16cid:durableId="659847175">
    <w:abstractNumId w:val="3"/>
  </w:num>
  <w:num w:numId="19" w16cid:durableId="1706977412">
    <w:abstractNumId w:val="21"/>
  </w:num>
  <w:num w:numId="20" w16cid:durableId="470710613">
    <w:abstractNumId w:val="9"/>
  </w:num>
  <w:num w:numId="21" w16cid:durableId="27071252">
    <w:abstractNumId w:val="35"/>
  </w:num>
  <w:num w:numId="22" w16cid:durableId="498619006">
    <w:abstractNumId w:val="25"/>
  </w:num>
  <w:num w:numId="23" w16cid:durableId="333340139">
    <w:abstractNumId w:val="26"/>
  </w:num>
  <w:num w:numId="24" w16cid:durableId="286930172">
    <w:abstractNumId w:val="34"/>
  </w:num>
  <w:num w:numId="25" w16cid:durableId="2045013280">
    <w:abstractNumId w:val="22"/>
  </w:num>
  <w:num w:numId="26" w16cid:durableId="427775838">
    <w:abstractNumId w:val="5"/>
  </w:num>
  <w:num w:numId="27" w16cid:durableId="1664314579">
    <w:abstractNumId w:val="19"/>
  </w:num>
  <w:num w:numId="28" w16cid:durableId="30737395">
    <w:abstractNumId w:val="12"/>
  </w:num>
  <w:num w:numId="29" w16cid:durableId="178586410">
    <w:abstractNumId w:val="11"/>
  </w:num>
  <w:num w:numId="30" w16cid:durableId="1694303554">
    <w:abstractNumId w:val="31"/>
  </w:num>
  <w:num w:numId="31" w16cid:durableId="569579260">
    <w:abstractNumId w:val="27"/>
  </w:num>
  <w:num w:numId="32" w16cid:durableId="991175129">
    <w:abstractNumId w:val="7"/>
  </w:num>
  <w:num w:numId="33" w16cid:durableId="2068214931">
    <w:abstractNumId w:val="17"/>
  </w:num>
  <w:num w:numId="34" w16cid:durableId="1696882708">
    <w:abstractNumId w:val="33"/>
  </w:num>
  <w:num w:numId="35" w16cid:durableId="693266642">
    <w:abstractNumId w:val="8"/>
  </w:num>
  <w:num w:numId="36" w16cid:durableId="1900549764">
    <w:abstractNumId w:val="16"/>
  </w:num>
  <w:num w:numId="37" w16cid:durableId="140653491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oNotHyphenateCaps/>
  <w:drawingGridHorizontalSpacing w:val="9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737"/>
    <w:rsid w:val="00000BFB"/>
    <w:rsid w:val="00001A12"/>
    <w:rsid w:val="00001F11"/>
    <w:rsid w:val="00001F66"/>
    <w:rsid w:val="000027F5"/>
    <w:rsid w:val="00002C43"/>
    <w:rsid w:val="00002D79"/>
    <w:rsid w:val="000054F8"/>
    <w:rsid w:val="000060B1"/>
    <w:rsid w:val="000061C1"/>
    <w:rsid w:val="00006527"/>
    <w:rsid w:val="00007304"/>
    <w:rsid w:val="00007DD8"/>
    <w:rsid w:val="00007F45"/>
    <w:rsid w:val="0001019E"/>
    <w:rsid w:val="0001042C"/>
    <w:rsid w:val="00010591"/>
    <w:rsid w:val="000113E7"/>
    <w:rsid w:val="000129C0"/>
    <w:rsid w:val="000129FF"/>
    <w:rsid w:val="00013166"/>
    <w:rsid w:val="00013249"/>
    <w:rsid w:val="00013D56"/>
    <w:rsid w:val="00014408"/>
    <w:rsid w:val="00014A6D"/>
    <w:rsid w:val="0001525C"/>
    <w:rsid w:val="000158C0"/>
    <w:rsid w:val="00016637"/>
    <w:rsid w:val="00016866"/>
    <w:rsid w:val="00016D98"/>
    <w:rsid w:val="00017530"/>
    <w:rsid w:val="00017592"/>
    <w:rsid w:val="000200E8"/>
    <w:rsid w:val="000202D7"/>
    <w:rsid w:val="0002106A"/>
    <w:rsid w:val="000214C0"/>
    <w:rsid w:val="000219B5"/>
    <w:rsid w:val="0002280F"/>
    <w:rsid w:val="00022C47"/>
    <w:rsid w:val="00022FAC"/>
    <w:rsid w:val="0002341C"/>
    <w:rsid w:val="000237D6"/>
    <w:rsid w:val="0002448C"/>
    <w:rsid w:val="000246DF"/>
    <w:rsid w:val="00024943"/>
    <w:rsid w:val="00025001"/>
    <w:rsid w:val="00025607"/>
    <w:rsid w:val="0002627A"/>
    <w:rsid w:val="000263E1"/>
    <w:rsid w:val="0002710F"/>
    <w:rsid w:val="00027197"/>
    <w:rsid w:val="00027FE4"/>
    <w:rsid w:val="00030B2C"/>
    <w:rsid w:val="0003114F"/>
    <w:rsid w:val="000313BD"/>
    <w:rsid w:val="0003199A"/>
    <w:rsid w:val="00032446"/>
    <w:rsid w:val="00034C4B"/>
    <w:rsid w:val="00034D29"/>
    <w:rsid w:val="00034FD5"/>
    <w:rsid w:val="00035FEF"/>
    <w:rsid w:val="0003726E"/>
    <w:rsid w:val="000402CE"/>
    <w:rsid w:val="000410F2"/>
    <w:rsid w:val="000424BC"/>
    <w:rsid w:val="00042E8A"/>
    <w:rsid w:val="00043B5E"/>
    <w:rsid w:val="00044F59"/>
    <w:rsid w:val="00045BD1"/>
    <w:rsid w:val="00045DDA"/>
    <w:rsid w:val="00046808"/>
    <w:rsid w:val="00047504"/>
    <w:rsid w:val="000476C1"/>
    <w:rsid w:val="000478C5"/>
    <w:rsid w:val="00047CF9"/>
    <w:rsid w:val="00047D08"/>
    <w:rsid w:val="00051A3E"/>
    <w:rsid w:val="0005239E"/>
    <w:rsid w:val="00053206"/>
    <w:rsid w:val="00053EFD"/>
    <w:rsid w:val="00053FE6"/>
    <w:rsid w:val="00055245"/>
    <w:rsid w:val="0005753C"/>
    <w:rsid w:val="00057615"/>
    <w:rsid w:val="00057E64"/>
    <w:rsid w:val="00061674"/>
    <w:rsid w:val="00061709"/>
    <w:rsid w:val="00061D49"/>
    <w:rsid w:val="000636A6"/>
    <w:rsid w:val="00064101"/>
    <w:rsid w:val="00064364"/>
    <w:rsid w:val="00065301"/>
    <w:rsid w:val="00065410"/>
    <w:rsid w:val="000656A1"/>
    <w:rsid w:val="00065965"/>
    <w:rsid w:val="0006669E"/>
    <w:rsid w:val="000669D2"/>
    <w:rsid w:val="00066DE4"/>
    <w:rsid w:val="000678E8"/>
    <w:rsid w:val="00070230"/>
    <w:rsid w:val="00070653"/>
    <w:rsid w:val="00071451"/>
    <w:rsid w:val="0007178D"/>
    <w:rsid w:val="000717DA"/>
    <w:rsid w:val="000728ED"/>
    <w:rsid w:val="00073964"/>
    <w:rsid w:val="000740A6"/>
    <w:rsid w:val="000746A0"/>
    <w:rsid w:val="00074D29"/>
    <w:rsid w:val="00074E2A"/>
    <w:rsid w:val="00075674"/>
    <w:rsid w:val="000766CD"/>
    <w:rsid w:val="00076E16"/>
    <w:rsid w:val="0007710E"/>
    <w:rsid w:val="00077220"/>
    <w:rsid w:val="00077550"/>
    <w:rsid w:val="000777CB"/>
    <w:rsid w:val="00077C89"/>
    <w:rsid w:val="000801AD"/>
    <w:rsid w:val="000806EC"/>
    <w:rsid w:val="00080AA6"/>
    <w:rsid w:val="00082162"/>
    <w:rsid w:val="00082EEA"/>
    <w:rsid w:val="000831F1"/>
    <w:rsid w:val="00083629"/>
    <w:rsid w:val="00083AF6"/>
    <w:rsid w:val="00085EB7"/>
    <w:rsid w:val="00086CF1"/>
    <w:rsid w:val="00087684"/>
    <w:rsid w:val="0009029D"/>
    <w:rsid w:val="00090AD9"/>
    <w:rsid w:val="00090E45"/>
    <w:rsid w:val="000911F2"/>
    <w:rsid w:val="0009266C"/>
    <w:rsid w:val="00092AF3"/>
    <w:rsid w:val="00092B6A"/>
    <w:rsid w:val="00094C02"/>
    <w:rsid w:val="00094E4A"/>
    <w:rsid w:val="00094F0F"/>
    <w:rsid w:val="0009513B"/>
    <w:rsid w:val="0009560B"/>
    <w:rsid w:val="00095A8A"/>
    <w:rsid w:val="000968A7"/>
    <w:rsid w:val="00096A61"/>
    <w:rsid w:val="00096DD2"/>
    <w:rsid w:val="000974CB"/>
    <w:rsid w:val="000A0546"/>
    <w:rsid w:val="000A12F2"/>
    <w:rsid w:val="000A140A"/>
    <w:rsid w:val="000A25C7"/>
    <w:rsid w:val="000A2E5E"/>
    <w:rsid w:val="000A2FBD"/>
    <w:rsid w:val="000A3200"/>
    <w:rsid w:val="000A34FD"/>
    <w:rsid w:val="000A36CD"/>
    <w:rsid w:val="000A3D88"/>
    <w:rsid w:val="000A440E"/>
    <w:rsid w:val="000A59EF"/>
    <w:rsid w:val="000A5F1E"/>
    <w:rsid w:val="000A6206"/>
    <w:rsid w:val="000B128B"/>
    <w:rsid w:val="000B29B1"/>
    <w:rsid w:val="000B2A82"/>
    <w:rsid w:val="000B3144"/>
    <w:rsid w:val="000B3CDE"/>
    <w:rsid w:val="000B3FA2"/>
    <w:rsid w:val="000B537C"/>
    <w:rsid w:val="000B56FC"/>
    <w:rsid w:val="000B5D17"/>
    <w:rsid w:val="000C07FE"/>
    <w:rsid w:val="000C0C06"/>
    <w:rsid w:val="000C1EE4"/>
    <w:rsid w:val="000C2D4A"/>
    <w:rsid w:val="000C4238"/>
    <w:rsid w:val="000C424B"/>
    <w:rsid w:val="000C50DD"/>
    <w:rsid w:val="000C62E3"/>
    <w:rsid w:val="000C62F3"/>
    <w:rsid w:val="000C6E10"/>
    <w:rsid w:val="000D0CF5"/>
    <w:rsid w:val="000D1EDD"/>
    <w:rsid w:val="000D3244"/>
    <w:rsid w:val="000D3CC4"/>
    <w:rsid w:val="000D454E"/>
    <w:rsid w:val="000D64EE"/>
    <w:rsid w:val="000D68EF"/>
    <w:rsid w:val="000D734F"/>
    <w:rsid w:val="000E00DB"/>
    <w:rsid w:val="000E053A"/>
    <w:rsid w:val="000E0E65"/>
    <w:rsid w:val="000E1291"/>
    <w:rsid w:val="000E142E"/>
    <w:rsid w:val="000E1491"/>
    <w:rsid w:val="000E1E41"/>
    <w:rsid w:val="000E1FA1"/>
    <w:rsid w:val="000E24ED"/>
    <w:rsid w:val="000E32A5"/>
    <w:rsid w:val="000E3796"/>
    <w:rsid w:val="000E3E48"/>
    <w:rsid w:val="000E4A89"/>
    <w:rsid w:val="000E53F4"/>
    <w:rsid w:val="000E5A0C"/>
    <w:rsid w:val="000E5A39"/>
    <w:rsid w:val="000E5FFB"/>
    <w:rsid w:val="000E697E"/>
    <w:rsid w:val="000E743B"/>
    <w:rsid w:val="000F196E"/>
    <w:rsid w:val="000F2077"/>
    <w:rsid w:val="000F28C1"/>
    <w:rsid w:val="000F366E"/>
    <w:rsid w:val="000F38A1"/>
    <w:rsid w:val="000F3903"/>
    <w:rsid w:val="000F3F46"/>
    <w:rsid w:val="000F53C0"/>
    <w:rsid w:val="000F57B1"/>
    <w:rsid w:val="000F5BC3"/>
    <w:rsid w:val="000F64A5"/>
    <w:rsid w:val="000F7676"/>
    <w:rsid w:val="000F76FA"/>
    <w:rsid w:val="001004A3"/>
    <w:rsid w:val="00100BCB"/>
    <w:rsid w:val="00100CC2"/>
    <w:rsid w:val="00100F99"/>
    <w:rsid w:val="001010F4"/>
    <w:rsid w:val="001016ED"/>
    <w:rsid w:val="00101C33"/>
    <w:rsid w:val="00101D6E"/>
    <w:rsid w:val="00102E21"/>
    <w:rsid w:val="0010339B"/>
    <w:rsid w:val="001033DA"/>
    <w:rsid w:val="001042C8"/>
    <w:rsid w:val="001054CE"/>
    <w:rsid w:val="0010572F"/>
    <w:rsid w:val="00105AF7"/>
    <w:rsid w:val="00105BED"/>
    <w:rsid w:val="00107557"/>
    <w:rsid w:val="00107769"/>
    <w:rsid w:val="0011044C"/>
    <w:rsid w:val="00110586"/>
    <w:rsid w:val="00112D53"/>
    <w:rsid w:val="00113362"/>
    <w:rsid w:val="0011342B"/>
    <w:rsid w:val="00114E73"/>
    <w:rsid w:val="001161A0"/>
    <w:rsid w:val="0011668E"/>
    <w:rsid w:val="00116AA8"/>
    <w:rsid w:val="00116C1E"/>
    <w:rsid w:val="00117BFD"/>
    <w:rsid w:val="00121343"/>
    <w:rsid w:val="00121BC0"/>
    <w:rsid w:val="0012214C"/>
    <w:rsid w:val="001228F9"/>
    <w:rsid w:val="00122B32"/>
    <w:rsid w:val="0012372A"/>
    <w:rsid w:val="00123C53"/>
    <w:rsid w:val="00126032"/>
    <w:rsid w:val="0012626A"/>
    <w:rsid w:val="00126A15"/>
    <w:rsid w:val="00126E9E"/>
    <w:rsid w:val="00127949"/>
    <w:rsid w:val="001302EE"/>
    <w:rsid w:val="00130883"/>
    <w:rsid w:val="00130D56"/>
    <w:rsid w:val="00130E1A"/>
    <w:rsid w:val="00131A74"/>
    <w:rsid w:val="001341E2"/>
    <w:rsid w:val="00134807"/>
    <w:rsid w:val="00134974"/>
    <w:rsid w:val="00134C71"/>
    <w:rsid w:val="00134D74"/>
    <w:rsid w:val="00135465"/>
    <w:rsid w:val="00136A0A"/>
    <w:rsid w:val="00136AAC"/>
    <w:rsid w:val="00136E47"/>
    <w:rsid w:val="00137007"/>
    <w:rsid w:val="001373AF"/>
    <w:rsid w:val="00137D11"/>
    <w:rsid w:val="0014023D"/>
    <w:rsid w:val="0014077B"/>
    <w:rsid w:val="00140BAF"/>
    <w:rsid w:val="0014218E"/>
    <w:rsid w:val="00142BA5"/>
    <w:rsid w:val="00143084"/>
    <w:rsid w:val="0014313C"/>
    <w:rsid w:val="0014381D"/>
    <w:rsid w:val="00143850"/>
    <w:rsid w:val="001438F1"/>
    <w:rsid w:val="00143FF1"/>
    <w:rsid w:val="001441AD"/>
    <w:rsid w:val="00144792"/>
    <w:rsid w:val="0014729A"/>
    <w:rsid w:val="00147683"/>
    <w:rsid w:val="00147808"/>
    <w:rsid w:val="00147D2C"/>
    <w:rsid w:val="00147F0B"/>
    <w:rsid w:val="001509C3"/>
    <w:rsid w:val="00150DD5"/>
    <w:rsid w:val="001513B0"/>
    <w:rsid w:val="001513F0"/>
    <w:rsid w:val="00151841"/>
    <w:rsid w:val="00152F4C"/>
    <w:rsid w:val="00154090"/>
    <w:rsid w:val="00155440"/>
    <w:rsid w:val="0015574C"/>
    <w:rsid w:val="00155D98"/>
    <w:rsid w:val="00155EF1"/>
    <w:rsid w:val="00156641"/>
    <w:rsid w:val="001567AA"/>
    <w:rsid w:val="00156834"/>
    <w:rsid w:val="00156952"/>
    <w:rsid w:val="00156B28"/>
    <w:rsid w:val="001573A2"/>
    <w:rsid w:val="001574DA"/>
    <w:rsid w:val="00157958"/>
    <w:rsid w:val="00157E6E"/>
    <w:rsid w:val="001608C4"/>
    <w:rsid w:val="00161814"/>
    <w:rsid w:val="0016195E"/>
    <w:rsid w:val="00162FB8"/>
    <w:rsid w:val="001633A1"/>
    <w:rsid w:val="001634E6"/>
    <w:rsid w:val="00163F8F"/>
    <w:rsid w:val="00164CF4"/>
    <w:rsid w:val="00164DD3"/>
    <w:rsid w:val="0016524D"/>
    <w:rsid w:val="00165722"/>
    <w:rsid w:val="00165A9E"/>
    <w:rsid w:val="00165F5E"/>
    <w:rsid w:val="00166672"/>
    <w:rsid w:val="001666BE"/>
    <w:rsid w:val="00167215"/>
    <w:rsid w:val="00167678"/>
    <w:rsid w:val="0017076E"/>
    <w:rsid w:val="00170946"/>
    <w:rsid w:val="001709B2"/>
    <w:rsid w:val="00170DD8"/>
    <w:rsid w:val="00170F3D"/>
    <w:rsid w:val="0017125D"/>
    <w:rsid w:val="00171424"/>
    <w:rsid w:val="00171A67"/>
    <w:rsid w:val="00172E6A"/>
    <w:rsid w:val="001739FE"/>
    <w:rsid w:val="00174371"/>
    <w:rsid w:val="001757F6"/>
    <w:rsid w:val="001758C6"/>
    <w:rsid w:val="00175C4C"/>
    <w:rsid w:val="001773EC"/>
    <w:rsid w:val="00181951"/>
    <w:rsid w:val="00181E41"/>
    <w:rsid w:val="00181E95"/>
    <w:rsid w:val="00182008"/>
    <w:rsid w:val="00182DA6"/>
    <w:rsid w:val="00182ECD"/>
    <w:rsid w:val="00184404"/>
    <w:rsid w:val="001844C9"/>
    <w:rsid w:val="00185056"/>
    <w:rsid w:val="001850A0"/>
    <w:rsid w:val="00185A42"/>
    <w:rsid w:val="00185B9A"/>
    <w:rsid w:val="00186B6F"/>
    <w:rsid w:val="00186B8D"/>
    <w:rsid w:val="00186FC5"/>
    <w:rsid w:val="001877ED"/>
    <w:rsid w:val="00187B4F"/>
    <w:rsid w:val="00191228"/>
    <w:rsid w:val="0019190C"/>
    <w:rsid w:val="00191F57"/>
    <w:rsid w:val="00192A4E"/>
    <w:rsid w:val="00192E4F"/>
    <w:rsid w:val="00193004"/>
    <w:rsid w:val="0019376B"/>
    <w:rsid w:val="00194971"/>
    <w:rsid w:val="00194B48"/>
    <w:rsid w:val="00194E09"/>
    <w:rsid w:val="001950FB"/>
    <w:rsid w:val="00195DF2"/>
    <w:rsid w:val="00195EB0"/>
    <w:rsid w:val="00196410"/>
    <w:rsid w:val="00196624"/>
    <w:rsid w:val="00196850"/>
    <w:rsid w:val="00197C93"/>
    <w:rsid w:val="001A006B"/>
    <w:rsid w:val="001A02C3"/>
    <w:rsid w:val="001A14BA"/>
    <w:rsid w:val="001A1C17"/>
    <w:rsid w:val="001A2C30"/>
    <w:rsid w:val="001A33C7"/>
    <w:rsid w:val="001A34DD"/>
    <w:rsid w:val="001A353E"/>
    <w:rsid w:val="001A3EAD"/>
    <w:rsid w:val="001A410C"/>
    <w:rsid w:val="001A44BF"/>
    <w:rsid w:val="001A4884"/>
    <w:rsid w:val="001A4DBA"/>
    <w:rsid w:val="001A4F63"/>
    <w:rsid w:val="001A5623"/>
    <w:rsid w:val="001A595E"/>
    <w:rsid w:val="001A5ECF"/>
    <w:rsid w:val="001A6409"/>
    <w:rsid w:val="001A6635"/>
    <w:rsid w:val="001A71F8"/>
    <w:rsid w:val="001A7BA0"/>
    <w:rsid w:val="001A7BFE"/>
    <w:rsid w:val="001B0B51"/>
    <w:rsid w:val="001B14BF"/>
    <w:rsid w:val="001B1BDC"/>
    <w:rsid w:val="001B274D"/>
    <w:rsid w:val="001B29D5"/>
    <w:rsid w:val="001B633D"/>
    <w:rsid w:val="001B6381"/>
    <w:rsid w:val="001B68EE"/>
    <w:rsid w:val="001B6DD9"/>
    <w:rsid w:val="001B7B94"/>
    <w:rsid w:val="001C02BE"/>
    <w:rsid w:val="001C06DF"/>
    <w:rsid w:val="001C0E11"/>
    <w:rsid w:val="001C1B44"/>
    <w:rsid w:val="001C2128"/>
    <w:rsid w:val="001C2C35"/>
    <w:rsid w:val="001C2D98"/>
    <w:rsid w:val="001C2FD3"/>
    <w:rsid w:val="001C31B2"/>
    <w:rsid w:val="001C33E7"/>
    <w:rsid w:val="001C3B32"/>
    <w:rsid w:val="001C3B6D"/>
    <w:rsid w:val="001C41C1"/>
    <w:rsid w:val="001C7101"/>
    <w:rsid w:val="001D05B4"/>
    <w:rsid w:val="001D0A9C"/>
    <w:rsid w:val="001D0BAF"/>
    <w:rsid w:val="001D1366"/>
    <w:rsid w:val="001D14B3"/>
    <w:rsid w:val="001D2CAA"/>
    <w:rsid w:val="001D2F3B"/>
    <w:rsid w:val="001D33B6"/>
    <w:rsid w:val="001D3B80"/>
    <w:rsid w:val="001D3C34"/>
    <w:rsid w:val="001D3D72"/>
    <w:rsid w:val="001D3FA0"/>
    <w:rsid w:val="001D416C"/>
    <w:rsid w:val="001D47F0"/>
    <w:rsid w:val="001D4839"/>
    <w:rsid w:val="001D562D"/>
    <w:rsid w:val="001D68E7"/>
    <w:rsid w:val="001D6B35"/>
    <w:rsid w:val="001D7C19"/>
    <w:rsid w:val="001E0086"/>
    <w:rsid w:val="001E0AAA"/>
    <w:rsid w:val="001E0D4A"/>
    <w:rsid w:val="001E24EB"/>
    <w:rsid w:val="001E289E"/>
    <w:rsid w:val="001E2A45"/>
    <w:rsid w:val="001E2D8A"/>
    <w:rsid w:val="001E30DB"/>
    <w:rsid w:val="001E34AF"/>
    <w:rsid w:val="001E49F8"/>
    <w:rsid w:val="001E4F30"/>
    <w:rsid w:val="001E52F8"/>
    <w:rsid w:val="001E55DD"/>
    <w:rsid w:val="001E5E9C"/>
    <w:rsid w:val="001E66DD"/>
    <w:rsid w:val="001E6709"/>
    <w:rsid w:val="001E6F25"/>
    <w:rsid w:val="001F0869"/>
    <w:rsid w:val="001F1577"/>
    <w:rsid w:val="001F1DCB"/>
    <w:rsid w:val="001F24D2"/>
    <w:rsid w:val="001F38FA"/>
    <w:rsid w:val="001F3D5D"/>
    <w:rsid w:val="001F4410"/>
    <w:rsid w:val="001F460A"/>
    <w:rsid w:val="001F4CDA"/>
    <w:rsid w:val="001F515A"/>
    <w:rsid w:val="001F5417"/>
    <w:rsid w:val="001F5AD6"/>
    <w:rsid w:val="001F5BCB"/>
    <w:rsid w:val="001F76DF"/>
    <w:rsid w:val="001F7CB3"/>
    <w:rsid w:val="001F7D10"/>
    <w:rsid w:val="001F7E1A"/>
    <w:rsid w:val="0020093C"/>
    <w:rsid w:val="0020198B"/>
    <w:rsid w:val="00201CED"/>
    <w:rsid w:val="00201E4D"/>
    <w:rsid w:val="00201EB0"/>
    <w:rsid w:val="00202474"/>
    <w:rsid w:val="0020285F"/>
    <w:rsid w:val="00202BBF"/>
    <w:rsid w:val="00202D6C"/>
    <w:rsid w:val="00204FB8"/>
    <w:rsid w:val="00205960"/>
    <w:rsid w:val="00205B87"/>
    <w:rsid w:val="00207E06"/>
    <w:rsid w:val="00210441"/>
    <w:rsid w:val="00211E89"/>
    <w:rsid w:val="00211EE8"/>
    <w:rsid w:val="00212922"/>
    <w:rsid w:val="00212CF7"/>
    <w:rsid w:val="002133A9"/>
    <w:rsid w:val="00213790"/>
    <w:rsid w:val="00214909"/>
    <w:rsid w:val="00214D57"/>
    <w:rsid w:val="00214E53"/>
    <w:rsid w:val="00215936"/>
    <w:rsid w:val="002166C7"/>
    <w:rsid w:val="00217062"/>
    <w:rsid w:val="00220248"/>
    <w:rsid w:val="00221331"/>
    <w:rsid w:val="00221790"/>
    <w:rsid w:val="00222334"/>
    <w:rsid w:val="00224891"/>
    <w:rsid w:val="00224EE8"/>
    <w:rsid w:val="00225003"/>
    <w:rsid w:val="00226015"/>
    <w:rsid w:val="002260F9"/>
    <w:rsid w:val="002266C8"/>
    <w:rsid w:val="00226778"/>
    <w:rsid w:val="002268FC"/>
    <w:rsid w:val="002274EC"/>
    <w:rsid w:val="00227A8D"/>
    <w:rsid w:val="0023015C"/>
    <w:rsid w:val="0023097C"/>
    <w:rsid w:val="00231D4A"/>
    <w:rsid w:val="00231F8B"/>
    <w:rsid w:val="00232BD7"/>
    <w:rsid w:val="0023308B"/>
    <w:rsid w:val="0023411B"/>
    <w:rsid w:val="00235A66"/>
    <w:rsid w:val="0023683A"/>
    <w:rsid w:val="00236925"/>
    <w:rsid w:val="002371CE"/>
    <w:rsid w:val="0023722D"/>
    <w:rsid w:val="00237AC5"/>
    <w:rsid w:val="00237B46"/>
    <w:rsid w:val="00237DAA"/>
    <w:rsid w:val="00240CFB"/>
    <w:rsid w:val="00241018"/>
    <w:rsid w:val="00241F20"/>
    <w:rsid w:val="002426B9"/>
    <w:rsid w:val="002427EA"/>
    <w:rsid w:val="002440F4"/>
    <w:rsid w:val="00244146"/>
    <w:rsid w:val="00244352"/>
    <w:rsid w:val="00244D81"/>
    <w:rsid w:val="0024513E"/>
    <w:rsid w:val="0024524D"/>
    <w:rsid w:val="002456C3"/>
    <w:rsid w:val="0024570A"/>
    <w:rsid w:val="00246743"/>
    <w:rsid w:val="00246C57"/>
    <w:rsid w:val="002504A2"/>
    <w:rsid w:val="00250542"/>
    <w:rsid w:val="002509A2"/>
    <w:rsid w:val="00250A75"/>
    <w:rsid w:val="00251072"/>
    <w:rsid w:val="00251111"/>
    <w:rsid w:val="00252141"/>
    <w:rsid w:val="00252936"/>
    <w:rsid w:val="00253273"/>
    <w:rsid w:val="00253D16"/>
    <w:rsid w:val="0025412D"/>
    <w:rsid w:val="00254597"/>
    <w:rsid w:val="00255E3C"/>
    <w:rsid w:val="00256AD0"/>
    <w:rsid w:val="00256FE3"/>
    <w:rsid w:val="002578BC"/>
    <w:rsid w:val="0025793C"/>
    <w:rsid w:val="002602CB"/>
    <w:rsid w:val="00260416"/>
    <w:rsid w:val="00260EDD"/>
    <w:rsid w:val="00261BC8"/>
    <w:rsid w:val="00262018"/>
    <w:rsid w:val="0026248A"/>
    <w:rsid w:val="00262857"/>
    <w:rsid w:val="00262A0F"/>
    <w:rsid w:val="00262C13"/>
    <w:rsid w:val="0026408E"/>
    <w:rsid w:val="00265ADA"/>
    <w:rsid w:val="002673B6"/>
    <w:rsid w:val="002677D7"/>
    <w:rsid w:val="00267CE1"/>
    <w:rsid w:val="0027110F"/>
    <w:rsid w:val="00271E54"/>
    <w:rsid w:val="00272206"/>
    <w:rsid w:val="00272D9D"/>
    <w:rsid w:val="00272E8D"/>
    <w:rsid w:val="00273400"/>
    <w:rsid w:val="00273510"/>
    <w:rsid w:val="00273A13"/>
    <w:rsid w:val="00273C44"/>
    <w:rsid w:val="00274430"/>
    <w:rsid w:val="00274714"/>
    <w:rsid w:val="002749B2"/>
    <w:rsid w:val="00274FE1"/>
    <w:rsid w:val="0027569F"/>
    <w:rsid w:val="002760FD"/>
    <w:rsid w:val="00277FF7"/>
    <w:rsid w:val="002805DB"/>
    <w:rsid w:val="00281829"/>
    <w:rsid w:val="002819D7"/>
    <w:rsid w:val="00281C57"/>
    <w:rsid w:val="00281DAA"/>
    <w:rsid w:val="00282001"/>
    <w:rsid w:val="00283291"/>
    <w:rsid w:val="00283603"/>
    <w:rsid w:val="002837CF"/>
    <w:rsid w:val="002849B8"/>
    <w:rsid w:val="002854E7"/>
    <w:rsid w:val="00285A00"/>
    <w:rsid w:val="002867F0"/>
    <w:rsid w:val="00287087"/>
    <w:rsid w:val="00290661"/>
    <w:rsid w:val="002907D1"/>
    <w:rsid w:val="00291228"/>
    <w:rsid w:val="002921E1"/>
    <w:rsid w:val="00292CD1"/>
    <w:rsid w:val="002936D6"/>
    <w:rsid w:val="002938A9"/>
    <w:rsid w:val="00293F38"/>
    <w:rsid w:val="002942FC"/>
    <w:rsid w:val="002946D9"/>
    <w:rsid w:val="002949EE"/>
    <w:rsid w:val="002959DD"/>
    <w:rsid w:val="00296544"/>
    <w:rsid w:val="00297176"/>
    <w:rsid w:val="00297875"/>
    <w:rsid w:val="00297E2C"/>
    <w:rsid w:val="002A075D"/>
    <w:rsid w:val="002A115F"/>
    <w:rsid w:val="002A1D08"/>
    <w:rsid w:val="002A267A"/>
    <w:rsid w:val="002A2B3E"/>
    <w:rsid w:val="002A2CF8"/>
    <w:rsid w:val="002A3144"/>
    <w:rsid w:val="002A32B4"/>
    <w:rsid w:val="002A3736"/>
    <w:rsid w:val="002A4018"/>
    <w:rsid w:val="002A6022"/>
    <w:rsid w:val="002A6745"/>
    <w:rsid w:val="002A6F2F"/>
    <w:rsid w:val="002A7317"/>
    <w:rsid w:val="002A76B9"/>
    <w:rsid w:val="002B0256"/>
    <w:rsid w:val="002B0648"/>
    <w:rsid w:val="002B0EB1"/>
    <w:rsid w:val="002B0F08"/>
    <w:rsid w:val="002B434E"/>
    <w:rsid w:val="002B48FF"/>
    <w:rsid w:val="002B52EB"/>
    <w:rsid w:val="002B6AC3"/>
    <w:rsid w:val="002B6DAD"/>
    <w:rsid w:val="002B7285"/>
    <w:rsid w:val="002B769C"/>
    <w:rsid w:val="002B7AA5"/>
    <w:rsid w:val="002C076F"/>
    <w:rsid w:val="002C0AFB"/>
    <w:rsid w:val="002C0BA4"/>
    <w:rsid w:val="002C1F62"/>
    <w:rsid w:val="002C24BB"/>
    <w:rsid w:val="002C26FE"/>
    <w:rsid w:val="002C28D0"/>
    <w:rsid w:val="002C33DD"/>
    <w:rsid w:val="002C35E8"/>
    <w:rsid w:val="002C4458"/>
    <w:rsid w:val="002C7BFF"/>
    <w:rsid w:val="002D15D2"/>
    <w:rsid w:val="002D1E52"/>
    <w:rsid w:val="002D259B"/>
    <w:rsid w:val="002D2923"/>
    <w:rsid w:val="002D2CF7"/>
    <w:rsid w:val="002D33E0"/>
    <w:rsid w:val="002D35E6"/>
    <w:rsid w:val="002D52AB"/>
    <w:rsid w:val="002D53B9"/>
    <w:rsid w:val="002D56FB"/>
    <w:rsid w:val="002D5EAB"/>
    <w:rsid w:val="002D62C2"/>
    <w:rsid w:val="002D650B"/>
    <w:rsid w:val="002D6908"/>
    <w:rsid w:val="002D72E7"/>
    <w:rsid w:val="002D75CA"/>
    <w:rsid w:val="002D75DA"/>
    <w:rsid w:val="002D7DDE"/>
    <w:rsid w:val="002D7FE6"/>
    <w:rsid w:val="002E061F"/>
    <w:rsid w:val="002E0EFC"/>
    <w:rsid w:val="002E13D6"/>
    <w:rsid w:val="002E1D01"/>
    <w:rsid w:val="002E2164"/>
    <w:rsid w:val="002E30DF"/>
    <w:rsid w:val="002E31A6"/>
    <w:rsid w:val="002E62E8"/>
    <w:rsid w:val="002E6B1F"/>
    <w:rsid w:val="002E6D2E"/>
    <w:rsid w:val="002E6E92"/>
    <w:rsid w:val="002E7139"/>
    <w:rsid w:val="002E72AF"/>
    <w:rsid w:val="002E7307"/>
    <w:rsid w:val="002E7E3F"/>
    <w:rsid w:val="002F0C16"/>
    <w:rsid w:val="002F0DA3"/>
    <w:rsid w:val="002F1250"/>
    <w:rsid w:val="002F3017"/>
    <w:rsid w:val="002F50DA"/>
    <w:rsid w:val="002F5398"/>
    <w:rsid w:val="002F6740"/>
    <w:rsid w:val="002F6759"/>
    <w:rsid w:val="002F71E6"/>
    <w:rsid w:val="002F7B04"/>
    <w:rsid w:val="002F7FE6"/>
    <w:rsid w:val="003018B8"/>
    <w:rsid w:val="00301A6A"/>
    <w:rsid w:val="00301AC6"/>
    <w:rsid w:val="00301B89"/>
    <w:rsid w:val="0030232D"/>
    <w:rsid w:val="00302AC2"/>
    <w:rsid w:val="00302D5C"/>
    <w:rsid w:val="0030375A"/>
    <w:rsid w:val="00303C10"/>
    <w:rsid w:val="00304CC4"/>
    <w:rsid w:val="00304D5E"/>
    <w:rsid w:val="00304F14"/>
    <w:rsid w:val="00305941"/>
    <w:rsid w:val="003059B4"/>
    <w:rsid w:val="00305B58"/>
    <w:rsid w:val="00306497"/>
    <w:rsid w:val="003067F9"/>
    <w:rsid w:val="003072AA"/>
    <w:rsid w:val="00312412"/>
    <w:rsid w:val="0031285F"/>
    <w:rsid w:val="0031358E"/>
    <w:rsid w:val="00315A0B"/>
    <w:rsid w:val="003206CB"/>
    <w:rsid w:val="00322C9B"/>
    <w:rsid w:val="00322E55"/>
    <w:rsid w:val="00322F59"/>
    <w:rsid w:val="00323187"/>
    <w:rsid w:val="003233EB"/>
    <w:rsid w:val="003235D5"/>
    <w:rsid w:val="00323A47"/>
    <w:rsid w:val="00323AB1"/>
    <w:rsid w:val="00323B5F"/>
    <w:rsid w:val="0032432F"/>
    <w:rsid w:val="00324403"/>
    <w:rsid w:val="0032493D"/>
    <w:rsid w:val="00325663"/>
    <w:rsid w:val="00326F45"/>
    <w:rsid w:val="003272B1"/>
    <w:rsid w:val="003307E3"/>
    <w:rsid w:val="0033170F"/>
    <w:rsid w:val="00331F02"/>
    <w:rsid w:val="003322A7"/>
    <w:rsid w:val="003323F7"/>
    <w:rsid w:val="00332BCF"/>
    <w:rsid w:val="0033355A"/>
    <w:rsid w:val="00333900"/>
    <w:rsid w:val="00333A20"/>
    <w:rsid w:val="00333C6A"/>
    <w:rsid w:val="00334073"/>
    <w:rsid w:val="00336BA0"/>
    <w:rsid w:val="00337263"/>
    <w:rsid w:val="003378F3"/>
    <w:rsid w:val="00337965"/>
    <w:rsid w:val="003400F5"/>
    <w:rsid w:val="00340EF4"/>
    <w:rsid w:val="00341550"/>
    <w:rsid w:val="003426DC"/>
    <w:rsid w:val="00342B95"/>
    <w:rsid w:val="00343D17"/>
    <w:rsid w:val="0034405F"/>
    <w:rsid w:val="00344652"/>
    <w:rsid w:val="0034562B"/>
    <w:rsid w:val="00345FFE"/>
    <w:rsid w:val="0034779D"/>
    <w:rsid w:val="00350E35"/>
    <w:rsid w:val="00351237"/>
    <w:rsid w:val="003513BC"/>
    <w:rsid w:val="0035302D"/>
    <w:rsid w:val="00353768"/>
    <w:rsid w:val="00353848"/>
    <w:rsid w:val="00357A6D"/>
    <w:rsid w:val="00357B70"/>
    <w:rsid w:val="00357CBA"/>
    <w:rsid w:val="00357FBE"/>
    <w:rsid w:val="00360798"/>
    <w:rsid w:val="00360B69"/>
    <w:rsid w:val="00360CCC"/>
    <w:rsid w:val="003617A4"/>
    <w:rsid w:val="00361EB8"/>
    <w:rsid w:val="003623EA"/>
    <w:rsid w:val="00363C68"/>
    <w:rsid w:val="00363C6F"/>
    <w:rsid w:val="00365AEC"/>
    <w:rsid w:val="00366CF5"/>
    <w:rsid w:val="003670C5"/>
    <w:rsid w:val="00367FA5"/>
    <w:rsid w:val="003710CF"/>
    <w:rsid w:val="003722C9"/>
    <w:rsid w:val="00372837"/>
    <w:rsid w:val="00373204"/>
    <w:rsid w:val="003732BC"/>
    <w:rsid w:val="00373619"/>
    <w:rsid w:val="00373AFE"/>
    <w:rsid w:val="00374DB8"/>
    <w:rsid w:val="00375192"/>
    <w:rsid w:val="003757D2"/>
    <w:rsid w:val="003759B1"/>
    <w:rsid w:val="00375DD9"/>
    <w:rsid w:val="00375FCC"/>
    <w:rsid w:val="00376238"/>
    <w:rsid w:val="003777B9"/>
    <w:rsid w:val="00377815"/>
    <w:rsid w:val="00377BE0"/>
    <w:rsid w:val="00377C79"/>
    <w:rsid w:val="00380326"/>
    <w:rsid w:val="00381311"/>
    <w:rsid w:val="0038286C"/>
    <w:rsid w:val="00382955"/>
    <w:rsid w:val="003843CB"/>
    <w:rsid w:val="00384F45"/>
    <w:rsid w:val="00387BCF"/>
    <w:rsid w:val="00390122"/>
    <w:rsid w:val="0039045A"/>
    <w:rsid w:val="003916C3"/>
    <w:rsid w:val="00391705"/>
    <w:rsid w:val="00391A9F"/>
    <w:rsid w:val="00392F82"/>
    <w:rsid w:val="0039317C"/>
    <w:rsid w:val="003944DF"/>
    <w:rsid w:val="00394B8B"/>
    <w:rsid w:val="00394CD3"/>
    <w:rsid w:val="00394F1D"/>
    <w:rsid w:val="00395FC5"/>
    <w:rsid w:val="0039601E"/>
    <w:rsid w:val="0039675B"/>
    <w:rsid w:val="00396B6F"/>
    <w:rsid w:val="00397D7B"/>
    <w:rsid w:val="00397ED5"/>
    <w:rsid w:val="003A246F"/>
    <w:rsid w:val="003A277B"/>
    <w:rsid w:val="003A28FB"/>
    <w:rsid w:val="003A2B2E"/>
    <w:rsid w:val="003A4964"/>
    <w:rsid w:val="003A4B07"/>
    <w:rsid w:val="003A4F6F"/>
    <w:rsid w:val="003A5673"/>
    <w:rsid w:val="003A56E4"/>
    <w:rsid w:val="003A7774"/>
    <w:rsid w:val="003A7947"/>
    <w:rsid w:val="003A7DF0"/>
    <w:rsid w:val="003B0297"/>
    <w:rsid w:val="003B04FE"/>
    <w:rsid w:val="003B1B51"/>
    <w:rsid w:val="003B24B7"/>
    <w:rsid w:val="003B2651"/>
    <w:rsid w:val="003B26F0"/>
    <w:rsid w:val="003B287F"/>
    <w:rsid w:val="003B326B"/>
    <w:rsid w:val="003B3CF9"/>
    <w:rsid w:val="003B3FFA"/>
    <w:rsid w:val="003B57B4"/>
    <w:rsid w:val="003B5A8F"/>
    <w:rsid w:val="003B5D74"/>
    <w:rsid w:val="003B7204"/>
    <w:rsid w:val="003B78BF"/>
    <w:rsid w:val="003C0544"/>
    <w:rsid w:val="003C0927"/>
    <w:rsid w:val="003C0A03"/>
    <w:rsid w:val="003C0E73"/>
    <w:rsid w:val="003C10E3"/>
    <w:rsid w:val="003C1293"/>
    <w:rsid w:val="003C1489"/>
    <w:rsid w:val="003C234D"/>
    <w:rsid w:val="003C31DC"/>
    <w:rsid w:val="003C326D"/>
    <w:rsid w:val="003C356C"/>
    <w:rsid w:val="003C3A06"/>
    <w:rsid w:val="003C3BED"/>
    <w:rsid w:val="003C3D1A"/>
    <w:rsid w:val="003C3E26"/>
    <w:rsid w:val="003C3F6F"/>
    <w:rsid w:val="003C4084"/>
    <w:rsid w:val="003C4622"/>
    <w:rsid w:val="003C5694"/>
    <w:rsid w:val="003C5E81"/>
    <w:rsid w:val="003C5FB2"/>
    <w:rsid w:val="003C61A5"/>
    <w:rsid w:val="003C6306"/>
    <w:rsid w:val="003C6697"/>
    <w:rsid w:val="003C699C"/>
    <w:rsid w:val="003C74FC"/>
    <w:rsid w:val="003C7647"/>
    <w:rsid w:val="003C79A9"/>
    <w:rsid w:val="003D1E35"/>
    <w:rsid w:val="003D1EA6"/>
    <w:rsid w:val="003D208C"/>
    <w:rsid w:val="003D2476"/>
    <w:rsid w:val="003D2EE0"/>
    <w:rsid w:val="003D3D27"/>
    <w:rsid w:val="003D4C62"/>
    <w:rsid w:val="003D5058"/>
    <w:rsid w:val="003D52E0"/>
    <w:rsid w:val="003D5CDD"/>
    <w:rsid w:val="003D615C"/>
    <w:rsid w:val="003D6C75"/>
    <w:rsid w:val="003D7903"/>
    <w:rsid w:val="003E0248"/>
    <w:rsid w:val="003E108F"/>
    <w:rsid w:val="003E1F1D"/>
    <w:rsid w:val="003E2372"/>
    <w:rsid w:val="003E23F1"/>
    <w:rsid w:val="003E296F"/>
    <w:rsid w:val="003E2977"/>
    <w:rsid w:val="003E33E4"/>
    <w:rsid w:val="003E38C9"/>
    <w:rsid w:val="003E39DE"/>
    <w:rsid w:val="003E3E8F"/>
    <w:rsid w:val="003E43E6"/>
    <w:rsid w:val="003E448A"/>
    <w:rsid w:val="003E4920"/>
    <w:rsid w:val="003E57E4"/>
    <w:rsid w:val="003E5A44"/>
    <w:rsid w:val="003E5CE0"/>
    <w:rsid w:val="003E62E7"/>
    <w:rsid w:val="003E6540"/>
    <w:rsid w:val="003E6DEF"/>
    <w:rsid w:val="003E6FE9"/>
    <w:rsid w:val="003E7AF8"/>
    <w:rsid w:val="003F04F6"/>
    <w:rsid w:val="003F076E"/>
    <w:rsid w:val="003F0F12"/>
    <w:rsid w:val="003F19A4"/>
    <w:rsid w:val="003F29C9"/>
    <w:rsid w:val="003F2A50"/>
    <w:rsid w:val="003F2BD4"/>
    <w:rsid w:val="003F2CA6"/>
    <w:rsid w:val="003F32B6"/>
    <w:rsid w:val="003F3699"/>
    <w:rsid w:val="003F40A1"/>
    <w:rsid w:val="003F5E5F"/>
    <w:rsid w:val="003F715B"/>
    <w:rsid w:val="003F7EEE"/>
    <w:rsid w:val="00400DD2"/>
    <w:rsid w:val="00401AF7"/>
    <w:rsid w:val="0040223E"/>
    <w:rsid w:val="00404190"/>
    <w:rsid w:val="00404261"/>
    <w:rsid w:val="00404AF1"/>
    <w:rsid w:val="00404FAF"/>
    <w:rsid w:val="00406D6E"/>
    <w:rsid w:val="00406D75"/>
    <w:rsid w:val="00407332"/>
    <w:rsid w:val="00407960"/>
    <w:rsid w:val="00407CDE"/>
    <w:rsid w:val="0041015F"/>
    <w:rsid w:val="00410297"/>
    <w:rsid w:val="00410403"/>
    <w:rsid w:val="00410AB0"/>
    <w:rsid w:val="00411C78"/>
    <w:rsid w:val="004121E7"/>
    <w:rsid w:val="00412BBA"/>
    <w:rsid w:val="00413EF2"/>
    <w:rsid w:val="004142A4"/>
    <w:rsid w:val="004145AC"/>
    <w:rsid w:val="004151E1"/>
    <w:rsid w:val="004174E6"/>
    <w:rsid w:val="00420433"/>
    <w:rsid w:val="0042092D"/>
    <w:rsid w:val="00420BA8"/>
    <w:rsid w:val="00420CF3"/>
    <w:rsid w:val="004211C5"/>
    <w:rsid w:val="004237C0"/>
    <w:rsid w:val="00426051"/>
    <w:rsid w:val="0042609C"/>
    <w:rsid w:val="00426489"/>
    <w:rsid w:val="00426576"/>
    <w:rsid w:val="00426D4E"/>
    <w:rsid w:val="0042747E"/>
    <w:rsid w:val="00431DFB"/>
    <w:rsid w:val="00431F75"/>
    <w:rsid w:val="00432282"/>
    <w:rsid w:val="004323F2"/>
    <w:rsid w:val="00432897"/>
    <w:rsid w:val="00433BAD"/>
    <w:rsid w:val="00436FCD"/>
    <w:rsid w:val="00437610"/>
    <w:rsid w:val="00437E91"/>
    <w:rsid w:val="00440BD5"/>
    <w:rsid w:val="00440E76"/>
    <w:rsid w:val="00441728"/>
    <w:rsid w:val="00441948"/>
    <w:rsid w:val="00442546"/>
    <w:rsid w:val="00445369"/>
    <w:rsid w:val="00445BB2"/>
    <w:rsid w:val="00445E3C"/>
    <w:rsid w:val="00446773"/>
    <w:rsid w:val="00446F3D"/>
    <w:rsid w:val="004506A0"/>
    <w:rsid w:val="0045233C"/>
    <w:rsid w:val="00452724"/>
    <w:rsid w:val="0045282C"/>
    <w:rsid w:val="00452887"/>
    <w:rsid w:val="00453314"/>
    <w:rsid w:val="00453756"/>
    <w:rsid w:val="00453C03"/>
    <w:rsid w:val="0045490A"/>
    <w:rsid w:val="00454F11"/>
    <w:rsid w:val="00455495"/>
    <w:rsid w:val="004558C3"/>
    <w:rsid w:val="00455F90"/>
    <w:rsid w:val="0045656F"/>
    <w:rsid w:val="0045692C"/>
    <w:rsid w:val="00457031"/>
    <w:rsid w:val="004574F8"/>
    <w:rsid w:val="0045777F"/>
    <w:rsid w:val="004579A3"/>
    <w:rsid w:val="00460CE8"/>
    <w:rsid w:val="00460E1D"/>
    <w:rsid w:val="0046157A"/>
    <w:rsid w:val="00461DA2"/>
    <w:rsid w:val="004644A3"/>
    <w:rsid w:val="00464E81"/>
    <w:rsid w:val="00464EBA"/>
    <w:rsid w:val="00466024"/>
    <w:rsid w:val="00466E1C"/>
    <w:rsid w:val="00466F77"/>
    <w:rsid w:val="004701DA"/>
    <w:rsid w:val="0047133D"/>
    <w:rsid w:val="004716A5"/>
    <w:rsid w:val="00471C1C"/>
    <w:rsid w:val="00472136"/>
    <w:rsid w:val="00472CE8"/>
    <w:rsid w:val="00472DE7"/>
    <w:rsid w:val="00472E04"/>
    <w:rsid w:val="00473EFA"/>
    <w:rsid w:val="00474FA5"/>
    <w:rsid w:val="0047517D"/>
    <w:rsid w:val="0047571B"/>
    <w:rsid w:val="00475750"/>
    <w:rsid w:val="00476164"/>
    <w:rsid w:val="004767AD"/>
    <w:rsid w:val="00476EB0"/>
    <w:rsid w:val="00476FA1"/>
    <w:rsid w:val="004807B4"/>
    <w:rsid w:val="00480D31"/>
    <w:rsid w:val="0048118A"/>
    <w:rsid w:val="00481711"/>
    <w:rsid w:val="00481936"/>
    <w:rsid w:val="00481E81"/>
    <w:rsid w:val="0048244B"/>
    <w:rsid w:val="00483210"/>
    <w:rsid w:val="004832EC"/>
    <w:rsid w:val="00484B9A"/>
    <w:rsid w:val="00485DED"/>
    <w:rsid w:val="0048648D"/>
    <w:rsid w:val="00486499"/>
    <w:rsid w:val="00486AEB"/>
    <w:rsid w:val="00486E02"/>
    <w:rsid w:val="00487510"/>
    <w:rsid w:val="00487A7B"/>
    <w:rsid w:val="00487B47"/>
    <w:rsid w:val="00487D94"/>
    <w:rsid w:val="00490AA1"/>
    <w:rsid w:val="004913C1"/>
    <w:rsid w:val="00492153"/>
    <w:rsid w:val="00492860"/>
    <w:rsid w:val="00492935"/>
    <w:rsid w:val="00492D96"/>
    <w:rsid w:val="00493294"/>
    <w:rsid w:val="00493719"/>
    <w:rsid w:val="00493D4D"/>
    <w:rsid w:val="00494699"/>
    <w:rsid w:val="00494A08"/>
    <w:rsid w:val="004957FA"/>
    <w:rsid w:val="00496174"/>
    <w:rsid w:val="004964EA"/>
    <w:rsid w:val="0049656D"/>
    <w:rsid w:val="00497152"/>
    <w:rsid w:val="00497638"/>
    <w:rsid w:val="004A0A99"/>
    <w:rsid w:val="004A2546"/>
    <w:rsid w:val="004A294C"/>
    <w:rsid w:val="004A2DB4"/>
    <w:rsid w:val="004A36C6"/>
    <w:rsid w:val="004A3937"/>
    <w:rsid w:val="004A4938"/>
    <w:rsid w:val="004A4ACE"/>
    <w:rsid w:val="004A508B"/>
    <w:rsid w:val="004A55C8"/>
    <w:rsid w:val="004A55E9"/>
    <w:rsid w:val="004A5938"/>
    <w:rsid w:val="004A5976"/>
    <w:rsid w:val="004A6CE1"/>
    <w:rsid w:val="004B0A88"/>
    <w:rsid w:val="004B2002"/>
    <w:rsid w:val="004B2037"/>
    <w:rsid w:val="004B21AF"/>
    <w:rsid w:val="004B2A3F"/>
    <w:rsid w:val="004B2AE7"/>
    <w:rsid w:val="004B3276"/>
    <w:rsid w:val="004B38CD"/>
    <w:rsid w:val="004B448F"/>
    <w:rsid w:val="004B54A8"/>
    <w:rsid w:val="004B56B1"/>
    <w:rsid w:val="004B581E"/>
    <w:rsid w:val="004B5E26"/>
    <w:rsid w:val="004B63D7"/>
    <w:rsid w:val="004B6AAE"/>
    <w:rsid w:val="004B741E"/>
    <w:rsid w:val="004B7E1F"/>
    <w:rsid w:val="004B7E9E"/>
    <w:rsid w:val="004B7F51"/>
    <w:rsid w:val="004C0106"/>
    <w:rsid w:val="004C1596"/>
    <w:rsid w:val="004C1602"/>
    <w:rsid w:val="004C1F51"/>
    <w:rsid w:val="004C23DC"/>
    <w:rsid w:val="004C29D4"/>
    <w:rsid w:val="004C3513"/>
    <w:rsid w:val="004C49C9"/>
    <w:rsid w:val="004C4BB9"/>
    <w:rsid w:val="004C4FAA"/>
    <w:rsid w:val="004C4FAD"/>
    <w:rsid w:val="004C5686"/>
    <w:rsid w:val="004C6A99"/>
    <w:rsid w:val="004C6D31"/>
    <w:rsid w:val="004C6E89"/>
    <w:rsid w:val="004D08C0"/>
    <w:rsid w:val="004D08DE"/>
    <w:rsid w:val="004D105C"/>
    <w:rsid w:val="004D20CC"/>
    <w:rsid w:val="004D595B"/>
    <w:rsid w:val="004D6BF1"/>
    <w:rsid w:val="004D6E09"/>
    <w:rsid w:val="004D74F0"/>
    <w:rsid w:val="004D7D0F"/>
    <w:rsid w:val="004E01A8"/>
    <w:rsid w:val="004E0772"/>
    <w:rsid w:val="004E18F2"/>
    <w:rsid w:val="004E23D2"/>
    <w:rsid w:val="004E2827"/>
    <w:rsid w:val="004E3183"/>
    <w:rsid w:val="004E33DF"/>
    <w:rsid w:val="004E3C04"/>
    <w:rsid w:val="004E3C31"/>
    <w:rsid w:val="004E44BD"/>
    <w:rsid w:val="004E45E3"/>
    <w:rsid w:val="004E54DB"/>
    <w:rsid w:val="004E573A"/>
    <w:rsid w:val="004E5FFF"/>
    <w:rsid w:val="004E678C"/>
    <w:rsid w:val="004E6E81"/>
    <w:rsid w:val="004F17B8"/>
    <w:rsid w:val="004F2231"/>
    <w:rsid w:val="004F2992"/>
    <w:rsid w:val="004F2B3D"/>
    <w:rsid w:val="004F3181"/>
    <w:rsid w:val="004F479B"/>
    <w:rsid w:val="004F57F2"/>
    <w:rsid w:val="00500F5C"/>
    <w:rsid w:val="00501E26"/>
    <w:rsid w:val="0050301D"/>
    <w:rsid w:val="00503091"/>
    <w:rsid w:val="00503E63"/>
    <w:rsid w:val="00504279"/>
    <w:rsid w:val="00504B7C"/>
    <w:rsid w:val="00504EE5"/>
    <w:rsid w:val="0050550D"/>
    <w:rsid w:val="00505F8A"/>
    <w:rsid w:val="005061F2"/>
    <w:rsid w:val="00506392"/>
    <w:rsid w:val="00506917"/>
    <w:rsid w:val="00506DEC"/>
    <w:rsid w:val="00506E6E"/>
    <w:rsid w:val="00511393"/>
    <w:rsid w:val="0051151D"/>
    <w:rsid w:val="00512289"/>
    <w:rsid w:val="00512431"/>
    <w:rsid w:val="00512666"/>
    <w:rsid w:val="00512916"/>
    <w:rsid w:val="005132DE"/>
    <w:rsid w:val="005151D9"/>
    <w:rsid w:val="00515288"/>
    <w:rsid w:val="00515564"/>
    <w:rsid w:val="00515721"/>
    <w:rsid w:val="00515E55"/>
    <w:rsid w:val="00516951"/>
    <w:rsid w:val="005169AA"/>
    <w:rsid w:val="005169D3"/>
    <w:rsid w:val="00516C79"/>
    <w:rsid w:val="00516EC5"/>
    <w:rsid w:val="00517739"/>
    <w:rsid w:val="00520A0E"/>
    <w:rsid w:val="00521470"/>
    <w:rsid w:val="00522059"/>
    <w:rsid w:val="005224B7"/>
    <w:rsid w:val="00522E47"/>
    <w:rsid w:val="00525314"/>
    <w:rsid w:val="0052547D"/>
    <w:rsid w:val="005258D3"/>
    <w:rsid w:val="00525D0C"/>
    <w:rsid w:val="005278B3"/>
    <w:rsid w:val="00527CC7"/>
    <w:rsid w:val="005303FE"/>
    <w:rsid w:val="005310D1"/>
    <w:rsid w:val="00531E98"/>
    <w:rsid w:val="00533C1A"/>
    <w:rsid w:val="00534445"/>
    <w:rsid w:val="00536862"/>
    <w:rsid w:val="00536BCB"/>
    <w:rsid w:val="0054005F"/>
    <w:rsid w:val="00540B07"/>
    <w:rsid w:val="00540D27"/>
    <w:rsid w:val="00541DEA"/>
    <w:rsid w:val="00542083"/>
    <w:rsid w:val="00542495"/>
    <w:rsid w:val="00546AD1"/>
    <w:rsid w:val="00546C49"/>
    <w:rsid w:val="00547614"/>
    <w:rsid w:val="00547C60"/>
    <w:rsid w:val="00551648"/>
    <w:rsid w:val="00551D82"/>
    <w:rsid w:val="00552535"/>
    <w:rsid w:val="0055260F"/>
    <w:rsid w:val="00552C27"/>
    <w:rsid w:val="00552C78"/>
    <w:rsid w:val="005542F7"/>
    <w:rsid w:val="005549C3"/>
    <w:rsid w:val="00555045"/>
    <w:rsid w:val="0055526D"/>
    <w:rsid w:val="00555DFA"/>
    <w:rsid w:val="00556594"/>
    <w:rsid w:val="00556D64"/>
    <w:rsid w:val="0055751E"/>
    <w:rsid w:val="00557558"/>
    <w:rsid w:val="0056005C"/>
    <w:rsid w:val="005609B1"/>
    <w:rsid w:val="00561176"/>
    <w:rsid w:val="00561DE3"/>
    <w:rsid w:val="00561E2D"/>
    <w:rsid w:val="00562430"/>
    <w:rsid w:val="005637FE"/>
    <w:rsid w:val="00563B2A"/>
    <w:rsid w:val="005643C5"/>
    <w:rsid w:val="005646C8"/>
    <w:rsid w:val="005648F1"/>
    <w:rsid w:val="00565329"/>
    <w:rsid w:val="005656A7"/>
    <w:rsid w:val="00565819"/>
    <w:rsid w:val="0056594B"/>
    <w:rsid w:val="00565CB9"/>
    <w:rsid w:val="005660D1"/>
    <w:rsid w:val="0056617E"/>
    <w:rsid w:val="005676D2"/>
    <w:rsid w:val="00567A10"/>
    <w:rsid w:val="00567E6C"/>
    <w:rsid w:val="00571C1C"/>
    <w:rsid w:val="0057244F"/>
    <w:rsid w:val="00572A27"/>
    <w:rsid w:val="00575FF2"/>
    <w:rsid w:val="005761C3"/>
    <w:rsid w:val="005770DF"/>
    <w:rsid w:val="00577995"/>
    <w:rsid w:val="00577FF2"/>
    <w:rsid w:val="00580649"/>
    <w:rsid w:val="0058097B"/>
    <w:rsid w:val="005819C1"/>
    <w:rsid w:val="00582201"/>
    <w:rsid w:val="00582D02"/>
    <w:rsid w:val="00583415"/>
    <w:rsid w:val="00583907"/>
    <w:rsid w:val="005841EE"/>
    <w:rsid w:val="005843AB"/>
    <w:rsid w:val="00584B8A"/>
    <w:rsid w:val="00585C78"/>
    <w:rsid w:val="005866D3"/>
    <w:rsid w:val="0058677B"/>
    <w:rsid w:val="005869A6"/>
    <w:rsid w:val="00586B32"/>
    <w:rsid w:val="00586D85"/>
    <w:rsid w:val="00586EF7"/>
    <w:rsid w:val="00587037"/>
    <w:rsid w:val="00587639"/>
    <w:rsid w:val="00590152"/>
    <w:rsid w:val="00590356"/>
    <w:rsid w:val="00590F2C"/>
    <w:rsid w:val="00591086"/>
    <w:rsid w:val="005912FB"/>
    <w:rsid w:val="005928F0"/>
    <w:rsid w:val="0059364E"/>
    <w:rsid w:val="00594D4B"/>
    <w:rsid w:val="00594DF6"/>
    <w:rsid w:val="00595D90"/>
    <w:rsid w:val="00597899"/>
    <w:rsid w:val="005A0819"/>
    <w:rsid w:val="005A0D8C"/>
    <w:rsid w:val="005A14A7"/>
    <w:rsid w:val="005A3921"/>
    <w:rsid w:val="005A5F6E"/>
    <w:rsid w:val="005A6261"/>
    <w:rsid w:val="005A75E2"/>
    <w:rsid w:val="005A7B49"/>
    <w:rsid w:val="005A7DBF"/>
    <w:rsid w:val="005B0317"/>
    <w:rsid w:val="005B1044"/>
    <w:rsid w:val="005B1171"/>
    <w:rsid w:val="005B2190"/>
    <w:rsid w:val="005B2B0B"/>
    <w:rsid w:val="005B325A"/>
    <w:rsid w:val="005B39F0"/>
    <w:rsid w:val="005B47E3"/>
    <w:rsid w:val="005B4E97"/>
    <w:rsid w:val="005B53BC"/>
    <w:rsid w:val="005B5785"/>
    <w:rsid w:val="005B57FF"/>
    <w:rsid w:val="005B58D1"/>
    <w:rsid w:val="005B5E83"/>
    <w:rsid w:val="005B6291"/>
    <w:rsid w:val="005B66CE"/>
    <w:rsid w:val="005B70DA"/>
    <w:rsid w:val="005B70ED"/>
    <w:rsid w:val="005B79EA"/>
    <w:rsid w:val="005C00CA"/>
    <w:rsid w:val="005C0114"/>
    <w:rsid w:val="005C24C4"/>
    <w:rsid w:val="005C2B6B"/>
    <w:rsid w:val="005C324F"/>
    <w:rsid w:val="005C3349"/>
    <w:rsid w:val="005C34DC"/>
    <w:rsid w:val="005C36DB"/>
    <w:rsid w:val="005C3829"/>
    <w:rsid w:val="005C40DE"/>
    <w:rsid w:val="005C419C"/>
    <w:rsid w:val="005C4EDA"/>
    <w:rsid w:val="005C7025"/>
    <w:rsid w:val="005C78FF"/>
    <w:rsid w:val="005D0160"/>
    <w:rsid w:val="005D05BA"/>
    <w:rsid w:val="005D0DDD"/>
    <w:rsid w:val="005D0FA8"/>
    <w:rsid w:val="005D101E"/>
    <w:rsid w:val="005D10DA"/>
    <w:rsid w:val="005D1ECB"/>
    <w:rsid w:val="005D227B"/>
    <w:rsid w:val="005D27FA"/>
    <w:rsid w:val="005D2BFE"/>
    <w:rsid w:val="005D321F"/>
    <w:rsid w:val="005D3E78"/>
    <w:rsid w:val="005D5317"/>
    <w:rsid w:val="005D5D61"/>
    <w:rsid w:val="005D644D"/>
    <w:rsid w:val="005D6B79"/>
    <w:rsid w:val="005D6D67"/>
    <w:rsid w:val="005D70E0"/>
    <w:rsid w:val="005E08DC"/>
    <w:rsid w:val="005E0D38"/>
    <w:rsid w:val="005E1238"/>
    <w:rsid w:val="005E269C"/>
    <w:rsid w:val="005E3427"/>
    <w:rsid w:val="005E35C2"/>
    <w:rsid w:val="005E4020"/>
    <w:rsid w:val="005E6A56"/>
    <w:rsid w:val="005E6FE9"/>
    <w:rsid w:val="005E78C3"/>
    <w:rsid w:val="005F05E8"/>
    <w:rsid w:val="005F199F"/>
    <w:rsid w:val="005F1DCB"/>
    <w:rsid w:val="005F26DE"/>
    <w:rsid w:val="005F2B3D"/>
    <w:rsid w:val="005F32C8"/>
    <w:rsid w:val="005F3741"/>
    <w:rsid w:val="005F43BE"/>
    <w:rsid w:val="005F494E"/>
    <w:rsid w:val="005F5CA3"/>
    <w:rsid w:val="005F65A3"/>
    <w:rsid w:val="005F6F03"/>
    <w:rsid w:val="005F7EB4"/>
    <w:rsid w:val="006013D8"/>
    <w:rsid w:val="00601BF9"/>
    <w:rsid w:val="00602E57"/>
    <w:rsid w:val="006031F1"/>
    <w:rsid w:val="00604944"/>
    <w:rsid w:val="00605821"/>
    <w:rsid w:val="00606328"/>
    <w:rsid w:val="00607851"/>
    <w:rsid w:val="00607F2B"/>
    <w:rsid w:val="00611239"/>
    <w:rsid w:val="00611525"/>
    <w:rsid w:val="006115AC"/>
    <w:rsid w:val="00612072"/>
    <w:rsid w:val="0061232A"/>
    <w:rsid w:val="00612537"/>
    <w:rsid w:val="00612B1D"/>
    <w:rsid w:val="00613B26"/>
    <w:rsid w:val="00613F7A"/>
    <w:rsid w:val="006159A0"/>
    <w:rsid w:val="00615DF6"/>
    <w:rsid w:val="006163F7"/>
    <w:rsid w:val="006167C8"/>
    <w:rsid w:val="00617605"/>
    <w:rsid w:val="00617803"/>
    <w:rsid w:val="00620146"/>
    <w:rsid w:val="006208DB"/>
    <w:rsid w:val="00621379"/>
    <w:rsid w:val="00621D04"/>
    <w:rsid w:val="00621ED4"/>
    <w:rsid w:val="006222F5"/>
    <w:rsid w:val="006224C3"/>
    <w:rsid w:val="006236C7"/>
    <w:rsid w:val="00623B50"/>
    <w:rsid w:val="00623BAD"/>
    <w:rsid w:val="00624012"/>
    <w:rsid w:val="00625821"/>
    <w:rsid w:val="00626A6A"/>
    <w:rsid w:val="00626CFC"/>
    <w:rsid w:val="0062748D"/>
    <w:rsid w:val="00627DD5"/>
    <w:rsid w:val="00630219"/>
    <w:rsid w:val="006306A3"/>
    <w:rsid w:val="00630CF4"/>
    <w:rsid w:val="00631447"/>
    <w:rsid w:val="00632442"/>
    <w:rsid w:val="0063282E"/>
    <w:rsid w:val="0063287E"/>
    <w:rsid w:val="00632D04"/>
    <w:rsid w:val="006330D1"/>
    <w:rsid w:val="006333BA"/>
    <w:rsid w:val="00634307"/>
    <w:rsid w:val="00634669"/>
    <w:rsid w:val="00634CAD"/>
    <w:rsid w:val="00634F8D"/>
    <w:rsid w:val="006359ED"/>
    <w:rsid w:val="006362D4"/>
    <w:rsid w:val="0063699B"/>
    <w:rsid w:val="00637C67"/>
    <w:rsid w:val="0064037D"/>
    <w:rsid w:val="0064076E"/>
    <w:rsid w:val="00641217"/>
    <w:rsid w:val="00641605"/>
    <w:rsid w:val="0064242A"/>
    <w:rsid w:val="0064249C"/>
    <w:rsid w:val="00642AA8"/>
    <w:rsid w:val="00642FED"/>
    <w:rsid w:val="00645088"/>
    <w:rsid w:val="00645A3C"/>
    <w:rsid w:val="0064611B"/>
    <w:rsid w:val="00646286"/>
    <w:rsid w:val="00646384"/>
    <w:rsid w:val="006466F8"/>
    <w:rsid w:val="00646C0A"/>
    <w:rsid w:val="00646CD1"/>
    <w:rsid w:val="00647E14"/>
    <w:rsid w:val="006537B5"/>
    <w:rsid w:val="006539B5"/>
    <w:rsid w:val="00653D9D"/>
    <w:rsid w:val="0065470D"/>
    <w:rsid w:val="00654925"/>
    <w:rsid w:val="00655425"/>
    <w:rsid w:val="00655451"/>
    <w:rsid w:val="00656190"/>
    <w:rsid w:val="00660AF5"/>
    <w:rsid w:val="00660E2C"/>
    <w:rsid w:val="006616B8"/>
    <w:rsid w:val="0066298D"/>
    <w:rsid w:val="00663838"/>
    <w:rsid w:val="00664093"/>
    <w:rsid w:val="0066481C"/>
    <w:rsid w:val="006661CF"/>
    <w:rsid w:val="00666A6C"/>
    <w:rsid w:val="00667033"/>
    <w:rsid w:val="00667FCA"/>
    <w:rsid w:val="006703CD"/>
    <w:rsid w:val="006709EA"/>
    <w:rsid w:val="00671042"/>
    <w:rsid w:val="006715E7"/>
    <w:rsid w:val="00671F74"/>
    <w:rsid w:val="00672737"/>
    <w:rsid w:val="006731C8"/>
    <w:rsid w:val="00673D50"/>
    <w:rsid w:val="00675E38"/>
    <w:rsid w:val="00676235"/>
    <w:rsid w:val="00676413"/>
    <w:rsid w:val="00677979"/>
    <w:rsid w:val="00680882"/>
    <w:rsid w:val="00680C98"/>
    <w:rsid w:val="00681127"/>
    <w:rsid w:val="00681740"/>
    <w:rsid w:val="006826C3"/>
    <w:rsid w:val="0068341D"/>
    <w:rsid w:val="00683701"/>
    <w:rsid w:val="00683D49"/>
    <w:rsid w:val="006841CA"/>
    <w:rsid w:val="00684502"/>
    <w:rsid w:val="00684B20"/>
    <w:rsid w:val="00684E26"/>
    <w:rsid w:val="00686103"/>
    <w:rsid w:val="00686F64"/>
    <w:rsid w:val="00686F89"/>
    <w:rsid w:val="0068771D"/>
    <w:rsid w:val="00687F2F"/>
    <w:rsid w:val="006901B8"/>
    <w:rsid w:val="00690E3D"/>
    <w:rsid w:val="00691FEA"/>
    <w:rsid w:val="0069294F"/>
    <w:rsid w:val="00694DD7"/>
    <w:rsid w:val="00695989"/>
    <w:rsid w:val="00695DE4"/>
    <w:rsid w:val="0069615A"/>
    <w:rsid w:val="00697829"/>
    <w:rsid w:val="006A00AB"/>
    <w:rsid w:val="006A0D2A"/>
    <w:rsid w:val="006A13D8"/>
    <w:rsid w:val="006A2976"/>
    <w:rsid w:val="006A3E85"/>
    <w:rsid w:val="006A3FAB"/>
    <w:rsid w:val="006A4BAB"/>
    <w:rsid w:val="006A7318"/>
    <w:rsid w:val="006A77F4"/>
    <w:rsid w:val="006B0069"/>
    <w:rsid w:val="006B029B"/>
    <w:rsid w:val="006B059D"/>
    <w:rsid w:val="006B0C14"/>
    <w:rsid w:val="006B3173"/>
    <w:rsid w:val="006B3317"/>
    <w:rsid w:val="006B3577"/>
    <w:rsid w:val="006B36E4"/>
    <w:rsid w:val="006B399A"/>
    <w:rsid w:val="006B45C3"/>
    <w:rsid w:val="006B4DE3"/>
    <w:rsid w:val="006B544D"/>
    <w:rsid w:val="006B5E3A"/>
    <w:rsid w:val="006B6066"/>
    <w:rsid w:val="006B72EA"/>
    <w:rsid w:val="006B7C97"/>
    <w:rsid w:val="006C052C"/>
    <w:rsid w:val="006C06D9"/>
    <w:rsid w:val="006C0FA0"/>
    <w:rsid w:val="006C12E0"/>
    <w:rsid w:val="006C17F4"/>
    <w:rsid w:val="006C222D"/>
    <w:rsid w:val="006C5A6B"/>
    <w:rsid w:val="006C7536"/>
    <w:rsid w:val="006C7C0E"/>
    <w:rsid w:val="006D1715"/>
    <w:rsid w:val="006D1AAE"/>
    <w:rsid w:val="006D38EA"/>
    <w:rsid w:val="006D467F"/>
    <w:rsid w:val="006D4C76"/>
    <w:rsid w:val="006D50B8"/>
    <w:rsid w:val="006D5B26"/>
    <w:rsid w:val="006D5BA1"/>
    <w:rsid w:val="006D5F80"/>
    <w:rsid w:val="006D6E34"/>
    <w:rsid w:val="006D7319"/>
    <w:rsid w:val="006D767C"/>
    <w:rsid w:val="006D78B3"/>
    <w:rsid w:val="006D7A02"/>
    <w:rsid w:val="006E02AE"/>
    <w:rsid w:val="006E11D4"/>
    <w:rsid w:val="006E1BFC"/>
    <w:rsid w:val="006E2CDD"/>
    <w:rsid w:val="006E2F86"/>
    <w:rsid w:val="006E30C4"/>
    <w:rsid w:val="006E4BCA"/>
    <w:rsid w:val="006E5C12"/>
    <w:rsid w:val="006E608C"/>
    <w:rsid w:val="006E7364"/>
    <w:rsid w:val="006E74BB"/>
    <w:rsid w:val="006E7D4C"/>
    <w:rsid w:val="006F06AD"/>
    <w:rsid w:val="006F0E01"/>
    <w:rsid w:val="006F1A63"/>
    <w:rsid w:val="006F20B4"/>
    <w:rsid w:val="006F2435"/>
    <w:rsid w:val="006F25DC"/>
    <w:rsid w:val="006F267E"/>
    <w:rsid w:val="006F3257"/>
    <w:rsid w:val="006F3EC0"/>
    <w:rsid w:val="006F5849"/>
    <w:rsid w:val="006F5960"/>
    <w:rsid w:val="006F5A0D"/>
    <w:rsid w:val="006F5CDD"/>
    <w:rsid w:val="006F6E05"/>
    <w:rsid w:val="006F6FDD"/>
    <w:rsid w:val="006F7240"/>
    <w:rsid w:val="00700595"/>
    <w:rsid w:val="00700C7F"/>
    <w:rsid w:val="00701F97"/>
    <w:rsid w:val="007029C6"/>
    <w:rsid w:val="00702ED7"/>
    <w:rsid w:val="007046C5"/>
    <w:rsid w:val="007051D5"/>
    <w:rsid w:val="0070584E"/>
    <w:rsid w:val="0071084B"/>
    <w:rsid w:val="007117FD"/>
    <w:rsid w:val="00711AE9"/>
    <w:rsid w:val="00711AF6"/>
    <w:rsid w:val="00711BDD"/>
    <w:rsid w:val="0071213E"/>
    <w:rsid w:val="0071216B"/>
    <w:rsid w:val="00713444"/>
    <w:rsid w:val="007136D8"/>
    <w:rsid w:val="00713A3D"/>
    <w:rsid w:val="00713C66"/>
    <w:rsid w:val="00713FC7"/>
    <w:rsid w:val="00713FC8"/>
    <w:rsid w:val="00714035"/>
    <w:rsid w:val="00714151"/>
    <w:rsid w:val="00714688"/>
    <w:rsid w:val="00714B29"/>
    <w:rsid w:val="00714C01"/>
    <w:rsid w:val="007156C6"/>
    <w:rsid w:val="00715F56"/>
    <w:rsid w:val="00716473"/>
    <w:rsid w:val="00716705"/>
    <w:rsid w:val="00716FFE"/>
    <w:rsid w:val="007170E3"/>
    <w:rsid w:val="00717B4F"/>
    <w:rsid w:val="007201FB"/>
    <w:rsid w:val="00720836"/>
    <w:rsid w:val="00721A50"/>
    <w:rsid w:val="00721B9C"/>
    <w:rsid w:val="007221AA"/>
    <w:rsid w:val="00722FF5"/>
    <w:rsid w:val="0072316F"/>
    <w:rsid w:val="007235BD"/>
    <w:rsid w:val="007236FA"/>
    <w:rsid w:val="00723BA3"/>
    <w:rsid w:val="00723F68"/>
    <w:rsid w:val="0072439F"/>
    <w:rsid w:val="0072478D"/>
    <w:rsid w:val="00725097"/>
    <w:rsid w:val="007251B8"/>
    <w:rsid w:val="00725B33"/>
    <w:rsid w:val="00726021"/>
    <w:rsid w:val="00726473"/>
    <w:rsid w:val="00726C0D"/>
    <w:rsid w:val="007272C2"/>
    <w:rsid w:val="007275C9"/>
    <w:rsid w:val="007275F2"/>
    <w:rsid w:val="0072776E"/>
    <w:rsid w:val="007307B6"/>
    <w:rsid w:val="00731BD5"/>
    <w:rsid w:val="00732075"/>
    <w:rsid w:val="00732336"/>
    <w:rsid w:val="007324D0"/>
    <w:rsid w:val="00733FC5"/>
    <w:rsid w:val="00734296"/>
    <w:rsid w:val="0073430C"/>
    <w:rsid w:val="00734418"/>
    <w:rsid w:val="00734CAE"/>
    <w:rsid w:val="00734E29"/>
    <w:rsid w:val="00735ABF"/>
    <w:rsid w:val="007360F7"/>
    <w:rsid w:val="0073641F"/>
    <w:rsid w:val="007372DF"/>
    <w:rsid w:val="0073784B"/>
    <w:rsid w:val="00740F5C"/>
    <w:rsid w:val="00741198"/>
    <w:rsid w:val="00741A92"/>
    <w:rsid w:val="00742A84"/>
    <w:rsid w:val="00743EEC"/>
    <w:rsid w:val="00743FF2"/>
    <w:rsid w:val="00745294"/>
    <w:rsid w:val="00745AE5"/>
    <w:rsid w:val="0074658C"/>
    <w:rsid w:val="007479DB"/>
    <w:rsid w:val="00747E99"/>
    <w:rsid w:val="007507B5"/>
    <w:rsid w:val="00750AB5"/>
    <w:rsid w:val="00751733"/>
    <w:rsid w:val="00752359"/>
    <w:rsid w:val="007525D1"/>
    <w:rsid w:val="00753E09"/>
    <w:rsid w:val="00754DB2"/>
    <w:rsid w:val="00755522"/>
    <w:rsid w:val="0075753E"/>
    <w:rsid w:val="007575BE"/>
    <w:rsid w:val="00760374"/>
    <w:rsid w:val="007605D3"/>
    <w:rsid w:val="007613E8"/>
    <w:rsid w:val="0076153B"/>
    <w:rsid w:val="007615C6"/>
    <w:rsid w:val="007620A0"/>
    <w:rsid w:val="00762424"/>
    <w:rsid w:val="00764517"/>
    <w:rsid w:val="00764702"/>
    <w:rsid w:val="007655BB"/>
    <w:rsid w:val="00765A4C"/>
    <w:rsid w:val="00766881"/>
    <w:rsid w:val="00767266"/>
    <w:rsid w:val="007677A7"/>
    <w:rsid w:val="0077099D"/>
    <w:rsid w:val="00770C0A"/>
    <w:rsid w:val="00771807"/>
    <w:rsid w:val="0077195B"/>
    <w:rsid w:val="00772408"/>
    <w:rsid w:val="00772660"/>
    <w:rsid w:val="00773D82"/>
    <w:rsid w:val="00773EF9"/>
    <w:rsid w:val="00774D5B"/>
    <w:rsid w:val="00775EF2"/>
    <w:rsid w:val="007768C8"/>
    <w:rsid w:val="00776FF3"/>
    <w:rsid w:val="00777E5D"/>
    <w:rsid w:val="00780775"/>
    <w:rsid w:val="007808C7"/>
    <w:rsid w:val="00783239"/>
    <w:rsid w:val="00784E4A"/>
    <w:rsid w:val="00784ED9"/>
    <w:rsid w:val="00785A30"/>
    <w:rsid w:val="00785C89"/>
    <w:rsid w:val="007866FD"/>
    <w:rsid w:val="0078685F"/>
    <w:rsid w:val="00786E40"/>
    <w:rsid w:val="00786EC8"/>
    <w:rsid w:val="00787734"/>
    <w:rsid w:val="00787E43"/>
    <w:rsid w:val="0079143B"/>
    <w:rsid w:val="00792E13"/>
    <w:rsid w:val="007936A5"/>
    <w:rsid w:val="00793B80"/>
    <w:rsid w:val="00793D57"/>
    <w:rsid w:val="00793E4B"/>
    <w:rsid w:val="00795401"/>
    <w:rsid w:val="007962EC"/>
    <w:rsid w:val="0079694F"/>
    <w:rsid w:val="00797831"/>
    <w:rsid w:val="007A0F36"/>
    <w:rsid w:val="007A2339"/>
    <w:rsid w:val="007A45F1"/>
    <w:rsid w:val="007A632B"/>
    <w:rsid w:val="007A6AF9"/>
    <w:rsid w:val="007A7016"/>
    <w:rsid w:val="007A72E7"/>
    <w:rsid w:val="007A7589"/>
    <w:rsid w:val="007B064B"/>
    <w:rsid w:val="007B1649"/>
    <w:rsid w:val="007B2CC7"/>
    <w:rsid w:val="007B3C0B"/>
    <w:rsid w:val="007B3EAA"/>
    <w:rsid w:val="007B4129"/>
    <w:rsid w:val="007B41EA"/>
    <w:rsid w:val="007B4AB7"/>
    <w:rsid w:val="007B4BEC"/>
    <w:rsid w:val="007B4F30"/>
    <w:rsid w:val="007B4FC9"/>
    <w:rsid w:val="007B51F8"/>
    <w:rsid w:val="007B5530"/>
    <w:rsid w:val="007B5785"/>
    <w:rsid w:val="007B61B3"/>
    <w:rsid w:val="007B734A"/>
    <w:rsid w:val="007C0E43"/>
    <w:rsid w:val="007C0FF8"/>
    <w:rsid w:val="007C12FD"/>
    <w:rsid w:val="007C4712"/>
    <w:rsid w:val="007C4B3D"/>
    <w:rsid w:val="007C556F"/>
    <w:rsid w:val="007C5A64"/>
    <w:rsid w:val="007C6B44"/>
    <w:rsid w:val="007C76C2"/>
    <w:rsid w:val="007C76EF"/>
    <w:rsid w:val="007C7B61"/>
    <w:rsid w:val="007D0146"/>
    <w:rsid w:val="007D036F"/>
    <w:rsid w:val="007D32CB"/>
    <w:rsid w:val="007D32F1"/>
    <w:rsid w:val="007D32F8"/>
    <w:rsid w:val="007D452E"/>
    <w:rsid w:val="007D46E2"/>
    <w:rsid w:val="007D4AE2"/>
    <w:rsid w:val="007D4E18"/>
    <w:rsid w:val="007D53ED"/>
    <w:rsid w:val="007D5504"/>
    <w:rsid w:val="007D58B2"/>
    <w:rsid w:val="007D5A23"/>
    <w:rsid w:val="007E035C"/>
    <w:rsid w:val="007E08BC"/>
    <w:rsid w:val="007E1567"/>
    <w:rsid w:val="007E2304"/>
    <w:rsid w:val="007E3449"/>
    <w:rsid w:val="007E4FDD"/>
    <w:rsid w:val="007E5142"/>
    <w:rsid w:val="007E5D9C"/>
    <w:rsid w:val="007E6A2C"/>
    <w:rsid w:val="007E6D1C"/>
    <w:rsid w:val="007E7254"/>
    <w:rsid w:val="007E7740"/>
    <w:rsid w:val="007F05CA"/>
    <w:rsid w:val="007F0E23"/>
    <w:rsid w:val="007F0E33"/>
    <w:rsid w:val="007F1386"/>
    <w:rsid w:val="007F1A2F"/>
    <w:rsid w:val="007F1ED5"/>
    <w:rsid w:val="007F2CA7"/>
    <w:rsid w:val="007F2E3A"/>
    <w:rsid w:val="007F3A8A"/>
    <w:rsid w:val="007F3E56"/>
    <w:rsid w:val="007F41C6"/>
    <w:rsid w:val="007F4EF0"/>
    <w:rsid w:val="007F5D9D"/>
    <w:rsid w:val="007F67CE"/>
    <w:rsid w:val="007F6B4A"/>
    <w:rsid w:val="007F7030"/>
    <w:rsid w:val="007F7846"/>
    <w:rsid w:val="00801521"/>
    <w:rsid w:val="0080209E"/>
    <w:rsid w:val="0080272C"/>
    <w:rsid w:val="00802BD5"/>
    <w:rsid w:val="00802DDA"/>
    <w:rsid w:val="00802FF8"/>
    <w:rsid w:val="008042AA"/>
    <w:rsid w:val="00804D09"/>
    <w:rsid w:val="00804D12"/>
    <w:rsid w:val="00804EC8"/>
    <w:rsid w:val="008050BF"/>
    <w:rsid w:val="008066BE"/>
    <w:rsid w:val="00806C2C"/>
    <w:rsid w:val="00806E80"/>
    <w:rsid w:val="008074AD"/>
    <w:rsid w:val="00807A09"/>
    <w:rsid w:val="008109A4"/>
    <w:rsid w:val="00810C38"/>
    <w:rsid w:val="00810F7F"/>
    <w:rsid w:val="00813357"/>
    <w:rsid w:val="00813669"/>
    <w:rsid w:val="00813FDC"/>
    <w:rsid w:val="0081443F"/>
    <w:rsid w:val="00814BA8"/>
    <w:rsid w:val="00814CF1"/>
    <w:rsid w:val="00814F45"/>
    <w:rsid w:val="00815590"/>
    <w:rsid w:val="00815D2C"/>
    <w:rsid w:val="00815E6E"/>
    <w:rsid w:val="0081681C"/>
    <w:rsid w:val="008176AD"/>
    <w:rsid w:val="00817923"/>
    <w:rsid w:val="00821037"/>
    <w:rsid w:val="00821D3F"/>
    <w:rsid w:val="00822887"/>
    <w:rsid w:val="008231D1"/>
    <w:rsid w:val="00823265"/>
    <w:rsid w:val="0082354C"/>
    <w:rsid w:val="00824ED9"/>
    <w:rsid w:val="008251A3"/>
    <w:rsid w:val="00825298"/>
    <w:rsid w:val="0082576C"/>
    <w:rsid w:val="00825B6D"/>
    <w:rsid w:val="00826BCB"/>
    <w:rsid w:val="00826EC3"/>
    <w:rsid w:val="00827EBB"/>
    <w:rsid w:val="008302DF"/>
    <w:rsid w:val="00830C8E"/>
    <w:rsid w:val="008318EC"/>
    <w:rsid w:val="00831F22"/>
    <w:rsid w:val="0083278D"/>
    <w:rsid w:val="00832B57"/>
    <w:rsid w:val="0083305C"/>
    <w:rsid w:val="0083325F"/>
    <w:rsid w:val="00833985"/>
    <w:rsid w:val="008360FA"/>
    <w:rsid w:val="008365D1"/>
    <w:rsid w:val="00836BFF"/>
    <w:rsid w:val="00836E03"/>
    <w:rsid w:val="008406CD"/>
    <w:rsid w:val="00840710"/>
    <w:rsid w:val="00841385"/>
    <w:rsid w:val="00841859"/>
    <w:rsid w:val="00841CC4"/>
    <w:rsid w:val="0084330F"/>
    <w:rsid w:val="00843D82"/>
    <w:rsid w:val="0084433D"/>
    <w:rsid w:val="008446AD"/>
    <w:rsid w:val="008457C0"/>
    <w:rsid w:val="00846530"/>
    <w:rsid w:val="00846CDF"/>
    <w:rsid w:val="0084736C"/>
    <w:rsid w:val="008476E2"/>
    <w:rsid w:val="008501C1"/>
    <w:rsid w:val="00851CAA"/>
    <w:rsid w:val="00851CF6"/>
    <w:rsid w:val="00852F6D"/>
    <w:rsid w:val="008544A7"/>
    <w:rsid w:val="008554A2"/>
    <w:rsid w:val="00856435"/>
    <w:rsid w:val="008578C0"/>
    <w:rsid w:val="00857A56"/>
    <w:rsid w:val="00857A5D"/>
    <w:rsid w:val="0086184E"/>
    <w:rsid w:val="00861A3F"/>
    <w:rsid w:val="00861E5C"/>
    <w:rsid w:val="00864A02"/>
    <w:rsid w:val="0086587F"/>
    <w:rsid w:val="008661AF"/>
    <w:rsid w:val="008666F8"/>
    <w:rsid w:val="00866AAB"/>
    <w:rsid w:val="00866C95"/>
    <w:rsid w:val="00866D9F"/>
    <w:rsid w:val="008671F5"/>
    <w:rsid w:val="00870E61"/>
    <w:rsid w:val="0087143F"/>
    <w:rsid w:val="00871456"/>
    <w:rsid w:val="00871500"/>
    <w:rsid w:val="008727F1"/>
    <w:rsid w:val="00872D1C"/>
    <w:rsid w:val="00872ED6"/>
    <w:rsid w:val="00873139"/>
    <w:rsid w:val="00873702"/>
    <w:rsid w:val="00873C41"/>
    <w:rsid w:val="00874272"/>
    <w:rsid w:val="00875483"/>
    <w:rsid w:val="00876533"/>
    <w:rsid w:val="00877821"/>
    <w:rsid w:val="00877A52"/>
    <w:rsid w:val="008804B7"/>
    <w:rsid w:val="00880564"/>
    <w:rsid w:val="00880A69"/>
    <w:rsid w:val="00880B11"/>
    <w:rsid w:val="008814B7"/>
    <w:rsid w:val="00881758"/>
    <w:rsid w:val="00881D96"/>
    <w:rsid w:val="00882420"/>
    <w:rsid w:val="008825FA"/>
    <w:rsid w:val="008827F0"/>
    <w:rsid w:val="00882B93"/>
    <w:rsid w:val="00883A1A"/>
    <w:rsid w:val="0088402B"/>
    <w:rsid w:val="00884531"/>
    <w:rsid w:val="008851AE"/>
    <w:rsid w:val="008860C3"/>
    <w:rsid w:val="008863D2"/>
    <w:rsid w:val="008867FA"/>
    <w:rsid w:val="00886A7C"/>
    <w:rsid w:val="008872B1"/>
    <w:rsid w:val="00887AE9"/>
    <w:rsid w:val="00890724"/>
    <w:rsid w:val="00890C9C"/>
    <w:rsid w:val="008910F0"/>
    <w:rsid w:val="008921EA"/>
    <w:rsid w:val="00892B7A"/>
    <w:rsid w:val="00892CC3"/>
    <w:rsid w:val="0089329E"/>
    <w:rsid w:val="00894DB5"/>
    <w:rsid w:val="00895D6A"/>
    <w:rsid w:val="00896439"/>
    <w:rsid w:val="00897EBD"/>
    <w:rsid w:val="00897F1A"/>
    <w:rsid w:val="008A0A86"/>
    <w:rsid w:val="008A0BFE"/>
    <w:rsid w:val="008A105E"/>
    <w:rsid w:val="008A1134"/>
    <w:rsid w:val="008A1990"/>
    <w:rsid w:val="008A2002"/>
    <w:rsid w:val="008A2076"/>
    <w:rsid w:val="008A2296"/>
    <w:rsid w:val="008A2B59"/>
    <w:rsid w:val="008A31E5"/>
    <w:rsid w:val="008A3BB0"/>
    <w:rsid w:val="008A427E"/>
    <w:rsid w:val="008A4FCE"/>
    <w:rsid w:val="008A570B"/>
    <w:rsid w:val="008A5B9D"/>
    <w:rsid w:val="008A66B7"/>
    <w:rsid w:val="008A6926"/>
    <w:rsid w:val="008A703C"/>
    <w:rsid w:val="008A77DF"/>
    <w:rsid w:val="008A7D72"/>
    <w:rsid w:val="008B0E39"/>
    <w:rsid w:val="008B11C6"/>
    <w:rsid w:val="008B1B03"/>
    <w:rsid w:val="008B2ABA"/>
    <w:rsid w:val="008B3C78"/>
    <w:rsid w:val="008B47D1"/>
    <w:rsid w:val="008B4BF9"/>
    <w:rsid w:val="008B57AA"/>
    <w:rsid w:val="008B5EFA"/>
    <w:rsid w:val="008B661A"/>
    <w:rsid w:val="008B6A9E"/>
    <w:rsid w:val="008B765F"/>
    <w:rsid w:val="008B76A5"/>
    <w:rsid w:val="008B7973"/>
    <w:rsid w:val="008B7C84"/>
    <w:rsid w:val="008C0925"/>
    <w:rsid w:val="008C09E3"/>
    <w:rsid w:val="008C122A"/>
    <w:rsid w:val="008C13CA"/>
    <w:rsid w:val="008C147C"/>
    <w:rsid w:val="008C1D7B"/>
    <w:rsid w:val="008C1E87"/>
    <w:rsid w:val="008C24D0"/>
    <w:rsid w:val="008C254B"/>
    <w:rsid w:val="008C30C3"/>
    <w:rsid w:val="008C52A8"/>
    <w:rsid w:val="008C54E2"/>
    <w:rsid w:val="008C57E1"/>
    <w:rsid w:val="008C5954"/>
    <w:rsid w:val="008C67CC"/>
    <w:rsid w:val="008C6D5F"/>
    <w:rsid w:val="008C72B3"/>
    <w:rsid w:val="008C7B4E"/>
    <w:rsid w:val="008C7BDE"/>
    <w:rsid w:val="008D0428"/>
    <w:rsid w:val="008D0AEF"/>
    <w:rsid w:val="008D1603"/>
    <w:rsid w:val="008D1851"/>
    <w:rsid w:val="008D1872"/>
    <w:rsid w:val="008D2713"/>
    <w:rsid w:val="008D29D8"/>
    <w:rsid w:val="008D2C7E"/>
    <w:rsid w:val="008D3BA7"/>
    <w:rsid w:val="008D459A"/>
    <w:rsid w:val="008D46E7"/>
    <w:rsid w:val="008D4A21"/>
    <w:rsid w:val="008D5B12"/>
    <w:rsid w:val="008D6413"/>
    <w:rsid w:val="008D6647"/>
    <w:rsid w:val="008D6673"/>
    <w:rsid w:val="008D66E3"/>
    <w:rsid w:val="008D67AC"/>
    <w:rsid w:val="008D6C60"/>
    <w:rsid w:val="008E0366"/>
    <w:rsid w:val="008E06D0"/>
    <w:rsid w:val="008E0ACC"/>
    <w:rsid w:val="008E1418"/>
    <w:rsid w:val="008E19FE"/>
    <w:rsid w:val="008E32B5"/>
    <w:rsid w:val="008E369C"/>
    <w:rsid w:val="008E72EB"/>
    <w:rsid w:val="008F07F3"/>
    <w:rsid w:val="008F1B19"/>
    <w:rsid w:val="008F1C89"/>
    <w:rsid w:val="008F2225"/>
    <w:rsid w:val="008F3970"/>
    <w:rsid w:val="008F4564"/>
    <w:rsid w:val="008F49A4"/>
    <w:rsid w:val="008F6564"/>
    <w:rsid w:val="008F679E"/>
    <w:rsid w:val="008F7A8D"/>
    <w:rsid w:val="009011FD"/>
    <w:rsid w:val="0090162C"/>
    <w:rsid w:val="00901DDD"/>
    <w:rsid w:val="00902175"/>
    <w:rsid w:val="0090331D"/>
    <w:rsid w:val="009036A8"/>
    <w:rsid w:val="00903805"/>
    <w:rsid w:val="00903FAE"/>
    <w:rsid w:val="00903FEC"/>
    <w:rsid w:val="009063FD"/>
    <w:rsid w:val="00906C2A"/>
    <w:rsid w:val="00907057"/>
    <w:rsid w:val="009075E1"/>
    <w:rsid w:val="00907BB0"/>
    <w:rsid w:val="0091200D"/>
    <w:rsid w:val="009124DF"/>
    <w:rsid w:val="00912743"/>
    <w:rsid w:val="009133E2"/>
    <w:rsid w:val="009139CF"/>
    <w:rsid w:val="00915898"/>
    <w:rsid w:val="009159C6"/>
    <w:rsid w:val="00915A4C"/>
    <w:rsid w:val="00915DB6"/>
    <w:rsid w:val="00916CED"/>
    <w:rsid w:val="00916E17"/>
    <w:rsid w:val="00917F47"/>
    <w:rsid w:val="00920254"/>
    <w:rsid w:val="00921A76"/>
    <w:rsid w:val="00921FFE"/>
    <w:rsid w:val="00922147"/>
    <w:rsid w:val="0092552A"/>
    <w:rsid w:val="009259CD"/>
    <w:rsid w:val="009269E5"/>
    <w:rsid w:val="009274DD"/>
    <w:rsid w:val="00927787"/>
    <w:rsid w:val="009306C4"/>
    <w:rsid w:val="00930745"/>
    <w:rsid w:val="009313B8"/>
    <w:rsid w:val="00931712"/>
    <w:rsid w:val="0093175D"/>
    <w:rsid w:val="009319A5"/>
    <w:rsid w:val="00932530"/>
    <w:rsid w:val="00932B59"/>
    <w:rsid w:val="00934D8D"/>
    <w:rsid w:val="00937241"/>
    <w:rsid w:val="0094090A"/>
    <w:rsid w:val="00940CC9"/>
    <w:rsid w:val="0094113A"/>
    <w:rsid w:val="009413F1"/>
    <w:rsid w:val="009428F3"/>
    <w:rsid w:val="00942ABB"/>
    <w:rsid w:val="009441B6"/>
    <w:rsid w:val="009453AA"/>
    <w:rsid w:val="009456E7"/>
    <w:rsid w:val="00946417"/>
    <w:rsid w:val="009464A8"/>
    <w:rsid w:val="00946A1E"/>
    <w:rsid w:val="00946F69"/>
    <w:rsid w:val="00947184"/>
    <w:rsid w:val="00947CF4"/>
    <w:rsid w:val="00950547"/>
    <w:rsid w:val="00950640"/>
    <w:rsid w:val="00951C51"/>
    <w:rsid w:val="009530E1"/>
    <w:rsid w:val="00953388"/>
    <w:rsid w:val="009539F4"/>
    <w:rsid w:val="00954239"/>
    <w:rsid w:val="009543D0"/>
    <w:rsid w:val="009545C9"/>
    <w:rsid w:val="00954CD1"/>
    <w:rsid w:val="009558E3"/>
    <w:rsid w:val="00955B3E"/>
    <w:rsid w:val="00956543"/>
    <w:rsid w:val="00956CBD"/>
    <w:rsid w:val="009575EF"/>
    <w:rsid w:val="00957A8B"/>
    <w:rsid w:val="00957D31"/>
    <w:rsid w:val="009602A4"/>
    <w:rsid w:val="009612DD"/>
    <w:rsid w:val="00961555"/>
    <w:rsid w:val="0096190F"/>
    <w:rsid w:val="00962177"/>
    <w:rsid w:val="0096275A"/>
    <w:rsid w:val="00962FCA"/>
    <w:rsid w:val="00964033"/>
    <w:rsid w:val="00964797"/>
    <w:rsid w:val="00964C18"/>
    <w:rsid w:val="009657A9"/>
    <w:rsid w:val="009659D4"/>
    <w:rsid w:val="0096715C"/>
    <w:rsid w:val="0096763A"/>
    <w:rsid w:val="009676E7"/>
    <w:rsid w:val="00967A6A"/>
    <w:rsid w:val="00967F70"/>
    <w:rsid w:val="009708AE"/>
    <w:rsid w:val="009711C4"/>
    <w:rsid w:val="00972620"/>
    <w:rsid w:val="00972A17"/>
    <w:rsid w:val="00973035"/>
    <w:rsid w:val="009738FE"/>
    <w:rsid w:val="00973C4C"/>
    <w:rsid w:val="00974413"/>
    <w:rsid w:val="00974E71"/>
    <w:rsid w:val="009754F8"/>
    <w:rsid w:val="009775C0"/>
    <w:rsid w:val="009778BE"/>
    <w:rsid w:val="0097797D"/>
    <w:rsid w:val="00977ACD"/>
    <w:rsid w:val="00980A13"/>
    <w:rsid w:val="00980A75"/>
    <w:rsid w:val="00981DE0"/>
    <w:rsid w:val="00981E95"/>
    <w:rsid w:val="009821FB"/>
    <w:rsid w:val="0098229A"/>
    <w:rsid w:val="00982C19"/>
    <w:rsid w:val="009830BB"/>
    <w:rsid w:val="009831C5"/>
    <w:rsid w:val="00983669"/>
    <w:rsid w:val="009848ED"/>
    <w:rsid w:val="0098716A"/>
    <w:rsid w:val="009872EF"/>
    <w:rsid w:val="009875C2"/>
    <w:rsid w:val="009904B5"/>
    <w:rsid w:val="009906B3"/>
    <w:rsid w:val="009916D0"/>
    <w:rsid w:val="009928CC"/>
    <w:rsid w:val="00992998"/>
    <w:rsid w:val="00993699"/>
    <w:rsid w:val="009944A8"/>
    <w:rsid w:val="00995BCB"/>
    <w:rsid w:val="00996277"/>
    <w:rsid w:val="00996A70"/>
    <w:rsid w:val="00997308"/>
    <w:rsid w:val="0099738A"/>
    <w:rsid w:val="00997FAD"/>
    <w:rsid w:val="009A01DD"/>
    <w:rsid w:val="009A0299"/>
    <w:rsid w:val="009A058A"/>
    <w:rsid w:val="009A0A03"/>
    <w:rsid w:val="009A1B71"/>
    <w:rsid w:val="009A1C42"/>
    <w:rsid w:val="009A2220"/>
    <w:rsid w:val="009A2C8B"/>
    <w:rsid w:val="009A2DC5"/>
    <w:rsid w:val="009A2E2A"/>
    <w:rsid w:val="009A2F6D"/>
    <w:rsid w:val="009A34C1"/>
    <w:rsid w:val="009A4140"/>
    <w:rsid w:val="009A4AA8"/>
    <w:rsid w:val="009A4B31"/>
    <w:rsid w:val="009A594B"/>
    <w:rsid w:val="009A5AAE"/>
    <w:rsid w:val="009A5FDB"/>
    <w:rsid w:val="009A6375"/>
    <w:rsid w:val="009A6777"/>
    <w:rsid w:val="009A681D"/>
    <w:rsid w:val="009A76E5"/>
    <w:rsid w:val="009A7B7C"/>
    <w:rsid w:val="009B01D2"/>
    <w:rsid w:val="009B0388"/>
    <w:rsid w:val="009B0C7E"/>
    <w:rsid w:val="009B1886"/>
    <w:rsid w:val="009B1D69"/>
    <w:rsid w:val="009B1DF4"/>
    <w:rsid w:val="009B1FAD"/>
    <w:rsid w:val="009B429B"/>
    <w:rsid w:val="009B43C3"/>
    <w:rsid w:val="009B775D"/>
    <w:rsid w:val="009B7AD1"/>
    <w:rsid w:val="009C03BB"/>
    <w:rsid w:val="009C0615"/>
    <w:rsid w:val="009C0D9B"/>
    <w:rsid w:val="009C1667"/>
    <w:rsid w:val="009C17CF"/>
    <w:rsid w:val="009C2514"/>
    <w:rsid w:val="009C2852"/>
    <w:rsid w:val="009C3335"/>
    <w:rsid w:val="009C3C6A"/>
    <w:rsid w:val="009C4B7C"/>
    <w:rsid w:val="009C6C2E"/>
    <w:rsid w:val="009C6D4E"/>
    <w:rsid w:val="009C7620"/>
    <w:rsid w:val="009D0B1B"/>
    <w:rsid w:val="009D0BB8"/>
    <w:rsid w:val="009D2358"/>
    <w:rsid w:val="009D2C69"/>
    <w:rsid w:val="009D2F0C"/>
    <w:rsid w:val="009D32E0"/>
    <w:rsid w:val="009D3506"/>
    <w:rsid w:val="009D3599"/>
    <w:rsid w:val="009D3DB2"/>
    <w:rsid w:val="009D4418"/>
    <w:rsid w:val="009D4C5D"/>
    <w:rsid w:val="009D59E3"/>
    <w:rsid w:val="009D5A11"/>
    <w:rsid w:val="009D740B"/>
    <w:rsid w:val="009D7754"/>
    <w:rsid w:val="009D7FC4"/>
    <w:rsid w:val="009E036A"/>
    <w:rsid w:val="009E0E32"/>
    <w:rsid w:val="009E1606"/>
    <w:rsid w:val="009E1C51"/>
    <w:rsid w:val="009E2630"/>
    <w:rsid w:val="009E4C04"/>
    <w:rsid w:val="009E5C35"/>
    <w:rsid w:val="009E5E50"/>
    <w:rsid w:val="009E62C2"/>
    <w:rsid w:val="009E6E1E"/>
    <w:rsid w:val="009E7245"/>
    <w:rsid w:val="009E7EAF"/>
    <w:rsid w:val="009F0268"/>
    <w:rsid w:val="009F079C"/>
    <w:rsid w:val="009F23F5"/>
    <w:rsid w:val="009F2D73"/>
    <w:rsid w:val="009F3E13"/>
    <w:rsid w:val="009F4390"/>
    <w:rsid w:val="009F4C05"/>
    <w:rsid w:val="009F5DFD"/>
    <w:rsid w:val="009F6160"/>
    <w:rsid w:val="009F61B7"/>
    <w:rsid w:val="009F672A"/>
    <w:rsid w:val="009F6953"/>
    <w:rsid w:val="009F6C64"/>
    <w:rsid w:val="009F70A4"/>
    <w:rsid w:val="009F7782"/>
    <w:rsid w:val="00A0007C"/>
    <w:rsid w:val="00A00472"/>
    <w:rsid w:val="00A004DA"/>
    <w:rsid w:val="00A00D44"/>
    <w:rsid w:val="00A00F6F"/>
    <w:rsid w:val="00A022F6"/>
    <w:rsid w:val="00A030F7"/>
    <w:rsid w:val="00A042DF"/>
    <w:rsid w:val="00A053F7"/>
    <w:rsid w:val="00A059B3"/>
    <w:rsid w:val="00A05DC0"/>
    <w:rsid w:val="00A06778"/>
    <w:rsid w:val="00A06AD8"/>
    <w:rsid w:val="00A07029"/>
    <w:rsid w:val="00A07072"/>
    <w:rsid w:val="00A07309"/>
    <w:rsid w:val="00A07F51"/>
    <w:rsid w:val="00A10CB0"/>
    <w:rsid w:val="00A11296"/>
    <w:rsid w:val="00A11BDE"/>
    <w:rsid w:val="00A1212D"/>
    <w:rsid w:val="00A12493"/>
    <w:rsid w:val="00A14751"/>
    <w:rsid w:val="00A15E03"/>
    <w:rsid w:val="00A15F34"/>
    <w:rsid w:val="00A161F6"/>
    <w:rsid w:val="00A164A8"/>
    <w:rsid w:val="00A164C2"/>
    <w:rsid w:val="00A16C13"/>
    <w:rsid w:val="00A17D53"/>
    <w:rsid w:val="00A201B5"/>
    <w:rsid w:val="00A21129"/>
    <w:rsid w:val="00A21694"/>
    <w:rsid w:val="00A21B02"/>
    <w:rsid w:val="00A2201A"/>
    <w:rsid w:val="00A2283B"/>
    <w:rsid w:val="00A229F8"/>
    <w:rsid w:val="00A23027"/>
    <w:rsid w:val="00A23810"/>
    <w:rsid w:val="00A24073"/>
    <w:rsid w:val="00A2453B"/>
    <w:rsid w:val="00A2477E"/>
    <w:rsid w:val="00A2486C"/>
    <w:rsid w:val="00A25155"/>
    <w:rsid w:val="00A25789"/>
    <w:rsid w:val="00A263CA"/>
    <w:rsid w:val="00A26AA8"/>
    <w:rsid w:val="00A273F9"/>
    <w:rsid w:val="00A274ED"/>
    <w:rsid w:val="00A27DFB"/>
    <w:rsid w:val="00A3195A"/>
    <w:rsid w:val="00A33473"/>
    <w:rsid w:val="00A3360B"/>
    <w:rsid w:val="00A337D7"/>
    <w:rsid w:val="00A33870"/>
    <w:rsid w:val="00A33EC8"/>
    <w:rsid w:val="00A33FFD"/>
    <w:rsid w:val="00A34BDD"/>
    <w:rsid w:val="00A356F6"/>
    <w:rsid w:val="00A359C3"/>
    <w:rsid w:val="00A35B01"/>
    <w:rsid w:val="00A36C14"/>
    <w:rsid w:val="00A37061"/>
    <w:rsid w:val="00A379F7"/>
    <w:rsid w:val="00A37B50"/>
    <w:rsid w:val="00A40404"/>
    <w:rsid w:val="00A409F7"/>
    <w:rsid w:val="00A41622"/>
    <w:rsid w:val="00A41703"/>
    <w:rsid w:val="00A41823"/>
    <w:rsid w:val="00A41AB7"/>
    <w:rsid w:val="00A41AF9"/>
    <w:rsid w:val="00A41CE9"/>
    <w:rsid w:val="00A42DD4"/>
    <w:rsid w:val="00A43591"/>
    <w:rsid w:val="00A4394E"/>
    <w:rsid w:val="00A43AF3"/>
    <w:rsid w:val="00A43C40"/>
    <w:rsid w:val="00A43E1D"/>
    <w:rsid w:val="00A461CB"/>
    <w:rsid w:val="00A46D91"/>
    <w:rsid w:val="00A476F5"/>
    <w:rsid w:val="00A47CE1"/>
    <w:rsid w:val="00A47EDA"/>
    <w:rsid w:val="00A50969"/>
    <w:rsid w:val="00A51B18"/>
    <w:rsid w:val="00A52054"/>
    <w:rsid w:val="00A52457"/>
    <w:rsid w:val="00A5330E"/>
    <w:rsid w:val="00A53A32"/>
    <w:rsid w:val="00A53C75"/>
    <w:rsid w:val="00A54A12"/>
    <w:rsid w:val="00A54F2D"/>
    <w:rsid w:val="00A56407"/>
    <w:rsid w:val="00A566F7"/>
    <w:rsid w:val="00A56DA7"/>
    <w:rsid w:val="00A57E7B"/>
    <w:rsid w:val="00A60403"/>
    <w:rsid w:val="00A619C9"/>
    <w:rsid w:val="00A61B27"/>
    <w:rsid w:val="00A6667F"/>
    <w:rsid w:val="00A67343"/>
    <w:rsid w:val="00A67A6D"/>
    <w:rsid w:val="00A7056F"/>
    <w:rsid w:val="00A705DD"/>
    <w:rsid w:val="00A70C48"/>
    <w:rsid w:val="00A70EE1"/>
    <w:rsid w:val="00A73DD5"/>
    <w:rsid w:val="00A741B5"/>
    <w:rsid w:val="00A757AC"/>
    <w:rsid w:val="00A75AA3"/>
    <w:rsid w:val="00A75CDE"/>
    <w:rsid w:val="00A75F27"/>
    <w:rsid w:val="00A7616E"/>
    <w:rsid w:val="00A76609"/>
    <w:rsid w:val="00A7661F"/>
    <w:rsid w:val="00A77AE2"/>
    <w:rsid w:val="00A80402"/>
    <w:rsid w:val="00A809F6"/>
    <w:rsid w:val="00A80E8C"/>
    <w:rsid w:val="00A81A6C"/>
    <w:rsid w:val="00A81BC6"/>
    <w:rsid w:val="00A81E88"/>
    <w:rsid w:val="00A82BC7"/>
    <w:rsid w:val="00A82E43"/>
    <w:rsid w:val="00A8414D"/>
    <w:rsid w:val="00A84645"/>
    <w:rsid w:val="00A8483D"/>
    <w:rsid w:val="00A85D84"/>
    <w:rsid w:val="00A860B4"/>
    <w:rsid w:val="00A8631F"/>
    <w:rsid w:val="00A867FE"/>
    <w:rsid w:val="00A86CA0"/>
    <w:rsid w:val="00A87F81"/>
    <w:rsid w:val="00A90B5C"/>
    <w:rsid w:val="00A92E5D"/>
    <w:rsid w:val="00A94E48"/>
    <w:rsid w:val="00A95CBB"/>
    <w:rsid w:val="00A95CD4"/>
    <w:rsid w:val="00A96CCA"/>
    <w:rsid w:val="00AA0BD7"/>
    <w:rsid w:val="00AA10EA"/>
    <w:rsid w:val="00AA1A16"/>
    <w:rsid w:val="00AA2E9C"/>
    <w:rsid w:val="00AA30DA"/>
    <w:rsid w:val="00AA37DF"/>
    <w:rsid w:val="00AA3EE9"/>
    <w:rsid w:val="00AA4485"/>
    <w:rsid w:val="00AA56A1"/>
    <w:rsid w:val="00AA57D0"/>
    <w:rsid w:val="00AA5D6E"/>
    <w:rsid w:val="00AA60B0"/>
    <w:rsid w:val="00AA6B21"/>
    <w:rsid w:val="00AA7BC8"/>
    <w:rsid w:val="00AA7CA6"/>
    <w:rsid w:val="00AA7DC2"/>
    <w:rsid w:val="00AB1E59"/>
    <w:rsid w:val="00AB28C9"/>
    <w:rsid w:val="00AB3012"/>
    <w:rsid w:val="00AB336B"/>
    <w:rsid w:val="00AB3487"/>
    <w:rsid w:val="00AB38B0"/>
    <w:rsid w:val="00AB3D79"/>
    <w:rsid w:val="00AB3DA4"/>
    <w:rsid w:val="00AB5E9A"/>
    <w:rsid w:val="00AB619C"/>
    <w:rsid w:val="00AB63F7"/>
    <w:rsid w:val="00AB7703"/>
    <w:rsid w:val="00AB7877"/>
    <w:rsid w:val="00AB79E3"/>
    <w:rsid w:val="00AB7FDC"/>
    <w:rsid w:val="00AC0269"/>
    <w:rsid w:val="00AC0372"/>
    <w:rsid w:val="00AC0D0C"/>
    <w:rsid w:val="00AC23E5"/>
    <w:rsid w:val="00AC3365"/>
    <w:rsid w:val="00AC33AB"/>
    <w:rsid w:val="00AC350D"/>
    <w:rsid w:val="00AC3E0B"/>
    <w:rsid w:val="00AC3FFB"/>
    <w:rsid w:val="00AC43DB"/>
    <w:rsid w:val="00AC44CE"/>
    <w:rsid w:val="00AC461E"/>
    <w:rsid w:val="00AC4912"/>
    <w:rsid w:val="00AC4988"/>
    <w:rsid w:val="00AC5740"/>
    <w:rsid w:val="00AC5CAA"/>
    <w:rsid w:val="00AC66B8"/>
    <w:rsid w:val="00AC67A0"/>
    <w:rsid w:val="00AC686D"/>
    <w:rsid w:val="00AC6B2A"/>
    <w:rsid w:val="00AC7233"/>
    <w:rsid w:val="00AC7473"/>
    <w:rsid w:val="00AD0A57"/>
    <w:rsid w:val="00AD13AC"/>
    <w:rsid w:val="00AD1481"/>
    <w:rsid w:val="00AD14B9"/>
    <w:rsid w:val="00AD1BC2"/>
    <w:rsid w:val="00AD3169"/>
    <w:rsid w:val="00AD326B"/>
    <w:rsid w:val="00AD3EE5"/>
    <w:rsid w:val="00AD3F0F"/>
    <w:rsid w:val="00AD4719"/>
    <w:rsid w:val="00AD4C27"/>
    <w:rsid w:val="00AD4F2C"/>
    <w:rsid w:val="00AD5827"/>
    <w:rsid w:val="00AD5844"/>
    <w:rsid w:val="00AD5B77"/>
    <w:rsid w:val="00AD5BBD"/>
    <w:rsid w:val="00AD5E2D"/>
    <w:rsid w:val="00AE0E59"/>
    <w:rsid w:val="00AE1A51"/>
    <w:rsid w:val="00AE1D9E"/>
    <w:rsid w:val="00AE2340"/>
    <w:rsid w:val="00AE3846"/>
    <w:rsid w:val="00AE3870"/>
    <w:rsid w:val="00AE3E99"/>
    <w:rsid w:val="00AE4679"/>
    <w:rsid w:val="00AE4D43"/>
    <w:rsid w:val="00AE5294"/>
    <w:rsid w:val="00AE57D3"/>
    <w:rsid w:val="00AE5EAB"/>
    <w:rsid w:val="00AE6E3C"/>
    <w:rsid w:val="00AE78D4"/>
    <w:rsid w:val="00AF1566"/>
    <w:rsid w:val="00AF1B6E"/>
    <w:rsid w:val="00AF3B77"/>
    <w:rsid w:val="00AF50BD"/>
    <w:rsid w:val="00AF5212"/>
    <w:rsid w:val="00AF5615"/>
    <w:rsid w:val="00AF69FA"/>
    <w:rsid w:val="00AF74BB"/>
    <w:rsid w:val="00AF76C5"/>
    <w:rsid w:val="00AF7DB5"/>
    <w:rsid w:val="00B001B6"/>
    <w:rsid w:val="00B012BB"/>
    <w:rsid w:val="00B014D5"/>
    <w:rsid w:val="00B016F3"/>
    <w:rsid w:val="00B01AF8"/>
    <w:rsid w:val="00B03EE7"/>
    <w:rsid w:val="00B03FEB"/>
    <w:rsid w:val="00B04877"/>
    <w:rsid w:val="00B05846"/>
    <w:rsid w:val="00B060FF"/>
    <w:rsid w:val="00B06D9D"/>
    <w:rsid w:val="00B072B5"/>
    <w:rsid w:val="00B07B5C"/>
    <w:rsid w:val="00B07EC3"/>
    <w:rsid w:val="00B100E2"/>
    <w:rsid w:val="00B107F4"/>
    <w:rsid w:val="00B125D1"/>
    <w:rsid w:val="00B12C87"/>
    <w:rsid w:val="00B12EFD"/>
    <w:rsid w:val="00B13E52"/>
    <w:rsid w:val="00B13EB4"/>
    <w:rsid w:val="00B13F83"/>
    <w:rsid w:val="00B14772"/>
    <w:rsid w:val="00B1642A"/>
    <w:rsid w:val="00B16740"/>
    <w:rsid w:val="00B173FF"/>
    <w:rsid w:val="00B17E52"/>
    <w:rsid w:val="00B17F88"/>
    <w:rsid w:val="00B20416"/>
    <w:rsid w:val="00B20618"/>
    <w:rsid w:val="00B211BE"/>
    <w:rsid w:val="00B217FC"/>
    <w:rsid w:val="00B21895"/>
    <w:rsid w:val="00B21AA7"/>
    <w:rsid w:val="00B236D6"/>
    <w:rsid w:val="00B23986"/>
    <w:rsid w:val="00B239F7"/>
    <w:rsid w:val="00B23C32"/>
    <w:rsid w:val="00B24B3F"/>
    <w:rsid w:val="00B260DB"/>
    <w:rsid w:val="00B26EFB"/>
    <w:rsid w:val="00B27DC4"/>
    <w:rsid w:val="00B30868"/>
    <w:rsid w:val="00B30CDF"/>
    <w:rsid w:val="00B312BC"/>
    <w:rsid w:val="00B31631"/>
    <w:rsid w:val="00B33771"/>
    <w:rsid w:val="00B35005"/>
    <w:rsid w:val="00B353C1"/>
    <w:rsid w:val="00B3569A"/>
    <w:rsid w:val="00B3658A"/>
    <w:rsid w:val="00B37BF1"/>
    <w:rsid w:val="00B4034C"/>
    <w:rsid w:val="00B41107"/>
    <w:rsid w:val="00B41397"/>
    <w:rsid w:val="00B41844"/>
    <w:rsid w:val="00B41F50"/>
    <w:rsid w:val="00B421F4"/>
    <w:rsid w:val="00B42902"/>
    <w:rsid w:val="00B44013"/>
    <w:rsid w:val="00B44283"/>
    <w:rsid w:val="00B4444A"/>
    <w:rsid w:val="00B4446C"/>
    <w:rsid w:val="00B44FB8"/>
    <w:rsid w:val="00B45B97"/>
    <w:rsid w:val="00B46EEE"/>
    <w:rsid w:val="00B47C62"/>
    <w:rsid w:val="00B47EEC"/>
    <w:rsid w:val="00B502C1"/>
    <w:rsid w:val="00B5045B"/>
    <w:rsid w:val="00B50F07"/>
    <w:rsid w:val="00B513CF"/>
    <w:rsid w:val="00B51C3D"/>
    <w:rsid w:val="00B5222C"/>
    <w:rsid w:val="00B52A3C"/>
    <w:rsid w:val="00B5305B"/>
    <w:rsid w:val="00B53B5E"/>
    <w:rsid w:val="00B5475C"/>
    <w:rsid w:val="00B55C54"/>
    <w:rsid w:val="00B5680B"/>
    <w:rsid w:val="00B56C8D"/>
    <w:rsid w:val="00B61380"/>
    <w:rsid w:val="00B617D3"/>
    <w:rsid w:val="00B61F5F"/>
    <w:rsid w:val="00B62392"/>
    <w:rsid w:val="00B62F8B"/>
    <w:rsid w:val="00B62FD7"/>
    <w:rsid w:val="00B6307B"/>
    <w:rsid w:val="00B6311B"/>
    <w:rsid w:val="00B63AC8"/>
    <w:rsid w:val="00B64815"/>
    <w:rsid w:val="00B6507F"/>
    <w:rsid w:val="00B654C9"/>
    <w:rsid w:val="00B66C2B"/>
    <w:rsid w:val="00B66C3E"/>
    <w:rsid w:val="00B66E5F"/>
    <w:rsid w:val="00B66E72"/>
    <w:rsid w:val="00B6767E"/>
    <w:rsid w:val="00B67EE3"/>
    <w:rsid w:val="00B7189D"/>
    <w:rsid w:val="00B720FE"/>
    <w:rsid w:val="00B72211"/>
    <w:rsid w:val="00B73708"/>
    <w:rsid w:val="00B747F5"/>
    <w:rsid w:val="00B74AF8"/>
    <w:rsid w:val="00B74FED"/>
    <w:rsid w:val="00B750D3"/>
    <w:rsid w:val="00B7526D"/>
    <w:rsid w:val="00B7702C"/>
    <w:rsid w:val="00B77295"/>
    <w:rsid w:val="00B775D9"/>
    <w:rsid w:val="00B7768C"/>
    <w:rsid w:val="00B80156"/>
    <w:rsid w:val="00B8050C"/>
    <w:rsid w:val="00B80A8A"/>
    <w:rsid w:val="00B80BD3"/>
    <w:rsid w:val="00B8112D"/>
    <w:rsid w:val="00B819A5"/>
    <w:rsid w:val="00B82574"/>
    <w:rsid w:val="00B83046"/>
    <w:rsid w:val="00B836FF"/>
    <w:rsid w:val="00B83756"/>
    <w:rsid w:val="00B83DCD"/>
    <w:rsid w:val="00B84423"/>
    <w:rsid w:val="00B845CC"/>
    <w:rsid w:val="00B84C3B"/>
    <w:rsid w:val="00B86954"/>
    <w:rsid w:val="00B87081"/>
    <w:rsid w:val="00B872DC"/>
    <w:rsid w:val="00B87AD5"/>
    <w:rsid w:val="00B90AD1"/>
    <w:rsid w:val="00B91F9F"/>
    <w:rsid w:val="00B92663"/>
    <w:rsid w:val="00B92915"/>
    <w:rsid w:val="00B94AFA"/>
    <w:rsid w:val="00B94E4F"/>
    <w:rsid w:val="00B95A50"/>
    <w:rsid w:val="00B96A38"/>
    <w:rsid w:val="00B9706F"/>
    <w:rsid w:val="00B971D6"/>
    <w:rsid w:val="00B97256"/>
    <w:rsid w:val="00BA000E"/>
    <w:rsid w:val="00BA01C1"/>
    <w:rsid w:val="00BA026F"/>
    <w:rsid w:val="00BA0CDA"/>
    <w:rsid w:val="00BA0DEB"/>
    <w:rsid w:val="00BA0FD1"/>
    <w:rsid w:val="00BA112D"/>
    <w:rsid w:val="00BA11C7"/>
    <w:rsid w:val="00BA157C"/>
    <w:rsid w:val="00BA1606"/>
    <w:rsid w:val="00BA24DB"/>
    <w:rsid w:val="00BA2554"/>
    <w:rsid w:val="00BA32DB"/>
    <w:rsid w:val="00BA5A83"/>
    <w:rsid w:val="00BA6397"/>
    <w:rsid w:val="00BA63C0"/>
    <w:rsid w:val="00BA660C"/>
    <w:rsid w:val="00BA6E49"/>
    <w:rsid w:val="00BA7673"/>
    <w:rsid w:val="00BA7771"/>
    <w:rsid w:val="00BB0008"/>
    <w:rsid w:val="00BB03F7"/>
    <w:rsid w:val="00BB0437"/>
    <w:rsid w:val="00BB1469"/>
    <w:rsid w:val="00BB1A14"/>
    <w:rsid w:val="00BB2326"/>
    <w:rsid w:val="00BB271F"/>
    <w:rsid w:val="00BB2B80"/>
    <w:rsid w:val="00BB2D92"/>
    <w:rsid w:val="00BB2EB2"/>
    <w:rsid w:val="00BB369C"/>
    <w:rsid w:val="00BB46F7"/>
    <w:rsid w:val="00BB4C97"/>
    <w:rsid w:val="00BB517F"/>
    <w:rsid w:val="00BB69A2"/>
    <w:rsid w:val="00BB6D85"/>
    <w:rsid w:val="00BB6DEF"/>
    <w:rsid w:val="00BB774A"/>
    <w:rsid w:val="00BB7A8F"/>
    <w:rsid w:val="00BB7AE8"/>
    <w:rsid w:val="00BC1CB6"/>
    <w:rsid w:val="00BC2027"/>
    <w:rsid w:val="00BC2132"/>
    <w:rsid w:val="00BC2735"/>
    <w:rsid w:val="00BC48B0"/>
    <w:rsid w:val="00BC4D99"/>
    <w:rsid w:val="00BC5491"/>
    <w:rsid w:val="00BC6933"/>
    <w:rsid w:val="00BC6A0E"/>
    <w:rsid w:val="00BC7350"/>
    <w:rsid w:val="00BD0047"/>
    <w:rsid w:val="00BD0335"/>
    <w:rsid w:val="00BD069E"/>
    <w:rsid w:val="00BD0A5E"/>
    <w:rsid w:val="00BD0C7E"/>
    <w:rsid w:val="00BD12E4"/>
    <w:rsid w:val="00BD145A"/>
    <w:rsid w:val="00BD1D3F"/>
    <w:rsid w:val="00BD324B"/>
    <w:rsid w:val="00BD32FB"/>
    <w:rsid w:val="00BD3CA7"/>
    <w:rsid w:val="00BD49AB"/>
    <w:rsid w:val="00BD50C0"/>
    <w:rsid w:val="00BD5720"/>
    <w:rsid w:val="00BD5B4A"/>
    <w:rsid w:val="00BD6487"/>
    <w:rsid w:val="00BD6EE4"/>
    <w:rsid w:val="00BD73B5"/>
    <w:rsid w:val="00BD7415"/>
    <w:rsid w:val="00BD7691"/>
    <w:rsid w:val="00BE022B"/>
    <w:rsid w:val="00BE0572"/>
    <w:rsid w:val="00BE065F"/>
    <w:rsid w:val="00BE1237"/>
    <w:rsid w:val="00BE138E"/>
    <w:rsid w:val="00BE17AA"/>
    <w:rsid w:val="00BE1A8C"/>
    <w:rsid w:val="00BE1C1F"/>
    <w:rsid w:val="00BE2C94"/>
    <w:rsid w:val="00BE3661"/>
    <w:rsid w:val="00BE4AA7"/>
    <w:rsid w:val="00BE79F6"/>
    <w:rsid w:val="00BE7A7A"/>
    <w:rsid w:val="00BE7B95"/>
    <w:rsid w:val="00BE7EB5"/>
    <w:rsid w:val="00BF0799"/>
    <w:rsid w:val="00BF081F"/>
    <w:rsid w:val="00BF0D1A"/>
    <w:rsid w:val="00BF130C"/>
    <w:rsid w:val="00BF1F8E"/>
    <w:rsid w:val="00BF43BF"/>
    <w:rsid w:val="00BF5385"/>
    <w:rsid w:val="00BF53FF"/>
    <w:rsid w:val="00BF57D4"/>
    <w:rsid w:val="00BF5B14"/>
    <w:rsid w:val="00BF5C31"/>
    <w:rsid w:val="00BF6E49"/>
    <w:rsid w:val="00BF7357"/>
    <w:rsid w:val="00BF7D82"/>
    <w:rsid w:val="00BF7E12"/>
    <w:rsid w:val="00C00458"/>
    <w:rsid w:val="00C00D7F"/>
    <w:rsid w:val="00C01487"/>
    <w:rsid w:val="00C01700"/>
    <w:rsid w:val="00C0174B"/>
    <w:rsid w:val="00C02469"/>
    <w:rsid w:val="00C02548"/>
    <w:rsid w:val="00C03259"/>
    <w:rsid w:val="00C03BA4"/>
    <w:rsid w:val="00C06F41"/>
    <w:rsid w:val="00C07519"/>
    <w:rsid w:val="00C07E72"/>
    <w:rsid w:val="00C10356"/>
    <w:rsid w:val="00C10E29"/>
    <w:rsid w:val="00C10EF3"/>
    <w:rsid w:val="00C11E09"/>
    <w:rsid w:val="00C123CE"/>
    <w:rsid w:val="00C12CE9"/>
    <w:rsid w:val="00C137AA"/>
    <w:rsid w:val="00C13D3F"/>
    <w:rsid w:val="00C14043"/>
    <w:rsid w:val="00C14754"/>
    <w:rsid w:val="00C14A15"/>
    <w:rsid w:val="00C1614A"/>
    <w:rsid w:val="00C1626D"/>
    <w:rsid w:val="00C1689F"/>
    <w:rsid w:val="00C16E6B"/>
    <w:rsid w:val="00C1713F"/>
    <w:rsid w:val="00C174CD"/>
    <w:rsid w:val="00C1788C"/>
    <w:rsid w:val="00C206AA"/>
    <w:rsid w:val="00C20D96"/>
    <w:rsid w:val="00C21194"/>
    <w:rsid w:val="00C2187C"/>
    <w:rsid w:val="00C21FE2"/>
    <w:rsid w:val="00C222F2"/>
    <w:rsid w:val="00C2234D"/>
    <w:rsid w:val="00C22B49"/>
    <w:rsid w:val="00C23F2E"/>
    <w:rsid w:val="00C242F0"/>
    <w:rsid w:val="00C24759"/>
    <w:rsid w:val="00C247DF"/>
    <w:rsid w:val="00C2505D"/>
    <w:rsid w:val="00C25177"/>
    <w:rsid w:val="00C25CF3"/>
    <w:rsid w:val="00C25F5F"/>
    <w:rsid w:val="00C2676C"/>
    <w:rsid w:val="00C26CAC"/>
    <w:rsid w:val="00C2797A"/>
    <w:rsid w:val="00C3076D"/>
    <w:rsid w:val="00C30982"/>
    <w:rsid w:val="00C31E1F"/>
    <w:rsid w:val="00C336CF"/>
    <w:rsid w:val="00C33B7A"/>
    <w:rsid w:val="00C33B86"/>
    <w:rsid w:val="00C33D0C"/>
    <w:rsid w:val="00C35482"/>
    <w:rsid w:val="00C357C1"/>
    <w:rsid w:val="00C35F1B"/>
    <w:rsid w:val="00C36739"/>
    <w:rsid w:val="00C36BB5"/>
    <w:rsid w:val="00C36C61"/>
    <w:rsid w:val="00C36FE4"/>
    <w:rsid w:val="00C37827"/>
    <w:rsid w:val="00C3790F"/>
    <w:rsid w:val="00C40484"/>
    <w:rsid w:val="00C40621"/>
    <w:rsid w:val="00C41481"/>
    <w:rsid w:val="00C42704"/>
    <w:rsid w:val="00C42827"/>
    <w:rsid w:val="00C42EB9"/>
    <w:rsid w:val="00C42FEA"/>
    <w:rsid w:val="00C431E0"/>
    <w:rsid w:val="00C44295"/>
    <w:rsid w:val="00C44FE6"/>
    <w:rsid w:val="00C45487"/>
    <w:rsid w:val="00C46782"/>
    <w:rsid w:val="00C47164"/>
    <w:rsid w:val="00C4796D"/>
    <w:rsid w:val="00C47AB0"/>
    <w:rsid w:val="00C47B64"/>
    <w:rsid w:val="00C5022E"/>
    <w:rsid w:val="00C50CBC"/>
    <w:rsid w:val="00C519B2"/>
    <w:rsid w:val="00C51E29"/>
    <w:rsid w:val="00C52251"/>
    <w:rsid w:val="00C52BCF"/>
    <w:rsid w:val="00C537BD"/>
    <w:rsid w:val="00C5407F"/>
    <w:rsid w:val="00C55176"/>
    <w:rsid w:val="00C55D29"/>
    <w:rsid w:val="00C55F61"/>
    <w:rsid w:val="00C57101"/>
    <w:rsid w:val="00C572E9"/>
    <w:rsid w:val="00C60C4E"/>
    <w:rsid w:val="00C60FD5"/>
    <w:rsid w:val="00C613E6"/>
    <w:rsid w:val="00C6215D"/>
    <w:rsid w:val="00C62402"/>
    <w:rsid w:val="00C62EC4"/>
    <w:rsid w:val="00C62F38"/>
    <w:rsid w:val="00C63141"/>
    <w:rsid w:val="00C631D2"/>
    <w:rsid w:val="00C6331D"/>
    <w:rsid w:val="00C6350F"/>
    <w:rsid w:val="00C63BA1"/>
    <w:rsid w:val="00C64A37"/>
    <w:rsid w:val="00C6535D"/>
    <w:rsid w:val="00C653B1"/>
    <w:rsid w:val="00C66328"/>
    <w:rsid w:val="00C66995"/>
    <w:rsid w:val="00C66B74"/>
    <w:rsid w:val="00C66DD9"/>
    <w:rsid w:val="00C6750C"/>
    <w:rsid w:val="00C71167"/>
    <w:rsid w:val="00C71982"/>
    <w:rsid w:val="00C71C69"/>
    <w:rsid w:val="00C736EC"/>
    <w:rsid w:val="00C73FA2"/>
    <w:rsid w:val="00C73FE3"/>
    <w:rsid w:val="00C7481E"/>
    <w:rsid w:val="00C74837"/>
    <w:rsid w:val="00C748C4"/>
    <w:rsid w:val="00C75016"/>
    <w:rsid w:val="00C75CA1"/>
    <w:rsid w:val="00C75EAF"/>
    <w:rsid w:val="00C764A9"/>
    <w:rsid w:val="00C765D7"/>
    <w:rsid w:val="00C77346"/>
    <w:rsid w:val="00C77B8E"/>
    <w:rsid w:val="00C8019A"/>
    <w:rsid w:val="00C80697"/>
    <w:rsid w:val="00C80A51"/>
    <w:rsid w:val="00C82BDA"/>
    <w:rsid w:val="00C84617"/>
    <w:rsid w:val="00C84E59"/>
    <w:rsid w:val="00C858C5"/>
    <w:rsid w:val="00C86297"/>
    <w:rsid w:val="00C866F6"/>
    <w:rsid w:val="00C914C6"/>
    <w:rsid w:val="00C9166E"/>
    <w:rsid w:val="00C91754"/>
    <w:rsid w:val="00C91F23"/>
    <w:rsid w:val="00C92466"/>
    <w:rsid w:val="00C92CC6"/>
    <w:rsid w:val="00C92D57"/>
    <w:rsid w:val="00C940BD"/>
    <w:rsid w:val="00C97A29"/>
    <w:rsid w:val="00CA05C9"/>
    <w:rsid w:val="00CA0D70"/>
    <w:rsid w:val="00CA1423"/>
    <w:rsid w:val="00CA1F0D"/>
    <w:rsid w:val="00CA1FCE"/>
    <w:rsid w:val="00CA24E0"/>
    <w:rsid w:val="00CA308A"/>
    <w:rsid w:val="00CA36A2"/>
    <w:rsid w:val="00CA3799"/>
    <w:rsid w:val="00CA4D8A"/>
    <w:rsid w:val="00CA6816"/>
    <w:rsid w:val="00CA6B41"/>
    <w:rsid w:val="00CA6FB3"/>
    <w:rsid w:val="00CA75B3"/>
    <w:rsid w:val="00CA7AB8"/>
    <w:rsid w:val="00CA7CE5"/>
    <w:rsid w:val="00CB1ABD"/>
    <w:rsid w:val="00CB334C"/>
    <w:rsid w:val="00CB3691"/>
    <w:rsid w:val="00CB59FE"/>
    <w:rsid w:val="00CB644E"/>
    <w:rsid w:val="00CB6A6B"/>
    <w:rsid w:val="00CB7F6B"/>
    <w:rsid w:val="00CC030E"/>
    <w:rsid w:val="00CC0471"/>
    <w:rsid w:val="00CC1099"/>
    <w:rsid w:val="00CC1648"/>
    <w:rsid w:val="00CC1EC7"/>
    <w:rsid w:val="00CC25D7"/>
    <w:rsid w:val="00CC42FC"/>
    <w:rsid w:val="00CC4795"/>
    <w:rsid w:val="00CC4A1B"/>
    <w:rsid w:val="00CC734E"/>
    <w:rsid w:val="00CD11C6"/>
    <w:rsid w:val="00CD1A81"/>
    <w:rsid w:val="00CD39C2"/>
    <w:rsid w:val="00CD4DE4"/>
    <w:rsid w:val="00CD6216"/>
    <w:rsid w:val="00CD71EF"/>
    <w:rsid w:val="00CE0B6D"/>
    <w:rsid w:val="00CE1937"/>
    <w:rsid w:val="00CE2672"/>
    <w:rsid w:val="00CE30F7"/>
    <w:rsid w:val="00CE3395"/>
    <w:rsid w:val="00CE379A"/>
    <w:rsid w:val="00CE421B"/>
    <w:rsid w:val="00CE492D"/>
    <w:rsid w:val="00CE4CDA"/>
    <w:rsid w:val="00CE4DFF"/>
    <w:rsid w:val="00CE5810"/>
    <w:rsid w:val="00CE5893"/>
    <w:rsid w:val="00CE61C9"/>
    <w:rsid w:val="00CE6231"/>
    <w:rsid w:val="00CE6ADE"/>
    <w:rsid w:val="00CE6AF5"/>
    <w:rsid w:val="00CE71BD"/>
    <w:rsid w:val="00CE7D01"/>
    <w:rsid w:val="00CF05E2"/>
    <w:rsid w:val="00CF25CB"/>
    <w:rsid w:val="00CF382D"/>
    <w:rsid w:val="00CF3A5A"/>
    <w:rsid w:val="00CF3C82"/>
    <w:rsid w:val="00CF5024"/>
    <w:rsid w:val="00CF641F"/>
    <w:rsid w:val="00CF689A"/>
    <w:rsid w:val="00CF6BA0"/>
    <w:rsid w:val="00CF6F25"/>
    <w:rsid w:val="00CF70D5"/>
    <w:rsid w:val="00CF7CA7"/>
    <w:rsid w:val="00D010F1"/>
    <w:rsid w:val="00D01A0C"/>
    <w:rsid w:val="00D01F59"/>
    <w:rsid w:val="00D0230C"/>
    <w:rsid w:val="00D02BF8"/>
    <w:rsid w:val="00D02C9F"/>
    <w:rsid w:val="00D03844"/>
    <w:rsid w:val="00D03FEA"/>
    <w:rsid w:val="00D0494E"/>
    <w:rsid w:val="00D054C7"/>
    <w:rsid w:val="00D05512"/>
    <w:rsid w:val="00D05781"/>
    <w:rsid w:val="00D063BD"/>
    <w:rsid w:val="00D06975"/>
    <w:rsid w:val="00D06D7D"/>
    <w:rsid w:val="00D07403"/>
    <w:rsid w:val="00D0741E"/>
    <w:rsid w:val="00D1108A"/>
    <w:rsid w:val="00D118EF"/>
    <w:rsid w:val="00D11C26"/>
    <w:rsid w:val="00D12A28"/>
    <w:rsid w:val="00D12FE7"/>
    <w:rsid w:val="00D14BDA"/>
    <w:rsid w:val="00D14D1A"/>
    <w:rsid w:val="00D159EC"/>
    <w:rsid w:val="00D15AEC"/>
    <w:rsid w:val="00D167FA"/>
    <w:rsid w:val="00D16C32"/>
    <w:rsid w:val="00D16CE4"/>
    <w:rsid w:val="00D17394"/>
    <w:rsid w:val="00D17792"/>
    <w:rsid w:val="00D17AA3"/>
    <w:rsid w:val="00D17CDD"/>
    <w:rsid w:val="00D2007A"/>
    <w:rsid w:val="00D22223"/>
    <w:rsid w:val="00D23D97"/>
    <w:rsid w:val="00D24393"/>
    <w:rsid w:val="00D24DF7"/>
    <w:rsid w:val="00D258B6"/>
    <w:rsid w:val="00D26423"/>
    <w:rsid w:val="00D27D19"/>
    <w:rsid w:val="00D305D4"/>
    <w:rsid w:val="00D308E0"/>
    <w:rsid w:val="00D30A28"/>
    <w:rsid w:val="00D30CF8"/>
    <w:rsid w:val="00D3111B"/>
    <w:rsid w:val="00D31702"/>
    <w:rsid w:val="00D325B0"/>
    <w:rsid w:val="00D32D32"/>
    <w:rsid w:val="00D331C9"/>
    <w:rsid w:val="00D341F6"/>
    <w:rsid w:val="00D3436B"/>
    <w:rsid w:val="00D343E1"/>
    <w:rsid w:val="00D34585"/>
    <w:rsid w:val="00D34723"/>
    <w:rsid w:val="00D347A1"/>
    <w:rsid w:val="00D34E6D"/>
    <w:rsid w:val="00D35F17"/>
    <w:rsid w:val="00D3628F"/>
    <w:rsid w:val="00D368F0"/>
    <w:rsid w:val="00D36BD3"/>
    <w:rsid w:val="00D36BD8"/>
    <w:rsid w:val="00D36ED7"/>
    <w:rsid w:val="00D37F7B"/>
    <w:rsid w:val="00D4067C"/>
    <w:rsid w:val="00D40A0B"/>
    <w:rsid w:val="00D40FB2"/>
    <w:rsid w:val="00D4152A"/>
    <w:rsid w:val="00D41FD6"/>
    <w:rsid w:val="00D42836"/>
    <w:rsid w:val="00D4346A"/>
    <w:rsid w:val="00D43953"/>
    <w:rsid w:val="00D43C5A"/>
    <w:rsid w:val="00D4608D"/>
    <w:rsid w:val="00D4687B"/>
    <w:rsid w:val="00D46BD1"/>
    <w:rsid w:val="00D477FA"/>
    <w:rsid w:val="00D479B3"/>
    <w:rsid w:val="00D479DD"/>
    <w:rsid w:val="00D47EDE"/>
    <w:rsid w:val="00D501DD"/>
    <w:rsid w:val="00D504A0"/>
    <w:rsid w:val="00D5077E"/>
    <w:rsid w:val="00D5100E"/>
    <w:rsid w:val="00D53891"/>
    <w:rsid w:val="00D53AE8"/>
    <w:rsid w:val="00D547B0"/>
    <w:rsid w:val="00D54D92"/>
    <w:rsid w:val="00D567C1"/>
    <w:rsid w:val="00D56BC8"/>
    <w:rsid w:val="00D56F51"/>
    <w:rsid w:val="00D60095"/>
    <w:rsid w:val="00D616F6"/>
    <w:rsid w:val="00D617F7"/>
    <w:rsid w:val="00D623D5"/>
    <w:rsid w:val="00D6251F"/>
    <w:rsid w:val="00D6286E"/>
    <w:rsid w:val="00D62F02"/>
    <w:rsid w:val="00D6350F"/>
    <w:rsid w:val="00D63930"/>
    <w:rsid w:val="00D650A1"/>
    <w:rsid w:val="00D65777"/>
    <w:rsid w:val="00D66D9E"/>
    <w:rsid w:val="00D67706"/>
    <w:rsid w:val="00D71248"/>
    <w:rsid w:val="00D71330"/>
    <w:rsid w:val="00D71D7F"/>
    <w:rsid w:val="00D72138"/>
    <w:rsid w:val="00D7350E"/>
    <w:rsid w:val="00D73CBF"/>
    <w:rsid w:val="00D7504F"/>
    <w:rsid w:val="00D75559"/>
    <w:rsid w:val="00D75AF2"/>
    <w:rsid w:val="00D76089"/>
    <w:rsid w:val="00D77D51"/>
    <w:rsid w:val="00D800DD"/>
    <w:rsid w:val="00D80E86"/>
    <w:rsid w:val="00D81486"/>
    <w:rsid w:val="00D81517"/>
    <w:rsid w:val="00D81539"/>
    <w:rsid w:val="00D81807"/>
    <w:rsid w:val="00D81C35"/>
    <w:rsid w:val="00D820FA"/>
    <w:rsid w:val="00D86155"/>
    <w:rsid w:val="00D8627F"/>
    <w:rsid w:val="00D86479"/>
    <w:rsid w:val="00D865B5"/>
    <w:rsid w:val="00D8674A"/>
    <w:rsid w:val="00D87347"/>
    <w:rsid w:val="00D87BDF"/>
    <w:rsid w:val="00D903CD"/>
    <w:rsid w:val="00D90794"/>
    <w:rsid w:val="00D907EC"/>
    <w:rsid w:val="00D908ED"/>
    <w:rsid w:val="00D90BB9"/>
    <w:rsid w:val="00D90D17"/>
    <w:rsid w:val="00D92CA9"/>
    <w:rsid w:val="00D933C0"/>
    <w:rsid w:val="00D93A70"/>
    <w:rsid w:val="00D94651"/>
    <w:rsid w:val="00D94861"/>
    <w:rsid w:val="00D9517B"/>
    <w:rsid w:val="00D95B57"/>
    <w:rsid w:val="00D9662A"/>
    <w:rsid w:val="00D96F16"/>
    <w:rsid w:val="00D97351"/>
    <w:rsid w:val="00D978A6"/>
    <w:rsid w:val="00D97FA9"/>
    <w:rsid w:val="00DA048D"/>
    <w:rsid w:val="00DA0827"/>
    <w:rsid w:val="00DA0898"/>
    <w:rsid w:val="00DA0B00"/>
    <w:rsid w:val="00DA1031"/>
    <w:rsid w:val="00DA1215"/>
    <w:rsid w:val="00DA13DF"/>
    <w:rsid w:val="00DA1A1A"/>
    <w:rsid w:val="00DA25C7"/>
    <w:rsid w:val="00DA27E3"/>
    <w:rsid w:val="00DA303F"/>
    <w:rsid w:val="00DA3190"/>
    <w:rsid w:val="00DA35AD"/>
    <w:rsid w:val="00DA3DA4"/>
    <w:rsid w:val="00DA487C"/>
    <w:rsid w:val="00DA4944"/>
    <w:rsid w:val="00DA53B4"/>
    <w:rsid w:val="00DA6929"/>
    <w:rsid w:val="00DA6950"/>
    <w:rsid w:val="00DA777C"/>
    <w:rsid w:val="00DB01C2"/>
    <w:rsid w:val="00DB072E"/>
    <w:rsid w:val="00DB0854"/>
    <w:rsid w:val="00DB217B"/>
    <w:rsid w:val="00DB35FD"/>
    <w:rsid w:val="00DB3ACB"/>
    <w:rsid w:val="00DB4188"/>
    <w:rsid w:val="00DB4641"/>
    <w:rsid w:val="00DB4CDE"/>
    <w:rsid w:val="00DB5AC5"/>
    <w:rsid w:val="00DB5D2B"/>
    <w:rsid w:val="00DB685E"/>
    <w:rsid w:val="00DB71AF"/>
    <w:rsid w:val="00DB7ECA"/>
    <w:rsid w:val="00DC0D64"/>
    <w:rsid w:val="00DC1265"/>
    <w:rsid w:val="00DC2250"/>
    <w:rsid w:val="00DC22C2"/>
    <w:rsid w:val="00DC2833"/>
    <w:rsid w:val="00DC29A9"/>
    <w:rsid w:val="00DC3AB1"/>
    <w:rsid w:val="00DC3C0A"/>
    <w:rsid w:val="00DC3D67"/>
    <w:rsid w:val="00DC3F38"/>
    <w:rsid w:val="00DC3FBD"/>
    <w:rsid w:val="00DC46AE"/>
    <w:rsid w:val="00DC63E8"/>
    <w:rsid w:val="00DC678A"/>
    <w:rsid w:val="00DC6812"/>
    <w:rsid w:val="00DC7AA7"/>
    <w:rsid w:val="00DD0384"/>
    <w:rsid w:val="00DD14A2"/>
    <w:rsid w:val="00DD1526"/>
    <w:rsid w:val="00DD21D4"/>
    <w:rsid w:val="00DD29DA"/>
    <w:rsid w:val="00DD42F4"/>
    <w:rsid w:val="00DD4AC0"/>
    <w:rsid w:val="00DD56E2"/>
    <w:rsid w:val="00DD5940"/>
    <w:rsid w:val="00DD5DC1"/>
    <w:rsid w:val="00DD6A62"/>
    <w:rsid w:val="00DD6BE8"/>
    <w:rsid w:val="00DD6DFB"/>
    <w:rsid w:val="00DD73ED"/>
    <w:rsid w:val="00DD74C5"/>
    <w:rsid w:val="00DD79B7"/>
    <w:rsid w:val="00DE006B"/>
    <w:rsid w:val="00DE130E"/>
    <w:rsid w:val="00DE3887"/>
    <w:rsid w:val="00DE3CB4"/>
    <w:rsid w:val="00DE4138"/>
    <w:rsid w:val="00DE4408"/>
    <w:rsid w:val="00DE44C9"/>
    <w:rsid w:val="00DE5657"/>
    <w:rsid w:val="00DE5D0B"/>
    <w:rsid w:val="00DE67B5"/>
    <w:rsid w:val="00DE6DCF"/>
    <w:rsid w:val="00DE70DF"/>
    <w:rsid w:val="00DE735F"/>
    <w:rsid w:val="00DE7426"/>
    <w:rsid w:val="00DE7783"/>
    <w:rsid w:val="00DE7DAB"/>
    <w:rsid w:val="00DF02B0"/>
    <w:rsid w:val="00DF03AB"/>
    <w:rsid w:val="00DF0C74"/>
    <w:rsid w:val="00DF0D2F"/>
    <w:rsid w:val="00DF0F2A"/>
    <w:rsid w:val="00DF199B"/>
    <w:rsid w:val="00DF1AF0"/>
    <w:rsid w:val="00DF266C"/>
    <w:rsid w:val="00DF387F"/>
    <w:rsid w:val="00DF3B7E"/>
    <w:rsid w:val="00DF3EFC"/>
    <w:rsid w:val="00DF48C4"/>
    <w:rsid w:val="00DF4D64"/>
    <w:rsid w:val="00DF55CC"/>
    <w:rsid w:val="00DF5E2F"/>
    <w:rsid w:val="00DF6230"/>
    <w:rsid w:val="00DF6549"/>
    <w:rsid w:val="00DF6E9E"/>
    <w:rsid w:val="00DF750E"/>
    <w:rsid w:val="00DF7C1C"/>
    <w:rsid w:val="00DF7CA6"/>
    <w:rsid w:val="00E0041F"/>
    <w:rsid w:val="00E01A23"/>
    <w:rsid w:val="00E022B3"/>
    <w:rsid w:val="00E03345"/>
    <w:rsid w:val="00E037CE"/>
    <w:rsid w:val="00E03FA2"/>
    <w:rsid w:val="00E05294"/>
    <w:rsid w:val="00E053BC"/>
    <w:rsid w:val="00E05C89"/>
    <w:rsid w:val="00E05CE0"/>
    <w:rsid w:val="00E05FB1"/>
    <w:rsid w:val="00E06F64"/>
    <w:rsid w:val="00E072FA"/>
    <w:rsid w:val="00E07548"/>
    <w:rsid w:val="00E076D1"/>
    <w:rsid w:val="00E07CB7"/>
    <w:rsid w:val="00E11D67"/>
    <w:rsid w:val="00E11FC7"/>
    <w:rsid w:val="00E12B88"/>
    <w:rsid w:val="00E139FD"/>
    <w:rsid w:val="00E1417B"/>
    <w:rsid w:val="00E144D0"/>
    <w:rsid w:val="00E15B55"/>
    <w:rsid w:val="00E16302"/>
    <w:rsid w:val="00E16B5C"/>
    <w:rsid w:val="00E20230"/>
    <w:rsid w:val="00E20438"/>
    <w:rsid w:val="00E20CF6"/>
    <w:rsid w:val="00E212E4"/>
    <w:rsid w:val="00E22CE9"/>
    <w:rsid w:val="00E23F94"/>
    <w:rsid w:val="00E24304"/>
    <w:rsid w:val="00E24602"/>
    <w:rsid w:val="00E246C6"/>
    <w:rsid w:val="00E25054"/>
    <w:rsid w:val="00E25F08"/>
    <w:rsid w:val="00E26376"/>
    <w:rsid w:val="00E26CCF"/>
    <w:rsid w:val="00E27A22"/>
    <w:rsid w:val="00E310A6"/>
    <w:rsid w:val="00E31E97"/>
    <w:rsid w:val="00E3216B"/>
    <w:rsid w:val="00E3284A"/>
    <w:rsid w:val="00E32A89"/>
    <w:rsid w:val="00E337A6"/>
    <w:rsid w:val="00E33868"/>
    <w:rsid w:val="00E33B36"/>
    <w:rsid w:val="00E34190"/>
    <w:rsid w:val="00E343BD"/>
    <w:rsid w:val="00E34CF5"/>
    <w:rsid w:val="00E3531B"/>
    <w:rsid w:val="00E35A7A"/>
    <w:rsid w:val="00E35C8A"/>
    <w:rsid w:val="00E37A03"/>
    <w:rsid w:val="00E37A91"/>
    <w:rsid w:val="00E37E04"/>
    <w:rsid w:val="00E403CE"/>
    <w:rsid w:val="00E40F5C"/>
    <w:rsid w:val="00E411B2"/>
    <w:rsid w:val="00E41737"/>
    <w:rsid w:val="00E42B2A"/>
    <w:rsid w:val="00E4418C"/>
    <w:rsid w:val="00E44518"/>
    <w:rsid w:val="00E44A9D"/>
    <w:rsid w:val="00E44B50"/>
    <w:rsid w:val="00E450D8"/>
    <w:rsid w:val="00E45240"/>
    <w:rsid w:val="00E45293"/>
    <w:rsid w:val="00E45CB0"/>
    <w:rsid w:val="00E4602A"/>
    <w:rsid w:val="00E46192"/>
    <w:rsid w:val="00E462B4"/>
    <w:rsid w:val="00E46519"/>
    <w:rsid w:val="00E4659E"/>
    <w:rsid w:val="00E46B7F"/>
    <w:rsid w:val="00E46BE5"/>
    <w:rsid w:val="00E47C43"/>
    <w:rsid w:val="00E51330"/>
    <w:rsid w:val="00E527F1"/>
    <w:rsid w:val="00E52F7A"/>
    <w:rsid w:val="00E53D0F"/>
    <w:rsid w:val="00E53F51"/>
    <w:rsid w:val="00E53F82"/>
    <w:rsid w:val="00E540F5"/>
    <w:rsid w:val="00E550A2"/>
    <w:rsid w:val="00E564B8"/>
    <w:rsid w:val="00E56782"/>
    <w:rsid w:val="00E579FE"/>
    <w:rsid w:val="00E60234"/>
    <w:rsid w:val="00E6023B"/>
    <w:rsid w:val="00E60355"/>
    <w:rsid w:val="00E62145"/>
    <w:rsid w:val="00E6238D"/>
    <w:rsid w:val="00E6275C"/>
    <w:rsid w:val="00E629D3"/>
    <w:rsid w:val="00E6333C"/>
    <w:rsid w:val="00E6359D"/>
    <w:rsid w:val="00E63A73"/>
    <w:rsid w:val="00E63CDF"/>
    <w:rsid w:val="00E64051"/>
    <w:rsid w:val="00E65185"/>
    <w:rsid w:val="00E65C01"/>
    <w:rsid w:val="00E65D64"/>
    <w:rsid w:val="00E65D72"/>
    <w:rsid w:val="00E66814"/>
    <w:rsid w:val="00E66E79"/>
    <w:rsid w:val="00E66F1B"/>
    <w:rsid w:val="00E67007"/>
    <w:rsid w:val="00E6767E"/>
    <w:rsid w:val="00E700C0"/>
    <w:rsid w:val="00E722A0"/>
    <w:rsid w:val="00E753F4"/>
    <w:rsid w:val="00E7569C"/>
    <w:rsid w:val="00E7642B"/>
    <w:rsid w:val="00E76B12"/>
    <w:rsid w:val="00E76F31"/>
    <w:rsid w:val="00E76F7B"/>
    <w:rsid w:val="00E77382"/>
    <w:rsid w:val="00E77BF0"/>
    <w:rsid w:val="00E80493"/>
    <w:rsid w:val="00E80B02"/>
    <w:rsid w:val="00E80B08"/>
    <w:rsid w:val="00E812CE"/>
    <w:rsid w:val="00E8225B"/>
    <w:rsid w:val="00E83704"/>
    <w:rsid w:val="00E83D91"/>
    <w:rsid w:val="00E85733"/>
    <w:rsid w:val="00E85988"/>
    <w:rsid w:val="00E85C9F"/>
    <w:rsid w:val="00E865D8"/>
    <w:rsid w:val="00E868C5"/>
    <w:rsid w:val="00E87298"/>
    <w:rsid w:val="00E9140B"/>
    <w:rsid w:val="00E933BA"/>
    <w:rsid w:val="00E9345D"/>
    <w:rsid w:val="00E93ABA"/>
    <w:rsid w:val="00E94018"/>
    <w:rsid w:val="00E94133"/>
    <w:rsid w:val="00E9432E"/>
    <w:rsid w:val="00E94B4A"/>
    <w:rsid w:val="00E94CE3"/>
    <w:rsid w:val="00E94F00"/>
    <w:rsid w:val="00E950C7"/>
    <w:rsid w:val="00E958FE"/>
    <w:rsid w:val="00E95AAC"/>
    <w:rsid w:val="00E960A5"/>
    <w:rsid w:val="00EA02AD"/>
    <w:rsid w:val="00EA048E"/>
    <w:rsid w:val="00EA050D"/>
    <w:rsid w:val="00EA14ED"/>
    <w:rsid w:val="00EA1729"/>
    <w:rsid w:val="00EA277A"/>
    <w:rsid w:val="00EA38E6"/>
    <w:rsid w:val="00EA3984"/>
    <w:rsid w:val="00EA3FFF"/>
    <w:rsid w:val="00EA4173"/>
    <w:rsid w:val="00EA420C"/>
    <w:rsid w:val="00EA4BA8"/>
    <w:rsid w:val="00EA51DA"/>
    <w:rsid w:val="00EA524D"/>
    <w:rsid w:val="00EA5392"/>
    <w:rsid w:val="00EA5A32"/>
    <w:rsid w:val="00EA5BCF"/>
    <w:rsid w:val="00EA5E20"/>
    <w:rsid w:val="00EA67E6"/>
    <w:rsid w:val="00EA6946"/>
    <w:rsid w:val="00EA6DB7"/>
    <w:rsid w:val="00EA75A8"/>
    <w:rsid w:val="00EB028D"/>
    <w:rsid w:val="00EB0862"/>
    <w:rsid w:val="00EB0BAD"/>
    <w:rsid w:val="00EB0E5A"/>
    <w:rsid w:val="00EB1862"/>
    <w:rsid w:val="00EB1DB0"/>
    <w:rsid w:val="00EB201E"/>
    <w:rsid w:val="00EB2095"/>
    <w:rsid w:val="00EB20C5"/>
    <w:rsid w:val="00EB2822"/>
    <w:rsid w:val="00EB3119"/>
    <w:rsid w:val="00EB3243"/>
    <w:rsid w:val="00EB331A"/>
    <w:rsid w:val="00EB36AB"/>
    <w:rsid w:val="00EB3DA8"/>
    <w:rsid w:val="00EB436A"/>
    <w:rsid w:val="00EB4FFF"/>
    <w:rsid w:val="00EB5265"/>
    <w:rsid w:val="00EB5B51"/>
    <w:rsid w:val="00EB6DFD"/>
    <w:rsid w:val="00EB754D"/>
    <w:rsid w:val="00EC0360"/>
    <w:rsid w:val="00EC09B0"/>
    <w:rsid w:val="00EC150A"/>
    <w:rsid w:val="00EC1AAB"/>
    <w:rsid w:val="00EC21E4"/>
    <w:rsid w:val="00EC297C"/>
    <w:rsid w:val="00EC4824"/>
    <w:rsid w:val="00EC5139"/>
    <w:rsid w:val="00EC51EA"/>
    <w:rsid w:val="00EC5552"/>
    <w:rsid w:val="00EC6333"/>
    <w:rsid w:val="00EC6F1A"/>
    <w:rsid w:val="00EC7D61"/>
    <w:rsid w:val="00EC7EC6"/>
    <w:rsid w:val="00ED07FD"/>
    <w:rsid w:val="00ED0FC3"/>
    <w:rsid w:val="00ED1EB7"/>
    <w:rsid w:val="00ED2A10"/>
    <w:rsid w:val="00ED306F"/>
    <w:rsid w:val="00ED3307"/>
    <w:rsid w:val="00ED36A7"/>
    <w:rsid w:val="00ED372F"/>
    <w:rsid w:val="00ED4503"/>
    <w:rsid w:val="00ED45CB"/>
    <w:rsid w:val="00ED47DD"/>
    <w:rsid w:val="00ED48EB"/>
    <w:rsid w:val="00ED5087"/>
    <w:rsid w:val="00ED5BCA"/>
    <w:rsid w:val="00ED5E82"/>
    <w:rsid w:val="00ED5E9F"/>
    <w:rsid w:val="00ED7FA6"/>
    <w:rsid w:val="00EE0253"/>
    <w:rsid w:val="00EE0677"/>
    <w:rsid w:val="00EE0BAD"/>
    <w:rsid w:val="00EE10C7"/>
    <w:rsid w:val="00EE23EA"/>
    <w:rsid w:val="00EE28E8"/>
    <w:rsid w:val="00EE2D25"/>
    <w:rsid w:val="00EE3686"/>
    <w:rsid w:val="00EE3A31"/>
    <w:rsid w:val="00EE6247"/>
    <w:rsid w:val="00EE67F7"/>
    <w:rsid w:val="00EE75B0"/>
    <w:rsid w:val="00EE7F6D"/>
    <w:rsid w:val="00EF07AE"/>
    <w:rsid w:val="00EF0FE0"/>
    <w:rsid w:val="00EF2136"/>
    <w:rsid w:val="00EF2A6E"/>
    <w:rsid w:val="00EF2FE8"/>
    <w:rsid w:val="00EF334C"/>
    <w:rsid w:val="00EF36A1"/>
    <w:rsid w:val="00EF4079"/>
    <w:rsid w:val="00EF4BC5"/>
    <w:rsid w:val="00EF4F8E"/>
    <w:rsid w:val="00EF5652"/>
    <w:rsid w:val="00EF5A43"/>
    <w:rsid w:val="00EF6E34"/>
    <w:rsid w:val="00EF7DDB"/>
    <w:rsid w:val="00F0047B"/>
    <w:rsid w:val="00F016E9"/>
    <w:rsid w:val="00F02AA5"/>
    <w:rsid w:val="00F02EF5"/>
    <w:rsid w:val="00F033D8"/>
    <w:rsid w:val="00F0358D"/>
    <w:rsid w:val="00F040C1"/>
    <w:rsid w:val="00F05676"/>
    <w:rsid w:val="00F05F67"/>
    <w:rsid w:val="00F06063"/>
    <w:rsid w:val="00F061FB"/>
    <w:rsid w:val="00F0772B"/>
    <w:rsid w:val="00F077D6"/>
    <w:rsid w:val="00F10330"/>
    <w:rsid w:val="00F104D6"/>
    <w:rsid w:val="00F10EC3"/>
    <w:rsid w:val="00F11BFE"/>
    <w:rsid w:val="00F11D49"/>
    <w:rsid w:val="00F11FCC"/>
    <w:rsid w:val="00F12BFF"/>
    <w:rsid w:val="00F12CA3"/>
    <w:rsid w:val="00F12E17"/>
    <w:rsid w:val="00F13103"/>
    <w:rsid w:val="00F133D1"/>
    <w:rsid w:val="00F13D8B"/>
    <w:rsid w:val="00F14207"/>
    <w:rsid w:val="00F14363"/>
    <w:rsid w:val="00F14DCC"/>
    <w:rsid w:val="00F15768"/>
    <w:rsid w:val="00F15E7C"/>
    <w:rsid w:val="00F16A60"/>
    <w:rsid w:val="00F17C00"/>
    <w:rsid w:val="00F2074C"/>
    <w:rsid w:val="00F2084A"/>
    <w:rsid w:val="00F20DF5"/>
    <w:rsid w:val="00F20EFB"/>
    <w:rsid w:val="00F2181E"/>
    <w:rsid w:val="00F221F3"/>
    <w:rsid w:val="00F22A06"/>
    <w:rsid w:val="00F22F63"/>
    <w:rsid w:val="00F234A8"/>
    <w:rsid w:val="00F23A8A"/>
    <w:rsid w:val="00F23B7B"/>
    <w:rsid w:val="00F24DC1"/>
    <w:rsid w:val="00F24F33"/>
    <w:rsid w:val="00F25355"/>
    <w:rsid w:val="00F2642D"/>
    <w:rsid w:val="00F2677D"/>
    <w:rsid w:val="00F27D07"/>
    <w:rsid w:val="00F30899"/>
    <w:rsid w:val="00F30C61"/>
    <w:rsid w:val="00F30CC5"/>
    <w:rsid w:val="00F30F05"/>
    <w:rsid w:val="00F31369"/>
    <w:rsid w:val="00F3165C"/>
    <w:rsid w:val="00F31AA7"/>
    <w:rsid w:val="00F32132"/>
    <w:rsid w:val="00F331E7"/>
    <w:rsid w:val="00F3328E"/>
    <w:rsid w:val="00F340CB"/>
    <w:rsid w:val="00F3436F"/>
    <w:rsid w:val="00F34537"/>
    <w:rsid w:val="00F345B0"/>
    <w:rsid w:val="00F34BFD"/>
    <w:rsid w:val="00F36DCE"/>
    <w:rsid w:val="00F37D8D"/>
    <w:rsid w:val="00F40A18"/>
    <w:rsid w:val="00F411D2"/>
    <w:rsid w:val="00F41588"/>
    <w:rsid w:val="00F4272D"/>
    <w:rsid w:val="00F42A5C"/>
    <w:rsid w:val="00F4366F"/>
    <w:rsid w:val="00F43928"/>
    <w:rsid w:val="00F43B88"/>
    <w:rsid w:val="00F44889"/>
    <w:rsid w:val="00F455E3"/>
    <w:rsid w:val="00F45FFE"/>
    <w:rsid w:val="00F464E8"/>
    <w:rsid w:val="00F46BC5"/>
    <w:rsid w:val="00F46F71"/>
    <w:rsid w:val="00F4718B"/>
    <w:rsid w:val="00F47B06"/>
    <w:rsid w:val="00F502BE"/>
    <w:rsid w:val="00F50330"/>
    <w:rsid w:val="00F50C0B"/>
    <w:rsid w:val="00F50FE8"/>
    <w:rsid w:val="00F511BE"/>
    <w:rsid w:val="00F51793"/>
    <w:rsid w:val="00F51BE3"/>
    <w:rsid w:val="00F54831"/>
    <w:rsid w:val="00F5606E"/>
    <w:rsid w:val="00F57009"/>
    <w:rsid w:val="00F57BDC"/>
    <w:rsid w:val="00F605D6"/>
    <w:rsid w:val="00F605EF"/>
    <w:rsid w:val="00F60CE8"/>
    <w:rsid w:val="00F6111C"/>
    <w:rsid w:val="00F61AE2"/>
    <w:rsid w:val="00F62042"/>
    <w:rsid w:val="00F6368C"/>
    <w:rsid w:val="00F641DA"/>
    <w:rsid w:val="00F646EB"/>
    <w:rsid w:val="00F64E7F"/>
    <w:rsid w:val="00F65212"/>
    <w:rsid w:val="00F6623B"/>
    <w:rsid w:val="00F66870"/>
    <w:rsid w:val="00F66955"/>
    <w:rsid w:val="00F66EAB"/>
    <w:rsid w:val="00F671C5"/>
    <w:rsid w:val="00F67562"/>
    <w:rsid w:val="00F676B6"/>
    <w:rsid w:val="00F67767"/>
    <w:rsid w:val="00F6797C"/>
    <w:rsid w:val="00F701BF"/>
    <w:rsid w:val="00F715C0"/>
    <w:rsid w:val="00F71BF2"/>
    <w:rsid w:val="00F722C5"/>
    <w:rsid w:val="00F73984"/>
    <w:rsid w:val="00F73EE7"/>
    <w:rsid w:val="00F74ABF"/>
    <w:rsid w:val="00F764AF"/>
    <w:rsid w:val="00F76881"/>
    <w:rsid w:val="00F76DC1"/>
    <w:rsid w:val="00F77B0D"/>
    <w:rsid w:val="00F81019"/>
    <w:rsid w:val="00F810A7"/>
    <w:rsid w:val="00F82650"/>
    <w:rsid w:val="00F8377E"/>
    <w:rsid w:val="00F84003"/>
    <w:rsid w:val="00F84083"/>
    <w:rsid w:val="00F8504D"/>
    <w:rsid w:val="00F8599C"/>
    <w:rsid w:val="00F85FA5"/>
    <w:rsid w:val="00F865E7"/>
    <w:rsid w:val="00F86B6C"/>
    <w:rsid w:val="00F86F5A"/>
    <w:rsid w:val="00F87C33"/>
    <w:rsid w:val="00F87F67"/>
    <w:rsid w:val="00F90B08"/>
    <w:rsid w:val="00F91053"/>
    <w:rsid w:val="00F9182D"/>
    <w:rsid w:val="00F91F68"/>
    <w:rsid w:val="00F92122"/>
    <w:rsid w:val="00F940CC"/>
    <w:rsid w:val="00F95057"/>
    <w:rsid w:val="00F95A6A"/>
    <w:rsid w:val="00F9650C"/>
    <w:rsid w:val="00F969C6"/>
    <w:rsid w:val="00F96C0B"/>
    <w:rsid w:val="00F96F1B"/>
    <w:rsid w:val="00F97613"/>
    <w:rsid w:val="00F97E3B"/>
    <w:rsid w:val="00FA0094"/>
    <w:rsid w:val="00FA10A3"/>
    <w:rsid w:val="00FA19CC"/>
    <w:rsid w:val="00FA2635"/>
    <w:rsid w:val="00FA31DF"/>
    <w:rsid w:val="00FA3885"/>
    <w:rsid w:val="00FA4E02"/>
    <w:rsid w:val="00FA6154"/>
    <w:rsid w:val="00FA7125"/>
    <w:rsid w:val="00FA72D3"/>
    <w:rsid w:val="00FA7660"/>
    <w:rsid w:val="00FA7D09"/>
    <w:rsid w:val="00FB01FE"/>
    <w:rsid w:val="00FB1B9B"/>
    <w:rsid w:val="00FB263A"/>
    <w:rsid w:val="00FB284A"/>
    <w:rsid w:val="00FB2FC8"/>
    <w:rsid w:val="00FB3A37"/>
    <w:rsid w:val="00FB3EE3"/>
    <w:rsid w:val="00FB431E"/>
    <w:rsid w:val="00FB5EB5"/>
    <w:rsid w:val="00FB6071"/>
    <w:rsid w:val="00FB6C67"/>
    <w:rsid w:val="00FB7C3C"/>
    <w:rsid w:val="00FC0831"/>
    <w:rsid w:val="00FC0D5E"/>
    <w:rsid w:val="00FC1ACC"/>
    <w:rsid w:val="00FC2E8E"/>
    <w:rsid w:val="00FC4E46"/>
    <w:rsid w:val="00FC57EC"/>
    <w:rsid w:val="00FC58FF"/>
    <w:rsid w:val="00FC67D2"/>
    <w:rsid w:val="00FC7879"/>
    <w:rsid w:val="00FC7918"/>
    <w:rsid w:val="00FD3D2E"/>
    <w:rsid w:val="00FD4BE4"/>
    <w:rsid w:val="00FD5B01"/>
    <w:rsid w:val="00FD5F53"/>
    <w:rsid w:val="00FD65C7"/>
    <w:rsid w:val="00FD6926"/>
    <w:rsid w:val="00FD6E2B"/>
    <w:rsid w:val="00FD7A3E"/>
    <w:rsid w:val="00FD7BB8"/>
    <w:rsid w:val="00FE0027"/>
    <w:rsid w:val="00FE13BF"/>
    <w:rsid w:val="00FE1A8F"/>
    <w:rsid w:val="00FE3379"/>
    <w:rsid w:val="00FE3E1E"/>
    <w:rsid w:val="00FE4CD1"/>
    <w:rsid w:val="00FE4F36"/>
    <w:rsid w:val="00FE5800"/>
    <w:rsid w:val="00FE7109"/>
    <w:rsid w:val="00FE780C"/>
    <w:rsid w:val="00FE7DD7"/>
    <w:rsid w:val="00FF0957"/>
    <w:rsid w:val="00FF1700"/>
    <w:rsid w:val="00FF2238"/>
    <w:rsid w:val="00FF3085"/>
    <w:rsid w:val="00FF3740"/>
    <w:rsid w:val="00FF44B3"/>
    <w:rsid w:val="00FF51AF"/>
    <w:rsid w:val="00FF5A77"/>
    <w:rsid w:val="00FF5F6A"/>
    <w:rsid w:val="00FF606F"/>
    <w:rsid w:val="00FF60B4"/>
    <w:rsid w:val="00FF676F"/>
    <w:rsid w:val="00FF6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CB066D7"/>
  <w15:docId w15:val="{057EA455-B363-49C3-ABE1-E4A200F32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A140A"/>
    <w:rPr>
      <w:rFonts w:ascii="Verdana" w:hAnsi="Verdana"/>
      <w:sz w:val="18"/>
    </w:rPr>
  </w:style>
  <w:style w:type="paragraph" w:styleId="Titre1">
    <w:name w:val="heading 1"/>
    <w:basedOn w:val="Normal"/>
    <w:next w:val="Paragraphe"/>
    <w:link w:val="Titre1Car"/>
    <w:autoRedefine/>
    <w:qFormat/>
    <w:rsid w:val="00612072"/>
    <w:pPr>
      <w:keepNext/>
      <w:outlineLvl w:val="0"/>
    </w:pPr>
    <w:rPr>
      <w:b/>
      <w:smallCaps/>
      <w:color w:val="1F497D" w:themeColor="text2"/>
      <w:sz w:val="22"/>
      <w:szCs w:val="22"/>
    </w:rPr>
  </w:style>
  <w:style w:type="paragraph" w:styleId="Titre2">
    <w:name w:val="heading 2"/>
    <w:basedOn w:val="Normal"/>
    <w:next w:val="Paragraphe"/>
    <w:link w:val="Titre2Car"/>
    <w:qFormat/>
    <w:rsid w:val="001373AF"/>
    <w:pPr>
      <w:keepNext/>
      <w:numPr>
        <w:numId w:val="8"/>
      </w:numPr>
      <w:spacing w:before="480"/>
      <w:outlineLvl w:val="1"/>
    </w:pPr>
    <w:rPr>
      <w:rFonts w:asciiTheme="minorHAnsi" w:hAnsiTheme="minorHAnsi"/>
      <w:b/>
      <w:smallCaps/>
      <w:sz w:val="22"/>
    </w:rPr>
  </w:style>
  <w:style w:type="paragraph" w:styleId="Titre3">
    <w:name w:val="heading 3"/>
    <w:basedOn w:val="Normal"/>
    <w:next w:val="Paragraphe"/>
    <w:qFormat/>
    <w:rsid w:val="008B5EFA"/>
    <w:pPr>
      <w:keepNext/>
      <w:numPr>
        <w:ilvl w:val="2"/>
        <w:numId w:val="1"/>
      </w:numPr>
      <w:spacing w:before="480"/>
      <w:outlineLvl w:val="2"/>
    </w:pPr>
    <w:rPr>
      <w:b/>
      <w:sz w:val="28"/>
    </w:rPr>
  </w:style>
  <w:style w:type="paragraph" w:styleId="Titre4">
    <w:name w:val="heading 4"/>
    <w:basedOn w:val="Normal"/>
    <w:next w:val="Paragraphe"/>
    <w:qFormat/>
    <w:rsid w:val="008B5EFA"/>
    <w:pPr>
      <w:keepNext/>
      <w:numPr>
        <w:ilvl w:val="3"/>
        <w:numId w:val="1"/>
      </w:numPr>
      <w:spacing w:before="480"/>
      <w:outlineLvl w:val="3"/>
    </w:pPr>
    <w:rPr>
      <w:b/>
    </w:rPr>
  </w:style>
  <w:style w:type="paragraph" w:styleId="Titre5">
    <w:name w:val="heading 5"/>
    <w:basedOn w:val="Normal"/>
    <w:next w:val="Normal"/>
    <w:qFormat/>
    <w:rsid w:val="008B5EFA"/>
    <w:pPr>
      <w:keepNext/>
      <w:numPr>
        <w:ilvl w:val="4"/>
        <w:numId w:val="1"/>
      </w:numPr>
      <w:spacing w:before="360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8B5EFA"/>
    <w:pPr>
      <w:keepNext/>
      <w:numPr>
        <w:ilvl w:val="5"/>
        <w:numId w:val="1"/>
      </w:numPr>
      <w:spacing w:before="360"/>
      <w:jc w:val="both"/>
      <w:outlineLvl w:val="5"/>
    </w:pPr>
  </w:style>
  <w:style w:type="paragraph" w:styleId="Titre7">
    <w:name w:val="heading 7"/>
    <w:basedOn w:val="Normal"/>
    <w:next w:val="Normal"/>
    <w:qFormat/>
    <w:rsid w:val="008B5EFA"/>
    <w:pPr>
      <w:keepNext/>
      <w:numPr>
        <w:ilvl w:val="6"/>
        <w:numId w:val="1"/>
      </w:numPr>
      <w:spacing w:before="360"/>
      <w:jc w:val="both"/>
      <w:outlineLvl w:val="6"/>
    </w:pPr>
  </w:style>
  <w:style w:type="paragraph" w:styleId="Titre8">
    <w:name w:val="heading 8"/>
    <w:basedOn w:val="Normal"/>
    <w:next w:val="Normal"/>
    <w:qFormat/>
    <w:rsid w:val="008B5EFA"/>
    <w:pPr>
      <w:keepNext/>
      <w:numPr>
        <w:ilvl w:val="7"/>
        <w:numId w:val="1"/>
      </w:numPr>
      <w:spacing w:before="360"/>
      <w:jc w:val="both"/>
      <w:outlineLvl w:val="7"/>
    </w:pPr>
  </w:style>
  <w:style w:type="paragraph" w:styleId="Titre9">
    <w:name w:val="heading 9"/>
    <w:basedOn w:val="Normal"/>
    <w:next w:val="Normal"/>
    <w:qFormat/>
    <w:rsid w:val="008B5EFA"/>
    <w:pPr>
      <w:keepNext/>
      <w:numPr>
        <w:ilvl w:val="8"/>
        <w:numId w:val="1"/>
      </w:numPr>
      <w:spacing w:before="360"/>
      <w:jc w:val="both"/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">
    <w:name w:val="Paragraphe"/>
    <w:basedOn w:val="Normal"/>
    <w:rsid w:val="008B5EFA"/>
    <w:pPr>
      <w:spacing w:before="240"/>
      <w:jc w:val="both"/>
    </w:pPr>
  </w:style>
  <w:style w:type="paragraph" w:styleId="TM8">
    <w:name w:val="toc 8"/>
    <w:basedOn w:val="Titre8"/>
    <w:next w:val="Normal"/>
    <w:semiHidden/>
    <w:rsid w:val="008B5EFA"/>
    <w:pPr>
      <w:keepNext w:val="0"/>
      <w:numPr>
        <w:ilvl w:val="0"/>
        <w:numId w:val="0"/>
      </w:numPr>
      <w:spacing w:before="0"/>
      <w:ind w:left="1080"/>
      <w:jc w:val="left"/>
      <w:outlineLvl w:val="9"/>
    </w:pPr>
    <w:rPr>
      <w:rFonts w:asciiTheme="minorHAnsi" w:hAnsiTheme="minorHAnsi" w:cstheme="minorHAnsi"/>
      <w:sz w:val="20"/>
    </w:rPr>
  </w:style>
  <w:style w:type="paragraph" w:styleId="TM7">
    <w:name w:val="toc 7"/>
    <w:basedOn w:val="Titre7"/>
    <w:next w:val="Normal"/>
    <w:semiHidden/>
    <w:rsid w:val="008B5EFA"/>
    <w:pPr>
      <w:keepNext w:val="0"/>
      <w:numPr>
        <w:ilvl w:val="0"/>
        <w:numId w:val="0"/>
      </w:numPr>
      <w:spacing w:before="0"/>
      <w:ind w:left="900"/>
      <w:jc w:val="left"/>
      <w:outlineLvl w:val="9"/>
    </w:pPr>
    <w:rPr>
      <w:rFonts w:asciiTheme="minorHAnsi" w:hAnsiTheme="minorHAnsi" w:cstheme="minorHAnsi"/>
      <w:sz w:val="20"/>
    </w:rPr>
  </w:style>
  <w:style w:type="paragraph" w:styleId="TM6">
    <w:name w:val="toc 6"/>
    <w:basedOn w:val="Titre6"/>
    <w:next w:val="Normal"/>
    <w:semiHidden/>
    <w:rsid w:val="008B5EFA"/>
    <w:pPr>
      <w:keepNext w:val="0"/>
      <w:numPr>
        <w:ilvl w:val="0"/>
        <w:numId w:val="0"/>
      </w:numPr>
      <w:spacing w:before="0"/>
      <w:ind w:left="720"/>
      <w:jc w:val="left"/>
      <w:outlineLvl w:val="9"/>
    </w:pPr>
    <w:rPr>
      <w:rFonts w:asciiTheme="minorHAnsi" w:hAnsiTheme="minorHAnsi" w:cstheme="minorHAnsi"/>
      <w:sz w:val="20"/>
    </w:rPr>
  </w:style>
  <w:style w:type="paragraph" w:styleId="TM5">
    <w:name w:val="toc 5"/>
    <w:basedOn w:val="Titre5"/>
    <w:next w:val="Normal"/>
    <w:semiHidden/>
    <w:rsid w:val="008B5EFA"/>
    <w:pPr>
      <w:keepNext w:val="0"/>
      <w:numPr>
        <w:ilvl w:val="0"/>
        <w:numId w:val="0"/>
      </w:numPr>
      <w:spacing w:before="0"/>
      <w:ind w:left="540"/>
      <w:outlineLvl w:val="9"/>
    </w:pPr>
    <w:rPr>
      <w:rFonts w:asciiTheme="minorHAnsi" w:hAnsiTheme="minorHAnsi" w:cstheme="minorHAnsi"/>
      <w:b w:val="0"/>
      <w:sz w:val="20"/>
    </w:rPr>
  </w:style>
  <w:style w:type="paragraph" w:styleId="TM4">
    <w:name w:val="toc 4"/>
    <w:basedOn w:val="Titre4"/>
    <w:next w:val="Normal"/>
    <w:semiHidden/>
    <w:rsid w:val="008B5EFA"/>
    <w:pPr>
      <w:keepNext w:val="0"/>
      <w:numPr>
        <w:ilvl w:val="0"/>
        <w:numId w:val="0"/>
      </w:numPr>
      <w:spacing w:before="0"/>
      <w:ind w:left="360"/>
      <w:outlineLvl w:val="9"/>
    </w:pPr>
    <w:rPr>
      <w:rFonts w:asciiTheme="minorHAnsi" w:hAnsiTheme="minorHAnsi" w:cstheme="minorHAnsi"/>
      <w:b w:val="0"/>
      <w:sz w:val="20"/>
    </w:rPr>
  </w:style>
  <w:style w:type="paragraph" w:styleId="TM3">
    <w:name w:val="toc 3"/>
    <w:basedOn w:val="Titre3"/>
    <w:next w:val="Normal"/>
    <w:uiPriority w:val="39"/>
    <w:rsid w:val="008B5EFA"/>
    <w:pPr>
      <w:keepNext w:val="0"/>
      <w:numPr>
        <w:ilvl w:val="0"/>
        <w:numId w:val="0"/>
      </w:numPr>
      <w:spacing w:before="0"/>
      <w:ind w:left="180"/>
      <w:outlineLvl w:val="9"/>
    </w:pPr>
    <w:rPr>
      <w:rFonts w:asciiTheme="minorHAnsi" w:hAnsiTheme="minorHAnsi" w:cstheme="minorHAnsi"/>
      <w:b w:val="0"/>
      <w:sz w:val="20"/>
    </w:rPr>
  </w:style>
  <w:style w:type="paragraph" w:styleId="TM2">
    <w:name w:val="toc 2"/>
    <w:basedOn w:val="Titre2"/>
    <w:next w:val="Normal"/>
    <w:uiPriority w:val="39"/>
    <w:rsid w:val="008B5EFA"/>
    <w:pPr>
      <w:keepNext w:val="0"/>
      <w:numPr>
        <w:numId w:val="0"/>
      </w:numPr>
      <w:spacing w:before="240"/>
      <w:outlineLvl w:val="9"/>
    </w:pPr>
    <w:rPr>
      <w:rFonts w:cstheme="minorHAnsi"/>
      <w:bCs/>
      <w:smallCaps w:val="0"/>
      <w:sz w:val="20"/>
    </w:rPr>
  </w:style>
  <w:style w:type="paragraph" w:styleId="TM1">
    <w:name w:val="toc 1"/>
    <w:basedOn w:val="Titre1"/>
    <w:next w:val="Normal"/>
    <w:uiPriority w:val="39"/>
    <w:rsid w:val="007029C6"/>
    <w:pPr>
      <w:keepNext w:val="0"/>
      <w:spacing w:before="360"/>
      <w:outlineLvl w:val="9"/>
    </w:pPr>
    <w:rPr>
      <w:rFonts w:asciiTheme="minorHAnsi" w:hAnsiTheme="minorHAnsi"/>
      <w:bCs/>
      <w:caps/>
      <w:smallCaps w:val="0"/>
      <w:szCs w:val="24"/>
    </w:rPr>
  </w:style>
  <w:style w:type="paragraph" w:styleId="TM9">
    <w:name w:val="toc 9"/>
    <w:basedOn w:val="Titre9"/>
    <w:next w:val="Normal"/>
    <w:semiHidden/>
    <w:rsid w:val="008B5EFA"/>
    <w:pPr>
      <w:keepNext w:val="0"/>
      <w:numPr>
        <w:ilvl w:val="0"/>
        <w:numId w:val="0"/>
      </w:numPr>
      <w:spacing w:before="0"/>
      <w:ind w:left="1260"/>
      <w:jc w:val="left"/>
      <w:outlineLvl w:val="9"/>
    </w:pPr>
    <w:rPr>
      <w:rFonts w:asciiTheme="minorHAnsi" w:hAnsiTheme="minorHAnsi" w:cstheme="minorHAnsi"/>
      <w:sz w:val="20"/>
    </w:rPr>
  </w:style>
  <w:style w:type="paragraph" w:customStyle="1" w:styleId="Listedepoints">
    <w:name w:val="Liste de points"/>
    <w:basedOn w:val="Paragraphe"/>
    <w:rsid w:val="008B5EFA"/>
    <w:pPr>
      <w:numPr>
        <w:numId w:val="2"/>
      </w:numPr>
      <w:spacing w:before="60"/>
    </w:pPr>
  </w:style>
  <w:style w:type="paragraph" w:customStyle="1" w:styleId="Celluletableau">
    <w:name w:val="Cellule tableau"/>
    <w:basedOn w:val="Normal"/>
    <w:rsid w:val="008B5EFA"/>
    <w:pPr>
      <w:spacing w:before="60" w:after="60"/>
    </w:pPr>
  </w:style>
  <w:style w:type="paragraph" w:customStyle="1" w:styleId="Listedanscellule">
    <w:name w:val="Liste dans cellule"/>
    <w:basedOn w:val="Celluletableau"/>
    <w:rsid w:val="008B5EFA"/>
    <w:pPr>
      <w:numPr>
        <w:numId w:val="3"/>
      </w:numPr>
      <w:spacing w:before="40" w:after="20"/>
      <w:jc w:val="both"/>
    </w:pPr>
  </w:style>
  <w:style w:type="paragraph" w:styleId="Commentaire">
    <w:name w:val="annotation text"/>
    <w:basedOn w:val="Paragraphe"/>
    <w:semiHidden/>
    <w:rsid w:val="008B5EFA"/>
    <w:rPr>
      <w:i/>
      <w:color w:val="000080"/>
    </w:rPr>
  </w:style>
  <w:style w:type="paragraph" w:customStyle="1" w:styleId="Schmacentr">
    <w:name w:val="Schéma centré"/>
    <w:basedOn w:val="Normal"/>
    <w:rsid w:val="008B5EFA"/>
    <w:pPr>
      <w:spacing w:before="240" w:after="240"/>
      <w:jc w:val="center"/>
    </w:pPr>
  </w:style>
  <w:style w:type="paragraph" w:customStyle="1" w:styleId="Listecommentaire">
    <w:name w:val="Liste commentaire"/>
    <w:basedOn w:val="Listedepoints"/>
    <w:rsid w:val="008B5EFA"/>
    <w:rPr>
      <w:i/>
      <w:color w:val="000080"/>
    </w:rPr>
  </w:style>
  <w:style w:type="paragraph" w:styleId="Pieddepage">
    <w:name w:val="footer"/>
    <w:basedOn w:val="Normal"/>
    <w:link w:val="PieddepageCar"/>
    <w:uiPriority w:val="99"/>
    <w:rsid w:val="008B5EFA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rsid w:val="008B5EFA"/>
    <w:pPr>
      <w:tabs>
        <w:tab w:val="center" w:pos="4536"/>
        <w:tab w:val="right" w:pos="9072"/>
      </w:tabs>
    </w:pPr>
  </w:style>
  <w:style w:type="paragraph" w:styleId="Explorateurdedocuments">
    <w:name w:val="Document Map"/>
    <w:basedOn w:val="Normal"/>
    <w:semiHidden/>
    <w:rsid w:val="008B5EFA"/>
    <w:pPr>
      <w:shd w:val="clear" w:color="auto" w:fill="000080"/>
    </w:pPr>
    <w:rPr>
      <w:rFonts w:ascii="Tahoma" w:hAnsi="Tahoma"/>
    </w:rPr>
  </w:style>
  <w:style w:type="paragraph" w:customStyle="1" w:styleId="Cellulenotice">
    <w:name w:val="Cellule notice"/>
    <w:basedOn w:val="Celluletableau"/>
    <w:rsid w:val="008B5EFA"/>
    <w:pPr>
      <w:keepNext/>
      <w:ind w:left="142"/>
      <w:jc w:val="both"/>
    </w:pPr>
  </w:style>
  <w:style w:type="character" w:styleId="Numrodepage">
    <w:name w:val="page number"/>
    <w:basedOn w:val="Policepardfaut"/>
    <w:rsid w:val="003E6DEF"/>
  </w:style>
  <w:style w:type="paragraph" w:customStyle="1" w:styleId="Styleavecpuces">
    <w:name w:val="Style avec puces"/>
    <w:basedOn w:val="Normal"/>
    <w:rsid w:val="003B26F0"/>
    <w:pPr>
      <w:numPr>
        <w:numId w:val="5"/>
      </w:numPr>
      <w:jc w:val="both"/>
    </w:pPr>
  </w:style>
  <w:style w:type="paragraph" w:customStyle="1" w:styleId="Style2">
    <w:name w:val="Style2"/>
    <w:basedOn w:val="Normal"/>
    <w:rsid w:val="006A0D2A"/>
    <w:pPr>
      <w:numPr>
        <w:numId w:val="4"/>
      </w:numPr>
    </w:pPr>
  </w:style>
  <w:style w:type="paragraph" w:styleId="Textedebulles">
    <w:name w:val="Balloon Text"/>
    <w:basedOn w:val="Normal"/>
    <w:semiHidden/>
    <w:rsid w:val="005A75E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8E03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rsid w:val="00164DD3"/>
    <w:pPr>
      <w:spacing w:before="120" w:after="120" w:line="280" w:lineRule="atLeast"/>
      <w:ind w:left="851"/>
      <w:jc w:val="both"/>
    </w:pPr>
    <w:rPr>
      <w:rFonts w:cs="Arial"/>
      <w:sz w:val="20"/>
    </w:rPr>
  </w:style>
  <w:style w:type="character" w:styleId="Marquedecommentaire">
    <w:name w:val="annotation reference"/>
    <w:basedOn w:val="Policepardfaut"/>
    <w:semiHidden/>
    <w:rsid w:val="00F37D8D"/>
    <w:rPr>
      <w:sz w:val="16"/>
      <w:szCs w:val="16"/>
    </w:rPr>
  </w:style>
  <w:style w:type="paragraph" w:styleId="Objetducommentaire">
    <w:name w:val="annotation subject"/>
    <w:basedOn w:val="Commentaire"/>
    <w:next w:val="Commentaire"/>
    <w:semiHidden/>
    <w:rsid w:val="00F37D8D"/>
    <w:pPr>
      <w:spacing w:before="0"/>
      <w:jc w:val="left"/>
    </w:pPr>
    <w:rPr>
      <w:b/>
      <w:bCs/>
      <w:i w:val="0"/>
      <w:color w:val="auto"/>
      <w:sz w:val="20"/>
    </w:rPr>
  </w:style>
  <w:style w:type="paragraph" w:customStyle="1" w:styleId="StyleTitre4Soulignement">
    <w:name w:val="Style Titre 4 + Soulignement"/>
    <w:basedOn w:val="Normal"/>
    <w:rsid w:val="007275F2"/>
    <w:pPr>
      <w:numPr>
        <w:numId w:val="6"/>
      </w:numPr>
    </w:pPr>
  </w:style>
  <w:style w:type="character" w:styleId="Lienhypertexte">
    <w:name w:val="Hyperlink"/>
    <w:basedOn w:val="Policepardfaut"/>
    <w:uiPriority w:val="99"/>
    <w:rsid w:val="00126032"/>
    <w:rPr>
      <w:color w:val="0000FF"/>
      <w:u w:val="single"/>
    </w:rPr>
  </w:style>
  <w:style w:type="paragraph" w:customStyle="1" w:styleId="Listetiret">
    <w:name w:val="Listeàtiret"/>
    <w:basedOn w:val="Normal"/>
    <w:link w:val="ListetiretCar"/>
    <w:rsid w:val="00C6215D"/>
    <w:pPr>
      <w:numPr>
        <w:numId w:val="7"/>
      </w:numPr>
    </w:pPr>
  </w:style>
  <w:style w:type="paragraph" w:styleId="Lgende">
    <w:name w:val="caption"/>
    <w:basedOn w:val="Normal"/>
    <w:next w:val="Normal"/>
    <w:qFormat/>
    <w:rsid w:val="00170946"/>
    <w:rPr>
      <w:b/>
      <w:bCs/>
      <w:sz w:val="20"/>
    </w:rPr>
  </w:style>
  <w:style w:type="character" w:customStyle="1" w:styleId="ListetiretCar">
    <w:name w:val="Listeàtiret Car"/>
    <w:basedOn w:val="Policepardfaut"/>
    <w:link w:val="Listetiret"/>
    <w:rsid w:val="00DC3C0A"/>
    <w:rPr>
      <w:rFonts w:ascii="Verdana" w:hAnsi="Verdana"/>
      <w:sz w:val="18"/>
    </w:rPr>
  </w:style>
  <w:style w:type="paragraph" w:styleId="Paragraphedeliste">
    <w:name w:val="List Paragraph"/>
    <w:basedOn w:val="Normal"/>
    <w:uiPriority w:val="34"/>
    <w:qFormat/>
    <w:rsid w:val="00F605EF"/>
    <w:pPr>
      <w:ind w:left="708"/>
    </w:pPr>
  </w:style>
  <w:style w:type="character" w:customStyle="1" w:styleId="spipsurligne">
    <w:name w:val="spip_surligne"/>
    <w:basedOn w:val="Policepardfaut"/>
    <w:rsid w:val="00D2007A"/>
  </w:style>
  <w:style w:type="paragraph" w:customStyle="1" w:styleId="Default">
    <w:name w:val="Default"/>
    <w:rsid w:val="00814CF1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077220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table" w:customStyle="1" w:styleId="Grilledetableauclaire1">
    <w:name w:val="Grille de tableau claire1"/>
    <w:basedOn w:val="TableauNormal"/>
    <w:uiPriority w:val="40"/>
    <w:rsid w:val="00214909"/>
    <w:tblPr>
      <w:tblBorders>
        <w:top w:val="double" w:sz="4" w:space="0" w:color="BFBFBF" w:themeColor="background1" w:themeShade="BF"/>
        <w:left w:val="double" w:sz="4" w:space="0" w:color="BFBFBF" w:themeColor="background1" w:themeShade="BF"/>
        <w:bottom w:val="double" w:sz="4" w:space="0" w:color="BFBFBF" w:themeColor="background1" w:themeShade="BF"/>
        <w:right w:val="double" w:sz="4" w:space="0" w:color="BFBFBF" w:themeColor="background1" w:themeShade="BF"/>
        <w:insideH w:val="double" w:sz="4" w:space="0" w:color="BFBFBF" w:themeColor="background1" w:themeShade="BF"/>
        <w:insideV w:val="double" w:sz="4" w:space="0" w:color="BFBFBF" w:themeColor="background1" w:themeShade="BF"/>
      </w:tblBorders>
    </w:tblPr>
  </w:style>
  <w:style w:type="table" w:customStyle="1" w:styleId="TableauGrille6Couleur-Accentuation11">
    <w:name w:val="Tableau Grille 6 Couleur - Accentuation 11"/>
    <w:basedOn w:val="TableauNormal"/>
    <w:uiPriority w:val="51"/>
    <w:rsid w:val="00A161F6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En-ttedetabledesmatires">
    <w:name w:val="TOC Heading"/>
    <w:basedOn w:val="Titre1"/>
    <w:next w:val="Normal"/>
    <w:uiPriority w:val="39"/>
    <w:unhideWhenUsed/>
    <w:qFormat/>
    <w:rsid w:val="00262018"/>
    <w:pPr>
      <w:keepLines/>
      <w:spacing w:before="240" w:line="259" w:lineRule="auto"/>
      <w:outlineLvl w:val="9"/>
    </w:pPr>
    <w:rPr>
      <w:rFonts w:eastAsiaTheme="majorEastAsia" w:cstheme="majorBidi"/>
      <w:b w:val="0"/>
      <w:smallCaps w:val="0"/>
      <w:szCs w:val="32"/>
    </w:rPr>
  </w:style>
  <w:style w:type="character" w:customStyle="1" w:styleId="Titre1Car">
    <w:name w:val="Titre 1 Car"/>
    <w:basedOn w:val="Policepardfaut"/>
    <w:link w:val="Titre1"/>
    <w:rsid w:val="00612072"/>
    <w:rPr>
      <w:rFonts w:ascii="Verdana" w:hAnsi="Verdana"/>
      <w:b/>
      <w:smallCaps/>
      <w:color w:val="1F497D" w:themeColor="text2"/>
      <w:sz w:val="22"/>
      <w:szCs w:val="22"/>
    </w:rPr>
  </w:style>
  <w:style w:type="character" w:styleId="Textedelespacerserv">
    <w:name w:val="Placeholder Text"/>
    <w:basedOn w:val="Policepardfaut"/>
    <w:uiPriority w:val="99"/>
    <w:semiHidden/>
    <w:rsid w:val="00274714"/>
    <w:rPr>
      <w:color w:val="808080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F66870"/>
    <w:rPr>
      <w:rFonts w:ascii="Verdana" w:hAnsi="Verdana"/>
      <w:sz w:val="18"/>
    </w:rPr>
  </w:style>
  <w:style w:type="paragraph" w:styleId="Sansinterligne">
    <w:name w:val="No Spacing"/>
    <w:uiPriority w:val="1"/>
    <w:qFormat/>
    <w:rsid w:val="00F76DC1"/>
    <w:pPr>
      <w:jc w:val="both"/>
    </w:pPr>
    <w:rPr>
      <w:rFonts w:ascii="Arial" w:eastAsiaTheme="minorEastAsia" w:hAnsi="Arial" w:cs="Arial"/>
      <w:sz w:val="18"/>
      <w:szCs w:val="18"/>
    </w:rPr>
  </w:style>
  <w:style w:type="character" w:customStyle="1" w:styleId="Style1">
    <w:name w:val="Style1"/>
    <w:basedOn w:val="Policepardfaut"/>
    <w:uiPriority w:val="1"/>
    <w:rsid w:val="00630219"/>
    <w:rPr>
      <w:color w:val="FF0000"/>
    </w:rPr>
  </w:style>
  <w:style w:type="character" w:customStyle="1" w:styleId="Style3">
    <w:name w:val="Style3"/>
    <w:basedOn w:val="Policepardfaut"/>
    <w:uiPriority w:val="1"/>
    <w:rsid w:val="00630219"/>
    <w:rPr>
      <w:color w:val="1F497D" w:themeColor="text2"/>
      <w:sz w:val="22"/>
    </w:rPr>
  </w:style>
  <w:style w:type="character" w:customStyle="1" w:styleId="Style4">
    <w:name w:val="Style4"/>
    <w:basedOn w:val="Policepardfaut"/>
    <w:uiPriority w:val="1"/>
    <w:rsid w:val="00630219"/>
    <w:rPr>
      <w:color w:val="1F497D" w:themeColor="text2"/>
      <w:sz w:val="22"/>
    </w:rPr>
  </w:style>
  <w:style w:type="character" w:customStyle="1" w:styleId="Style5">
    <w:name w:val="Style5"/>
    <w:basedOn w:val="Policepardfaut"/>
    <w:uiPriority w:val="1"/>
    <w:rsid w:val="00630219"/>
    <w:rPr>
      <w:b w:val="0"/>
      <w:color w:val="1F497D" w:themeColor="text2"/>
      <w:sz w:val="24"/>
    </w:rPr>
  </w:style>
  <w:style w:type="character" w:customStyle="1" w:styleId="Style6">
    <w:name w:val="Style6"/>
    <w:basedOn w:val="Policepardfaut"/>
    <w:uiPriority w:val="1"/>
    <w:rsid w:val="00630219"/>
    <w:rPr>
      <w:color w:val="1F497D" w:themeColor="text2"/>
      <w:sz w:val="22"/>
    </w:rPr>
  </w:style>
  <w:style w:type="character" w:customStyle="1" w:styleId="Style7">
    <w:name w:val="Style7"/>
    <w:basedOn w:val="Policepardfaut"/>
    <w:uiPriority w:val="1"/>
    <w:rsid w:val="00903805"/>
    <w:rPr>
      <w:color w:val="1F497D" w:themeColor="text2"/>
      <w:sz w:val="22"/>
    </w:rPr>
  </w:style>
  <w:style w:type="character" w:customStyle="1" w:styleId="Style8">
    <w:name w:val="Style8"/>
    <w:basedOn w:val="Policepardfaut"/>
    <w:uiPriority w:val="1"/>
    <w:rsid w:val="00903805"/>
    <w:rPr>
      <w:color w:val="1F497D" w:themeColor="text2"/>
      <w:sz w:val="22"/>
    </w:rPr>
  </w:style>
  <w:style w:type="paragraph" w:styleId="Sous-titre">
    <w:name w:val="Subtitle"/>
    <w:basedOn w:val="Normal"/>
    <w:next w:val="Normal"/>
    <w:link w:val="Sous-titreCar"/>
    <w:qFormat/>
    <w:rsid w:val="008C09E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8C09E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Accentuation">
    <w:name w:val="Emphasis"/>
    <w:basedOn w:val="Policepardfaut"/>
    <w:qFormat/>
    <w:rsid w:val="00DA1031"/>
    <w:rPr>
      <w:rFonts w:asciiTheme="minorHAnsi" w:hAnsiTheme="minorHAnsi"/>
      <w:i w:val="0"/>
      <w:iCs/>
      <w:color w:val="808080" w:themeColor="background1" w:themeShade="80"/>
      <w:sz w:val="18"/>
    </w:rPr>
  </w:style>
  <w:style w:type="paragraph" w:styleId="Listepuces">
    <w:name w:val="List Bullet"/>
    <w:basedOn w:val="Normal"/>
    <w:unhideWhenUsed/>
    <w:rsid w:val="0063282E"/>
    <w:pPr>
      <w:numPr>
        <w:numId w:val="13"/>
      </w:numPr>
      <w:contextualSpacing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4E18F2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qFormat/>
    <w:rsid w:val="000B56F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0B56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auListe5Fonc-Accentuation3">
    <w:name w:val="List Table 5 Dark Accent 3"/>
    <w:basedOn w:val="TableauNormal"/>
    <w:uiPriority w:val="50"/>
    <w:rsid w:val="00265ADA"/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Grille4-Accentuation3">
    <w:name w:val="Grid Table 4 Accent 3"/>
    <w:basedOn w:val="TableauNormal"/>
    <w:uiPriority w:val="49"/>
    <w:rsid w:val="00265ADA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Titre2Car">
    <w:name w:val="Titre 2 Car"/>
    <w:basedOn w:val="Policepardfaut"/>
    <w:link w:val="Titre2"/>
    <w:rsid w:val="009F6953"/>
    <w:rPr>
      <w:rFonts w:asciiTheme="minorHAnsi" w:hAnsiTheme="minorHAnsi"/>
      <w:b/>
      <w:smallCap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714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9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4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3222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7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Mod&#232;les\AltenSO\AltenSO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4E754AD98B54CBA9DFC0B01224C55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24C006-66B7-49C2-B3BC-2AB73249A223}"/>
      </w:docPartPr>
      <w:docPartBody>
        <w:p w:rsidR="0015722E" w:rsidRDefault="00DD4ACD" w:rsidP="00DD4ACD">
          <w:r w:rsidRPr="0027403C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206"/>
    <w:rsid w:val="00006E47"/>
    <w:rsid w:val="000079D1"/>
    <w:rsid w:val="00012714"/>
    <w:rsid w:val="00014FCE"/>
    <w:rsid w:val="00024568"/>
    <w:rsid w:val="00025DA9"/>
    <w:rsid w:val="00036713"/>
    <w:rsid w:val="000443A4"/>
    <w:rsid w:val="00045C64"/>
    <w:rsid w:val="000572D5"/>
    <w:rsid w:val="00057ADF"/>
    <w:rsid w:val="0006276E"/>
    <w:rsid w:val="00072A73"/>
    <w:rsid w:val="00073B2E"/>
    <w:rsid w:val="00075386"/>
    <w:rsid w:val="000B206F"/>
    <w:rsid w:val="000B74BB"/>
    <w:rsid w:val="000C1A70"/>
    <w:rsid w:val="000C575B"/>
    <w:rsid w:val="000C617E"/>
    <w:rsid w:val="000E22A1"/>
    <w:rsid w:val="000F0605"/>
    <w:rsid w:val="000F4F00"/>
    <w:rsid w:val="000F60B6"/>
    <w:rsid w:val="001032D7"/>
    <w:rsid w:val="00122930"/>
    <w:rsid w:val="00127915"/>
    <w:rsid w:val="001334DB"/>
    <w:rsid w:val="00145B9E"/>
    <w:rsid w:val="00145CB0"/>
    <w:rsid w:val="001517D7"/>
    <w:rsid w:val="0015722E"/>
    <w:rsid w:val="001626F6"/>
    <w:rsid w:val="001629BB"/>
    <w:rsid w:val="00167FCF"/>
    <w:rsid w:val="00171D96"/>
    <w:rsid w:val="0017535F"/>
    <w:rsid w:val="00181033"/>
    <w:rsid w:val="00186F24"/>
    <w:rsid w:val="001A1823"/>
    <w:rsid w:val="001A58B2"/>
    <w:rsid w:val="001B0C42"/>
    <w:rsid w:val="001B1125"/>
    <w:rsid w:val="001B6CB2"/>
    <w:rsid w:val="001C3004"/>
    <w:rsid w:val="001C7690"/>
    <w:rsid w:val="001D0B91"/>
    <w:rsid w:val="001E0E97"/>
    <w:rsid w:val="001E6C98"/>
    <w:rsid w:val="001F6E9E"/>
    <w:rsid w:val="00206036"/>
    <w:rsid w:val="00211349"/>
    <w:rsid w:val="00212922"/>
    <w:rsid w:val="00215F95"/>
    <w:rsid w:val="00230C18"/>
    <w:rsid w:val="002319BD"/>
    <w:rsid w:val="00244EB0"/>
    <w:rsid w:val="00247D6C"/>
    <w:rsid w:val="00252388"/>
    <w:rsid w:val="00252A61"/>
    <w:rsid w:val="002537E7"/>
    <w:rsid w:val="00255D72"/>
    <w:rsid w:val="00261497"/>
    <w:rsid w:val="00263124"/>
    <w:rsid w:val="002717C9"/>
    <w:rsid w:val="00273D74"/>
    <w:rsid w:val="002745CF"/>
    <w:rsid w:val="00274BED"/>
    <w:rsid w:val="00280C98"/>
    <w:rsid w:val="00287249"/>
    <w:rsid w:val="00291F43"/>
    <w:rsid w:val="0029791D"/>
    <w:rsid w:val="002A4A4A"/>
    <w:rsid w:val="002B28FD"/>
    <w:rsid w:val="002B634E"/>
    <w:rsid w:val="002C4DC5"/>
    <w:rsid w:val="002D235E"/>
    <w:rsid w:val="002D2896"/>
    <w:rsid w:val="002D48ED"/>
    <w:rsid w:val="002E4463"/>
    <w:rsid w:val="002E6B69"/>
    <w:rsid w:val="0030046D"/>
    <w:rsid w:val="00300BA4"/>
    <w:rsid w:val="00301374"/>
    <w:rsid w:val="00304057"/>
    <w:rsid w:val="00314F9D"/>
    <w:rsid w:val="003224A9"/>
    <w:rsid w:val="00323E48"/>
    <w:rsid w:val="00331EC9"/>
    <w:rsid w:val="003348CE"/>
    <w:rsid w:val="00350928"/>
    <w:rsid w:val="0035229B"/>
    <w:rsid w:val="0036618E"/>
    <w:rsid w:val="00376A8D"/>
    <w:rsid w:val="0038190C"/>
    <w:rsid w:val="00386483"/>
    <w:rsid w:val="00387981"/>
    <w:rsid w:val="00390956"/>
    <w:rsid w:val="00391026"/>
    <w:rsid w:val="003A3A1F"/>
    <w:rsid w:val="003A4395"/>
    <w:rsid w:val="003A77B2"/>
    <w:rsid w:val="003B02E4"/>
    <w:rsid w:val="003B0F11"/>
    <w:rsid w:val="003B3556"/>
    <w:rsid w:val="003B4415"/>
    <w:rsid w:val="003B4783"/>
    <w:rsid w:val="003B56DF"/>
    <w:rsid w:val="003C3E26"/>
    <w:rsid w:val="003C5CC3"/>
    <w:rsid w:val="003D1B9B"/>
    <w:rsid w:val="003D26C6"/>
    <w:rsid w:val="003D39A0"/>
    <w:rsid w:val="003E4262"/>
    <w:rsid w:val="004016E4"/>
    <w:rsid w:val="004017A3"/>
    <w:rsid w:val="004228F2"/>
    <w:rsid w:val="004253E8"/>
    <w:rsid w:val="00425C81"/>
    <w:rsid w:val="00460BF2"/>
    <w:rsid w:val="00462CE3"/>
    <w:rsid w:val="0046722F"/>
    <w:rsid w:val="00471473"/>
    <w:rsid w:val="00474CE3"/>
    <w:rsid w:val="004800B7"/>
    <w:rsid w:val="00481F36"/>
    <w:rsid w:val="004B6C99"/>
    <w:rsid w:val="004D0307"/>
    <w:rsid w:val="004D12DF"/>
    <w:rsid w:val="004D1430"/>
    <w:rsid w:val="004D36D7"/>
    <w:rsid w:val="004E12D7"/>
    <w:rsid w:val="005018A2"/>
    <w:rsid w:val="005050EA"/>
    <w:rsid w:val="0051277B"/>
    <w:rsid w:val="0051371B"/>
    <w:rsid w:val="00514C1E"/>
    <w:rsid w:val="005250C1"/>
    <w:rsid w:val="00526113"/>
    <w:rsid w:val="00546AD6"/>
    <w:rsid w:val="00551037"/>
    <w:rsid w:val="0055140C"/>
    <w:rsid w:val="00554794"/>
    <w:rsid w:val="005728B4"/>
    <w:rsid w:val="00581A4F"/>
    <w:rsid w:val="00591E84"/>
    <w:rsid w:val="005A718A"/>
    <w:rsid w:val="005B5D9B"/>
    <w:rsid w:val="005F0691"/>
    <w:rsid w:val="00605FF1"/>
    <w:rsid w:val="006138A4"/>
    <w:rsid w:val="006203B8"/>
    <w:rsid w:val="00636CC5"/>
    <w:rsid w:val="006412FB"/>
    <w:rsid w:val="00642ADC"/>
    <w:rsid w:val="00644F0A"/>
    <w:rsid w:val="00647F7D"/>
    <w:rsid w:val="00671ABE"/>
    <w:rsid w:val="00687B4B"/>
    <w:rsid w:val="00690DED"/>
    <w:rsid w:val="00692909"/>
    <w:rsid w:val="0069609B"/>
    <w:rsid w:val="006A0300"/>
    <w:rsid w:val="006B6DC3"/>
    <w:rsid w:val="006B79EA"/>
    <w:rsid w:val="006C1E53"/>
    <w:rsid w:val="006C70D8"/>
    <w:rsid w:val="006D51AE"/>
    <w:rsid w:val="006E4BCA"/>
    <w:rsid w:val="006E7381"/>
    <w:rsid w:val="006F5AC8"/>
    <w:rsid w:val="006F5FFA"/>
    <w:rsid w:val="007013C0"/>
    <w:rsid w:val="00703AA6"/>
    <w:rsid w:val="007451C0"/>
    <w:rsid w:val="00746CB5"/>
    <w:rsid w:val="00764956"/>
    <w:rsid w:val="00772644"/>
    <w:rsid w:val="007A489F"/>
    <w:rsid w:val="007B725E"/>
    <w:rsid w:val="007D47AD"/>
    <w:rsid w:val="007D528A"/>
    <w:rsid w:val="007D70D7"/>
    <w:rsid w:val="007E1623"/>
    <w:rsid w:val="007E2E48"/>
    <w:rsid w:val="007E68A6"/>
    <w:rsid w:val="0080441C"/>
    <w:rsid w:val="0081406D"/>
    <w:rsid w:val="00814FD2"/>
    <w:rsid w:val="00821EBC"/>
    <w:rsid w:val="00824E06"/>
    <w:rsid w:val="00842C98"/>
    <w:rsid w:val="008458D8"/>
    <w:rsid w:val="00847055"/>
    <w:rsid w:val="00847FAB"/>
    <w:rsid w:val="00851ECF"/>
    <w:rsid w:val="00873087"/>
    <w:rsid w:val="008A0A53"/>
    <w:rsid w:val="008A3E12"/>
    <w:rsid w:val="008B07A7"/>
    <w:rsid w:val="008C1802"/>
    <w:rsid w:val="008C3137"/>
    <w:rsid w:val="008C5D3A"/>
    <w:rsid w:val="008D002D"/>
    <w:rsid w:val="008E2E82"/>
    <w:rsid w:val="008F0DD0"/>
    <w:rsid w:val="008F5C10"/>
    <w:rsid w:val="008F5D2F"/>
    <w:rsid w:val="00907544"/>
    <w:rsid w:val="00913FA0"/>
    <w:rsid w:val="0093641C"/>
    <w:rsid w:val="009502BE"/>
    <w:rsid w:val="00957036"/>
    <w:rsid w:val="00962D67"/>
    <w:rsid w:val="00964D33"/>
    <w:rsid w:val="009713BD"/>
    <w:rsid w:val="00972D54"/>
    <w:rsid w:val="00987FE6"/>
    <w:rsid w:val="0099288E"/>
    <w:rsid w:val="00993D4D"/>
    <w:rsid w:val="009965D9"/>
    <w:rsid w:val="009B3AD8"/>
    <w:rsid w:val="009B661A"/>
    <w:rsid w:val="009B6AED"/>
    <w:rsid w:val="009E062B"/>
    <w:rsid w:val="009E3067"/>
    <w:rsid w:val="009F398E"/>
    <w:rsid w:val="009F65AA"/>
    <w:rsid w:val="00A02991"/>
    <w:rsid w:val="00A11432"/>
    <w:rsid w:val="00A11552"/>
    <w:rsid w:val="00A17F31"/>
    <w:rsid w:val="00A314AB"/>
    <w:rsid w:val="00A564C2"/>
    <w:rsid w:val="00A57C90"/>
    <w:rsid w:val="00A61B62"/>
    <w:rsid w:val="00A62D35"/>
    <w:rsid w:val="00A70D07"/>
    <w:rsid w:val="00A72327"/>
    <w:rsid w:val="00A764F1"/>
    <w:rsid w:val="00A7740A"/>
    <w:rsid w:val="00A85922"/>
    <w:rsid w:val="00A9139A"/>
    <w:rsid w:val="00A92CEC"/>
    <w:rsid w:val="00AA58F1"/>
    <w:rsid w:val="00AC7CCD"/>
    <w:rsid w:val="00AE525C"/>
    <w:rsid w:val="00AF46FA"/>
    <w:rsid w:val="00AF5A02"/>
    <w:rsid w:val="00AF5DED"/>
    <w:rsid w:val="00B04705"/>
    <w:rsid w:val="00B054D3"/>
    <w:rsid w:val="00B11C4B"/>
    <w:rsid w:val="00B27555"/>
    <w:rsid w:val="00B54FB9"/>
    <w:rsid w:val="00B60D57"/>
    <w:rsid w:val="00B62FFB"/>
    <w:rsid w:val="00B64203"/>
    <w:rsid w:val="00B71A5E"/>
    <w:rsid w:val="00B72993"/>
    <w:rsid w:val="00B72FE5"/>
    <w:rsid w:val="00B73562"/>
    <w:rsid w:val="00B7581B"/>
    <w:rsid w:val="00B7725E"/>
    <w:rsid w:val="00B818C2"/>
    <w:rsid w:val="00B84037"/>
    <w:rsid w:val="00BB2BFE"/>
    <w:rsid w:val="00BD3949"/>
    <w:rsid w:val="00BE495F"/>
    <w:rsid w:val="00BE5396"/>
    <w:rsid w:val="00BF1FBA"/>
    <w:rsid w:val="00BF3189"/>
    <w:rsid w:val="00BF3CA8"/>
    <w:rsid w:val="00BF7E12"/>
    <w:rsid w:val="00C0453B"/>
    <w:rsid w:val="00C0681A"/>
    <w:rsid w:val="00C17782"/>
    <w:rsid w:val="00C203BB"/>
    <w:rsid w:val="00C22ED3"/>
    <w:rsid w:val="00C26B27"/>
    <w:rsid w:val="00C32470"/>
    <w:rsid w:val="00C37B42"/>
    <w:rsid w:val="00C42AB4"/>
    <w:rsid w:val="00C449ED"/>
    <w:rsid w:val="00C44EB7"/>
    <w:rsid w:val="00C511DE"/>
    <w:rsid w:val="00C5395B"/>
    <w:rsid w:val="00C63013"/>
    <w:rsid w:val="00C76F55"/>
    <w:rsid w:val="00C777BF"/>
    <w:rsid w:val="00C84FF8"/>
    <w:rsid w:val="00C85C70"/>
    <w:rsid w:val="00CA75A1"/>
    <w:rsid w:val="00CB2D91"/>
    <w:rsid w:val="00CD145B"/>
    <w:rsid w:val="00CD2C16"/>
    <w:rsid w:val="00CD4008"/>
    <w:rsid w:val="00CE4E8D"/>
    <w:rsid w:val="00CE7206"/>
    <w:rsid w:val="00D035D8"/>
    <w:rsid w:val="00D05431"/>
    <w:rsid w:val="00D10289"/>
    <w:rsid w:val="00D13293"/>
    <w:rsid w:val="00D13FAB"/>
    <w:rsid w:val="00D14E23"/>
    <w:rsid w:val="00D20CC7"/>
    <w:rsid w:val="00D33720"/>
    <w:rsid w:val="00D340BA"/>
    <w:rsid w:val="00D4115E"/>
    <w:rsid w:val="00D43766"/>
    <w:rsid w:val="00D47407"/>
    <w:rsid w:val="00D53D5D"/>
    <w:rsid w:val="00D56193"/>
    <w:rsid w:val="00D76366"/>
    <w:rsid w:val="00D7797A"/>
    <w:rsid w:val="00D8180E"/>
    <w:rsid w:val="00D851A6"/>
    <w:rsid w:val="00D86E5F"/>
    <w:rsid w:val="00D925AC"/>
    <w:rsid w:val="00D9759D"/>
    <w:rsid w:val="00DA5A5D"/>
    <w:rsid w:val="00DD28F2"/>
    <w:rsid w:val="00DD4ACD"/>
    <w:rsid w:val="00DF34FE"/>
    <w:rsid w:val="00DF454C"/>
    <w:rsid w:val="00E00D35"/>
    <w:rsid w:val="00E01B21"/>
    <w:rsid w:val="00E04A1E"/>
    <w:rsid w:val="00E04ECF"/>
    <w:rsid w:val="00E17315"/>
    <w:rsid w:val="00E265A4"/>
    <w:rsid w:val="00E32D11"/>
    <w:rsid w:val="00E56C28"/>
    <w:rsid w:val="00E657A6"/>
    <w:rsid w:val="00E65A8D"/>
    <w:rsid w:val="00E755A4"/>
    <w:rsid w:val="00E8432B"/>
    <w:rsid w:val="00EA43EA"/>
    <w:rsid w:val="00EA668B"/>
    <w:rsid w:val="00EA76D2"/>
    <w:rsid w:val="00EC5804"/>
    <w:rsid w:val="00ED516A"/>
    <w:rsid w:val="00ED60EF"/>
    <w:rsid w:val="00EE4396"/>
    <w:rsid w:val="00F02E92"/>
    <w:rsid w:val="00F03012"/>
    <w:rsid w:val="00F0360C"/>
    <w:rsid w:val="00F30A08"/>
    <w:rsid w:val="00F3328E"/>
    <w:rsid w:val="00F3732E"/>
    <w:rsid w:val="00F56FD6"/>
    <w:rsid w:val="00F734EB"/>
    <w:rsid w:val="00F9316D"/>
    <w:rsid w:val="00F9508E"/>
    <w:rsid w:val="00FC72CD"/>
    <w:rsid w:val="00FD59E5"/>
    <w:rsid w:val="00FE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A668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9BEC5-8F0F-41AF-85FB-2B66608DE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AltenSO</Template>
  <TotalTime>0</TotalTime>
  <Pages>8</Pages>
  <Words>491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Compte Rendu de Réunion</vt:lpstr>
    </vt:vector>
  </TitlesOfParts>
  <Company>aso</Company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Compte Rendu de Réunion</dc:title>
  <dc:subject/>
  <dc:creator>AyelVeronique</dc:creator>
  <cp:keywords/>
  <dc:description/>
  <cp:lastModifiedBy>LOIC GUYART</cp:lastModifiedBy>
  <cp:revision>2</cp:revision>
  <cp:lastPrinted>2025-01-23T09:13:00Z</cp:lastPrinted>
  <dcterms:created xsi:type="dcterms:W3CDTF">2025-01-30T15:28:00Z</dcterms:created>
  <dcterms:modified xsi:type="dcterms:W3CDTF">2025-01-30T15:28:00Z</dcterms:modified>
</cp:coreProperties>
</file>