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0985FF5E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4660F7">
        <w:rPr>
          <w:color w:val="FF0000"/>
        </w:rPr>
        <w:t xml:space="preserve">pose de carrelage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469E2CA8" w:rsidR="001F24D2" w:rsidRDefault="001F24D2" w:rsidP="00D07403">
      <w:pPr>
        <w:spacing w:before="240" w:after="60" w:line="240" w:lineRule="atLeast"/>
        <w:ind w:left="5672"/>
      </w:pPr>
      <w:r w:rsidRPr="001F24D2">
        <w:t xml:space="preserve"> le </w:t>
      </w:r>
      <w:sdt>
        <w:sdtPr>
          <w:id w:val="-1267922235"/>
          <w:placeholder>
            <w:docPart w:val="54E754AD98B54CBA9DFC0B01224C555F"/>
          </w:placeholder>
          <w:date w:fullDate="2025-01-30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5A7B49">
            <w:t xml:space="preserve">30 </w:t>
          </w:r>
          <w:r w:rsidR="006E2CDD">
            <w:t>janvier</w:t>
          </w:r>
          <w:r w:rsidR="00586B32">
            <w:t xml:space="preserve"> 20</w:t>
          </w:r>
          <w:r w:rsidR="00CF7CA7">
            <w:t>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371D65AF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DEMMARAGE  DU CHANTIER IMPOSER  PAR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16228851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60F7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73D7A3D4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A7B49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1CE9D0CE" w:rsidR="00436FCD" w:rsidRPr="00436FCD" w:rsidRDefault="00436FCD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r w:rsidRPr="00880C08">
              <w:rPr>
                <w:rFonts w:cs="Arial"/>
                <w:b/>
                <w:sz w:val="20"/>
              </w:rPr>
              <w:t>EMAIL</w:t>
            </w:r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3FEDFA96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 :</w:t>
            </w:r>
            <w:r w:rsidR="005A7B49">
              <w:rPr>
                <w:b/>
                <w:bCs/>
                <w:sz w:val="20"/>
              </w:rPr>
              <w:t>Soignolles en brie 77111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95"/>
        <w:gridCol w:w="5268"/>
      </w:tblGrid>
      <w:tr w:rsidR="00F14363" w:rsidRPr="00B06D46" w14:paraId="47FD0FA0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C123CE">
        <w:trPr>
          <w:trHeight w:val="582"/>
        </w:trPr>
        <w:tc>
          <w:tcPr>
            <w:tcW w:w="9239" w:type="dxa"/>
            <w:gridSpan w:val="2"/>
          </w:tcPr>
          <w:p w14:paraId="799CC3EB" w14:textId="6CD0705A" w:rsidR="00F14363" w:rsidRPr="00FF0C6B" w:rsidRDefault="00057615" w:rsidP="00C123CE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 w:rsidR="005A7B49">
              <w:rPr>
                <w:rFonts w:cs="Arial"/>
                <w:b/>
                <w:sz w:val="20"/>
                <w:szCs w:val="18"/>
              </w:rPr>
              <w:t xml:space="preserve">avigny le temple </w:t>
            </w:r>
          </w:p>
        </w:tc>
      </w:tr>
      <w:tr w:rsidR="00F14363" w:rsidRPr="00B06D46" w14:paraId="580F5C58" w14:textId="77777777" w:rsidTr="00C123CE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C123CE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6AE69D22" w:rsidR="00F14363" w:rsidRPr="00FF0C6B" w:rsidDel="007F4216" w:rsidRDefault="0014023D" w:rsidP="00C123CE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</w:t>
            </w:r>
            <w:r w:rsidR="004660F7">
              <w:rPr>
                <w:i/>
                <w:sz w:val="22"/>
                <w:szCs w:val="22"/>
              </w:rPr>
              <w:t>4</w:t>
            </w:r>
          </w:p>
        </w:tc>
      </w:tr>
      <w:tr w:rsidR="00F14363" w:rsidRPr="00B06D46" w14:paraId="385D0584" w14:textId="77777777" w:rsidTr="00C123CE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C123CE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C123CE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C123CE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C123CE">
            <w:pPr>
              <w:rPr>
                <w:i/>
              </w:rPr>
            </w:pPr>
          </w:p>
        </w:tc>
      </w:tr>
      <w:tr w:rsidR="00F14363" w:rsidRPr="00B06D46" w14:paraId="3A660701" w14:textId="77777777" w:rsidTr="00C123CE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C123CE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39770E4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EMAIL : </w:t>
            </w:r>
          </w:p>
          <w:p w14:paraId="688B1308" w14:textId="77777777" w:rsidR="00F14363" w:rsidRPr="00B06D46" w:rsidRDefault="00F14363" w:rsidP="00C123CE"/>
        </w:tc>
      </w:tr>
      <w:tr w:rsidR="00F14363" w:rsidRPr="00B06D46" w14:paraId="4AA1BA97" w14:textId="77777777" w:rsidTr="00C123CE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C123CE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C123CE">
        <w:tc>
          <w:tcPr>
            <w:tcW w:w="9239" w:type="dxa"/>
            <w:gridSpan w:val="2"/>
          </w:tcPr>
          <w:p w14:paraId="227B8E00" w14:textId="171E61B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C123CE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C123CE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C123CE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EMAIL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C123CE"/>
        </w:tc>
        <w:tc>
          <w:tcPr>
            <w:tcW w:w="5382" w:type="dxa"/>
          </w:tcPr>
          <w:p w14:paraId="5451A1A5" w14:textId="77777777" w:rsidR="00F14363" w:rsidRPr="00B06D46" w:rsidRDefault="00F14363" w:rsidP="00C123CE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7370E928" w14:textId="77777777" w:rsidR="00C123CE" w:rsidRDefault="00C123CE" w:rsidP="00631447">
      <w:pPr>
        <w:ind w:right="1133"/>
        <w:jc w:val="right"/>
        <w:rPr>
          <w:color w:val="000000"/>
        </w:rPr>
      </w:pPr>
    </w:p>
    <w:p w14:paraId="16055C5D" w14:textId="77777777" w:rsidR="00C123CE" w:rsidRPr="00C123CE" w:rsidRDefault="00C123CE" w:rsidP="00C123CE"/>
    <w:p w14:paraId="4A177A85" w14:textId="77777777" w:rsidR="00C123CE" w:rsidRPr="00C123CE" w:rsidRDefault="00C123CE" w:rsidP="00C123CE"/>
    <w:p w14:paraId="5E53FDDC" w14:textId="77777777" w:rsidR="00C123CE" w:rsidRPr="00C123CE" w:rsidRDefault="00C123CE" w:rsidP="00C123CE"/>
    <w:p w14:paraId="24F05F4D" w14:textId="573ED98F" w:rsidR="00136AAC" w:rsidRDefault="00C123CE" w:rsidP="00C123CE">
      <w:pPr>
        <w:tabs>
          <w:tab w:val="left" w:pos="15435"/>
        </w:tabs>
        <w:ind w:righ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br w:type="textWrapping" w:clear="all"/>
      </w: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609EF85E" w14:textId="435343D5" w:rsidR="003A7947" w:rsidRPr="003A7947" w:rsidRDefault="006E2CDD" w:rsidP="006E2CDD">
      <w:pPr>
        <w:pStyle w:val="TM2"/>
        <w:tabs>
          <w:tab w:val="left" w:pos="540"/>
          <w:tab w:val="right" w:leader="dot" w:pos="9063"/>
        </w:tabs>
        <w:rPr>
          <w:sz w:val="22"/>
          <w:szCs w:val="22"/>
        </w:rPr>
      </w:pPr>
      <w:r>
        <w:tab/>
      </w:r>
      <w:r w:rsidR="003A7947" w:rsidRPr="003A7947">
        <w:rPr>
          <w:sz w:val="22"/>
          <w:szCs w:val="22"/>
        </w:rPr>
        <w:t>-</w:t>
      </w:r>
      <w:bookmarkStart w:id="7" w:name="_Hlk188610700"/>
      <w:r w:rsidR="003A7947" w:rsidRPr="003A7947">
        <w:rPr>
          <w:sz w:val="22"/>
          <w:szCs w:val="22"/>
        </w:rPr>
        <w:t xml:space="preserve">TRAVAUX REALISE (à la charge du client )  AVANT ET APRES TRAVAUX </w:t>
      </w:r>
    </w:p>
    <w:bookmarkEnd w:id="7"/>
    <w:p w14:paraId="4859C4EF" w14:textId="6D00486F" w:rsidR="007E2304" w:rsidRPr="00CF7CA7" w:rsidRDefault="003A7947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 xml:space="preserve">           </w:t>
      </w:r>
      <w:r w:rsidR="006E2CDD"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78EC7AAE" w14:textId="5576DA5E" w:rsidR="00F06063" w:rsidRDefault="00B260D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A5B6E16" w14:textId="02641B45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435B53B5" w14:textId="7E779600" w:rsidR="004660F7" w:rsidRDefault="004660F7" w:rsidP="00ED306F">
      <w:bookmarkStart w:id="8" w:name="_Hlk189145821"/>
    </w:p>
    <w:p w14:paraId="58336CFA" w14:textId="502D01BB" w:rsidR="00C974C2" w:rsidRDefault="00C974C2" w:rsidP="00C974C2">
      <w:r>
        <w:t xml:space="preserve">-pose de carrelage  </w:t>
      </w:r>
      <w:r w:rsidR="00CB515F">
        <w:t>36 m2</w:t>
      </w:r>
      <w:r w:rsidR="00C03176">
        <w:t xml:space="preserve"> (pour rendre étanche la parti base sous la terrasse)</w:t>
      </w:r>
    </w:p>
    <w:bookmarkEnd w:id="8"/>
    <w:p w14:paraId="23A06B0A" w14:textId="40C32353" w:rsidR="004660F7" w:rsidRDefault="00C03176" w:rsidP="00ED306F">
      <w:r>
        <w:t xml:space="preserve">-Chappe légère pour changer le coté de la pente </w:t>
      </w:r>
    </w:p>
    <w:p w14:paraId="2857425D" w14:textId="45013AFA" w:rsidR="00D800DD" w:rsidRPr="001F7E1A" w:rsidRDefault="00D800DD" w:rsidP="00ED306F"/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3AEAFAE2" w14:textId="2396AA6D" w:rsidR="005A7B49" w:rsidRDefault="004660F7" w:rsidP="005A7B4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4660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614E49F" wp14:editId="607D7CB7">
            <wp:extent cx="5761355" cy="2952750"/>
            <wp:effectExtent l="0" t="0" r="0" b="0"/>
            <wp:docPr id="17428472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47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1FE3" w14:textId="7B6376D5" w:rsidR="00F24F33" w:rsidRPr="00F24F33" w:rsidRDefault="00F24F33" w:rsidP="00F24F33">
      <w:pPr>
        <w:rPr>
          <w:rFonts w:ascii="Times New Roman" w:hAnsi="Times New Roman"/>
          <w:sz w:val="24"/>
          <w:szCs w:val="24"/>
        </w:rPr>
      </w:pPr>
    </w:p>
    <w:p w14:paraId="05C74DD7" w14:textId="77777777" w:rsidR="00C974C2" w:rsidRDefault="004660F7" w:rsidP="00D06D7D">
      <w:pPr>
        <w:rPr>
          <w:noProof/>
        </w:rPr>
      </w:pPr>
      <w:r w:rsidRPr="004660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780F5E" wp14:editId="2B69CC5D">
            <wp:extent cx="5761355" cy="3219450"/>
            <wp:effectExtent l="0" t="0" r="0" b="0"/>
            <wp:docPr id="1198977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77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C141C" w14:textId="48E49F7D" w:rsidR="00C974C2" w:rsidRPr="00C974C2" w:rsidRDefault="0014023D" w:rsidP="00D06D7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4C88D2A" wp14:editId="565C58AA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1C7A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4077B" w:rsidRPr="0014077B">
        <w:rPr>
          <w:noProof/>
        </w:rPr>
        <w:t xml:space="preserve"> </w:t>
      </w:r>
    </w:p>
    <w:p w14:paraId="357BFDAD" w14:textId="052DFF2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21ED1847" w14:textId="56641CB9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F3EDDB8" w14:textId="59AEC7D0" w:rsidR="000A140A" w:rsidRDefault="003B37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8328064" behindDoc="0" locked="0" layoutInCell="1" allowOverlap="1" wp14:anchorId="32EA3C4F" wp14:editId="7665C9A1">
                <wp:simplePos x="0" y="0"/>
                <wp:positionH relativeFrom="column">
                  <wp:posOffset>2072005</wp:posOffset>
                </wp:positionH>
                <wp:positionV relativeFrom="paragraph">
                  <wp:posOffset>387985</wp:posOffset>
                </wp:positionV>
                <wp:extent cx="1343025" cy="438150"/>
                <wp:effectExtent l="0" t="0" r="28575" b="19050"/>
                <wp:wrapNone/>
                <wp:docPr id="2023498991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E0506" w14:textId="2FAEE907" w:rsidR="003B3733" w:rsidRDefault="003B3733">
                            <w:r>
                              <w:t xml:space="preserve">Sens de la nouvelle pente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A3C4F" id="_x0000_t202" coordsize="21600,21600" o:spt="202" path="m,l,21600r21600,l21600,xe">
                <v:stroke joinstyle="miter"/>
                <v:path gradientshapeok="t" o:connecttype="rect"/>
              </v:shapetype>
              <v:shape id="Zone de texte 66" o:spid="_x0000_s1027" type="#_x0000_t202" style="position:absolute;margin-left:163.15pt;margin-top:30.55pt;width:105.75pt;height:34.5pt;z-index:258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" fillcolor="white [3201]" strokeweight=".5pt">
                <v:textbox>
                  <w:txbxContent>
                    <w:p w14:paraId="473E0506" w14:textId="2FAEE907" w:rsidR="003B3733" w:rsidRDefault="003B3733">
                      <w:r>
                        <w:t xml:space="preserve">Sens de la nouvelle pente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7040" behindDoc="0" locked="0" layoutInCell="1" allowOverlap="1" wp14:anchorId="2A8D08D9" wp14:editId="40563EC0">
                <wp:simplePos x="0" y="0"/>
                <wp:positionH relativeFrom="column">
                  <wp:posOffset>2424430</wp:posOffset>
                </wp:positionH>
                <wp:positionV relativeFrom="paragraph">
                  <wp:posOffset>407035</wp:posOffset>
                </wp:positionV>
                <wp:extent cx="1352550" cy="495300"/>
                <wp:effectExtent l="0" t="19050" r="38100" b="38100"/>
                <wp:wrapNone/>
                <wp:docPr id="1084922350" name="Flèche : droi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1FF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65" o:spid="_x0000_s1026" type="#_x0000_t13" style="position:absolute;margin-left:190.9pt;margin-top:32.05pt;width:106.5pt;height:39pt;z-index:2583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" adj="17645" fillcolor="#4f81bd [3204]" strokecolor="red" strokeweight="2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6800" behindDoc="0" locked="0" layoutInCell="1" allowOverlap="1" wp14:anchorId="6F4473CB" wp14:editId="44C6D072">
                <wp:simplePos x="0" y="0"/>
                <wp:positionH relativeFrom="column">
                  <wp:posOffset>3291205</wp:posOffset>
                </wp:positionH>
                <wp:positionV relativeFrom="paragraph">
                  <wp:posOffset>1578610</wp:posOffset>
                </wp:positionV>
                <wp:extent cx="1000125" cy="295275"/>
                <wp:effectExtent l="0" t="0" r="28575" b="28575"/>
                <wp:wrapNone/>
                <wp:docPr id="653929608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D0172" w14:textId="478E2DD0" w:rsidR="00CB515F" w:rsidRDefault="00CB515F">
                            <w:r>
                              <w:t>percements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73CB" id="Zone de texte 54" o:spid="_x0000_s1028" type="#_x0000_t202" style="position:absolute;margin-left:259.15pt;margin-top:124.3pt;width:78.75pt;height:23.25pt;z-index:25831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" fillcolor="white [3201]" strokeweight=".5pt">
                <v:textbox>
                  <w:txbxContent>
                    <w:p w14:paraId="1C1D0172" w14:textId="478E2DD0" w:rsidR="00CB515F" w:rsidRDefault="00CB515F">
                      <w:r>
                        <w:t>percements</w:t>
                      </w:r>
                    </w:p>
                  </w:txbxContent>
                </v:textbox>
              </v:shape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5776" behindDoc="0" locked="0" layoutInCell="1" allowOverlap="1" wp14:anchorId="6CFABBE0" wp14:editId="3DA32240">
                <wp:simplePos x="0" y="0"/>
                <wp:positionH relativeFrom="column">
                  <wp:posOffset>4234180</wp:posOffset>
                </wp:positionH>
                <wp:positionV relativeFrom="paragraph">
                  <wp:posOffset>1740535</wp:posOffset>
                </wp:positionV>
                <wp:extent cx="876300" cy="76200"/>
                <wp:effectExtent l="19050" t="19050" r="19050" b="19050"/>
                <wp:wrapNone/>
                <wp:docPr id="537717407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76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80B92" id="Connecteur droit 53" o:spid="_x0000_s1026" style="position:absolute;flip:x y;z-index:2583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4pt,137.05pt" to="402.4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" strokecolor="red" strokeweight="2.25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4752" behindDoc="0" locked="0" layoutInCell="1" allowOverlap="1" wp14:anchorId="649B02E9" wp14:editId="3665C65F">
                <wp:simplePos x="0" y="0"/>
                <wp:positionH relativeFrom="column">
                  <wp:posOffset>4205605</wp:posOffset>
                </wp:positionH>
                <wp:positionV relativeFrom="paragraph">
                  <wp:posOffset>1407160</wp:posOffset>
                </wp:positionV>
                <wp:extent cx="571500" cy="352425"/>
                <wp:effectExtent l="19050" t="19050" r="19050" b="28575"/>
                <wp:wrapNone/>
                <wp:docPr id="1988196410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524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C2607" id="Connecteur droit 52" o:spid="_x0000_s1026" style="position:absolute;flip:x;z-index:2583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15pt,110.8pt" to="376.15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" strokecolor="red" strokeweight="2.25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3728" behindDoc="0" locked="0" layoutInCell="1" allowOverlap="1" wp14:anchorId="4BD3470C" wp14:editId="7977EB2C">
                <wp:simplePos x="0" y="0"/>
                <wp:positionH relativeFrom="column">
                  <wp:posOffset>4129405</wp:posOffset>
                </wp:positionH>
                <wp:positionV relativeFrom="paragraph">
                  <wp:posOffset>1759585</wp:posOffset>
                </wp:positionV>
                <wp:extent cx="1181100" cy="495300"/>
                <wp:effectExtent l="19050" t="19050" r="19050" b="19050"/>
                <wp:wrapNone/>
                <wp:docPr id="1377997930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495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D2E17" id="Connecteur droit 51" o:spid="_x0000_s1026" style="position:absolute;flip:x y;z-index:258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15pt,138.55pt" to="418.15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" strokecolor="red" strokeweight="2.25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2704" behindDoc="0" locked="0" layoutInCell="1" allowOverlap="1" wp14:anchorId="09533C54" wp14:editId="0885EDD3">
                <wp:simplePos x="0" y="0"/>
                <wp:positionH relativeFrom="column">
                  <wp:posOffset>4129405</wp:posOffset>
                </wp:positionH>
                <wp:positionV relativeFrom="paragraph">
                  <wp:posOffset>1216660</wp:posOffset>
                </wp:positionV>
                <wp:extent cx="504825" cy="561975"/>
                <wp:effectExtent l="19050" t="19050" r="28575" b="28575"/>
                <wp:wrapNone/>
                <wp:docPr id="118929205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BF377" id="Connecteur droit 50" o:spid="_x0000_s1026" style="position:absolute;flip:x;z-index:2583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15pt,95.8pt" to="364.9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" strokecolor="red" strokeweight="2.25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1680" behindDoc="0" locked="0" layoutInCell="1" allowOverlap="1" wp14:anchorId="29FE5BAF" wp14:editId="15016E6E">
                <wp:simplePos x="0" y="0"/>
                <wp:positionH relativeFrom="column">
                  <wp:posOffset>2662556</wp:posOffset>
                </wp:positionH>
                <wp:positionV relativeFrom="paragraph">
                  <wp:posOffset>978535</wp:posOffset>
                </wp:positionV>
                <wp:extent cx="742950" cy="304800"/>
                <wp:effectExtent l="0" t="0" r="19050" b="19050"/>
                <wp:wrapNone/>
                <wp:docPr id="1861840738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78CA0" w14:textId="4400FC5F" w:rsidR="00CB515F" w:rsidRDefault="00CB515F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E5BAF" id="Zone de texte 49" o:spid="_x0000_s1029" type="#_x0000_t202" style="position:absolute;margin-left:209.65pt;margin-top:77.05pt;width:58.5pt;height:24pt;z-index:2583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" fillcolor="white [3201]" strokeweight=".5pt">
                <v:textbox>
                  <w:txbxContent>
                    <w:p w14:paraId="6C278CA0" w14:textId="4400FC5F" w:rsidR="00CB515F" w:rsidRDefault="00CB515F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0656" behindDoc="0" locked="0" layoutInCell="1" allowOverlap="1" wp14:anchorId="7718C1F0" wp14:editId="72F61CF8">
                <wp:simplePos x="0" y="0"/>
                <wp:positionH relativeFrom="column">
                  <wp:posOffset>2462530</wp:posOffset>
                </wp:positionH>
                <wp:positionV relativeFrom="paragraph">
                  <wp:posOffset>2645410</wp:posOffset>
                </wp:positionV>
                <wp:extent cx="752475" cy="238125"/>
                <wp:effectExtent l="0" t="0" r="28575" b="28575"/>
                <wp:wrapNone/>
                <wp:docPr id="743748801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E24B4" w14:textId="4D18B762" w:rsidR="00CB515F" w:rsidRDefault="00CB515F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C1F0" id="_x0000_s1030" type="#_x0000_t202" style="position:absolute;margin-left:193.9pt;margin-top:208.3pt;width:59.25pt;height:18.75pt;z-index:2583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" fillcolor="white [3201]" strokeweight=".5pt">
                <v:textbox>
                  <w:txbxContent>
                    <w:p w14:paraId="06DE24B4" w14:textId="4D18B762" w:rsidR="00CB515F" w:rsidRDefault="00CB515F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9632" behindDoc="0" locked="0" layoutInCell="1" allowOverlap="1" wp14:anchorId="6F7CE605" wp14:editId="66C239F9">
                <wp:simplePos x="0" y="0"/>
                <wp:positionH relativeFrom="column">
                  <wp:posOffset>109855</wp:posOffset>
                </wp:positionH>
                <wp:positionV relativeFrom="paragraph">
                  <wp:posOffset>2826385</wp:posOffset>
                </wp:positionV>
                <wp:extent cx="5534025" cy="38100"/>
                <wp:effectExtent l="19050" t="19050" r="9525" b="19050"/>
                <wp:wrapNone/>
                <wp:docPr id="151683223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34025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00778" id="Connecteur droit 47" o:spid="_x0000_s1026" style="position:absolute;flip:x y;z-index:2583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222.55pt" to="444.4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" strokecolor="yellow" strokeweight="3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8608" behindDoc="0" locked="0" layoutInCell="1" allowOverlap="1" wp14:anchorId="5960C99B" wp14:editId="4436E43E">
                <wp:simplePos x="0" y="0"/>
                <wp:positionH relativeFrom="column">
                  <wp:posOffset>309880</wp:posOffset>
                </wp:positionH>
                <wp:positionV relativeFrom="paragraph">
                  <wp:posOffset>1311910</wp:posOffset>
                </wp:positionV>
                <wp:extent cx="723900" cy="314325"/>
                <wp:effectExtent l="0" t="0" r="19050" b="28575"/>
                <wp:wrapNone/>
                <wp:docPr id="1120232865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0EB78" w14:textId="507754CE" w:rsidR="00CB515F" w:rsidRDefault="00CB515F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0C99B" id="Zone de texte 46" o:spid="_x0000_s1031" type="#_x0000_t202" style="position:absolute;margin-left:24.4pt;margin-top:103.3pt;width:57pt;height:24.75pt;z-index:2583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" fillcolor="white [3201]" strokeweight=".5pt">
                <v:textbox>
                  <w:txbxContent>
                    <w:p w14:paraId="6E70EB78" w14:textId="507754CE" w:rsidR="00CB515F" w:rsidRDefault="00CB515F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5536" behindDoc="0" locked="0" layoutInCell="1" allowOverlap="1" wp14:anchorId="6F6946DC" wp14:editId="08DEEFC0">
                <wp:simplePos x="0" y="0"/>
                <wp:positionH relativeFrom="column">
                  <wp:posOffset>4596130</wp:posOffset>
                </wp:positionH>
                <wp:positionV relativeFrom="paragraph">
                  <wp:posOffset>959485</wp:posOffset>
                </wp:positionV>
                <wp:extent cx="104775" cy="304800"/>
                <wp:effectExtent l="0" t="0" r="28575" b="19050"/>
                <wp:wrapNone/>
                <wp:docPr id="663334992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E201E" id="Ellipse 43" o:spid="_x0000_s1026" style="position:absolute;margin-left:361.9pt;margin-top:75.55pt;width:8.25pt;height:24pt;z-index:2583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" fillcolor="#4f81bd [3204]" strokecolor="#243f60 [1604]" strokeweight="2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4512" behindDoc="0" locked="0" layoutInCell="1" allowOverlap="1" wp14:anchorId="58F1A9F2" wp14:editId="6BA04854">
                <wp:simplePos x="0" y="0"/>
                <wp:positionH relativeFrom="column">
                  <wp:posOffset>5320030</wp:posOffset>
                </wp:positionH>
                <wp:positionV relativeFrom="paragraph">
                  <wp:posOffset>2026285</wp:posOffset>
                </wp:positionV>
                <wp:extent cx="152400" cy="295275"/>
                <wp:effectExtent l="0" t="0" r="19050" b="28575"/>
                <wp:wrapNone/>
                <wp:docPr id="65796923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6C8E7" id="Ellipse 42" o:spid="_x0000_s1026" style="position:absolute;margin-left:418.9pt;margin-top:159.55pt;width:12pt;height:23.25pt;z-index:2583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" fillcolor="#4f81bd [3204]" strokecolor="#243f60 [1604]" strokeweight="2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3488" behindDoc="0" locked="0" layoutInCell="1" allowOverlap="1" wp14:anchorId="5731AB8D" wp14:editId="7F03A577">
                <wp:simplePos x="0" y="0"/>
                <wp:positionH relativeFrom="column">
                  <wp:posOffset>5081905</wp:posOffset>
                </wp:positionH>
                <wp:positionV relativeFrom="paragraph">
                  <wp:posOffset>1597660</wp:posOffset>
                </wp:positionV>
                <wp:extent cx="133350" cy="304800"/>
                <wp:effectExtent l="0" t="0" r="19050" b="19050"/>
                <wp:wrapNone/>
                <wp:docPr id="1358771495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E12C1" id="Ellipse 41" o:spid="_x0000_s1026" style="position:absolute;margin-left:400.15pt;margin-top:125.8pt;width:10.5pt;height:24pt;z-index:2583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" fillcolor="#4f81bd [3204]" strokecolor="#243f60 [1604]" strokeweight="2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2464" behindDoc="0" locked="0" layoutInCell="1" allowOverlap="1" wp14:anchorId="7F9315CA" wp14:editId="49EFB63F">
                <wp:simplePos x="0" y="0"/>
                <wp:positionH relativeFrom="column">
                  <wp:posOffset>4739005</wp:posOffset>
                </wp:positionH>
                <wp:positionV relativeFrom="paragraph">
                  <wp:posOffset>1226185</wp:posOffset>
                </wp:positionV>
                <wp:extent cx="152400" cy="266700"/>
                <wp:effectExtent l="0" t="0" r="19050" b="19050"/>
                <wp:wrapNone/>
                <wp:docPr id="1834259558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7573F0" id="Ellipse 40" o:spid="_x0000_s1026" style="position:absolute;margin-left:373.15pt;margin-top:96.55pt;width:12pt;height:21pt;z-index:2583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" fillcolor="#4f81bd [3204]" strokecolor="#243f60 [1604]" strokeweight="2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1440" behindDoc="0" locked="0" layoutInCell="1" allowOverlap="1" wp14:anchorId="4A2721F2" wp14:editId="0C2F7E02">
                <wp:simplePos x="0" y="0"/>
                <wp:positionH relativeFrom="column">
                  <wp:posOffset>4576445</wp:posOffset>
                </wp:positionH>
                <wp:positionV relativeFrom="paragraph">
                  <wp:posOffset>1102360</wp:posOffset>
                </wp:positionV>
                <wp:extent cx="1095375" cy="1581150"/>
                <wp:effectExtent l="19050" t="19050" r="28575" b="19050"/>
                <wp:wrapNone/>
                <wp:docPr id="1952148391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1581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40D83" id="Connecteur droit 39" o:spid="_x0000_s1026" style="position:absolute;z-index:2583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35pt,86.8pt" to="446.6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" strokecolor="yellow" strokeweight="3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9392" behindDoc="0" locked="0" layoutInCell="1" allowOverlap="1" wp14:anchorId="031117A7" wp14:editId="1501D484">
                <wp:simplePos x="0" y="0"/>
                <wp:positionH relativeFrom="column">
                  <wp:posOffset>52070</wp:posOffset>
                </wp:positionH>
                <wp:positionV relativeFrom="paragraph">
                  <wp:posOffset>1064260</wp:posOffset>
                </wp:positionV>
                <wp:extent cx="1590675" cy="685800"/>
                <wp:effectExtent l="19050" t="19050" r="28575" b="19050"/>
                <wp:wrapNone/>
                <wp:docPr id="273065633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685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DD022" id="Connecteur droit 37" o:spid="_x0000_s1026" style="position:absolute;flip:y;z-index:2582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83.8pt" to="129.3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" strokecolor="yellow" strokeweight="3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0416" behindDoc="0" locked="0" layoutInCell="1" allowOverlap="1" wp14:anchorId="51DB4ADE" wp14:editId="31538E8C">
                <wp:simplePos x="0" y="0"/>
                <wp:positionH relativeFrom="column">
                  <wp:posOffset>1633220</wp:posOffset>
                </wp:positionH>
                <wp:positionV relativeFrom="paragraph">
                  <wp:posOffset>1083310</wp:posOffset>
                </wp:positionV>
                <wp:extent cx="2943225" cy="47625"/>
                <wp:effectExtent l="19050" t="19050" r="28575" b="28575"/>
                <wp:wrapNone/>
                <wp:docPr id="330299562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47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C5BFB" id="Connecteur droit 38" o:spid="_x0000_s1026" style="position:absolute;z-index:2583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6pt,85.3pt" to="360.3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" strokecolor="yellow" strokeweight="3pt"/>
            </w:pict>
          </mc:Fallback>
        </mc:AlternateContent>
      </w:r>
      <w:r w:rsidR="004660F7" w:rsidRPr="004660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B003CD" wp14:editId="4EE290D1">
            <wp:extent cx="5761355" cy="2952750"/>
            <wp:effectExtent l="0" t="0" r="0" b="0"/>
            <wp:docPr id="2547084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47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7015" w14:textId="01837A8C" w:rsidR="00057615" w:rsidRDefault="00057615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2B169157" w14:textId="3E203566" w:rsidR="006E2CDD" w:rsidRDefault="003B37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6016" behindDoc="0" locked="0" layoutInCell="1" allowOverlap="1" wp14:anchorId="74AD5967" wp14:editId="1509EE7A">
                <wp:simplePos x="0" y="0"/>
                <wp:positionH relativeFrom="column">
                  <wp:posOffset>2443480</wp:posOffset>
                </wp:positionH>
                <wp:positionV relativeFrom="paragraph">
                  <wp:posOffset>1770380</wp:posOffset>
                </wp:positionV>
                <wp:extent cx="1171575" cy="504825"/>
                <wp:effectExtent l="0" t="0" r="28575" b="28575"/>
                <wp:wrapNone/>
                <wp:docPr id="1382867349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12422" w14:textId="0878C84E" w:rsidR="003B3733" w:rsidRDefault="003B3733">
                            <w:r>
                              <w:t xml:space="preserve">Ancien percement a reboucher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5967" id="Zone de texte 63" o:spid="_x0000_s1032" type="#_x0000_t202" style="position:absolute;margin-left:192.4pt;margin-top:139.4pt;width:92.25pt;height:39.75pt;z-index:25832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" fillcolor="white [3201]" strokeweight=".5pt">
                <v:textbox>
                  <w:txbxContent>
                    <w:p w14:paraId="27112422" w14:textId="0878C84E" w:rsidR="003B3733" w:rsidRDefault="003B3733">
                      <w:r>
                        <w:t xml:space="preserve">Ancien percement a reboucher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4992" behindDoc="0" locked="0" layoutInCell="1" allowOverlap="1" wp14:anchorId="7C3A11FF" wp14:editId="408F7943">
                <wp:simplePos x="0" y="0"/>
                <wp:positionH relativeFrom="column">
                  <wp:posOffset>2557780</wp:posOffset>
                </wp:positionH>
                <wp:positionV relativeFrom="paragraph">
                  <wp:posOffset>1332230</wp:posOffset>
                </wp:positionV>
                <wp:extent cx="38100" cy="571500"/>
                <wp:effectExtent l="19050" t="19050" r="19050" b="19050"/>
                <wp:wrapNone/>
                <wp:docPr id="453647980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71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FD122" id="Connecteur droit 62" o:spid="_x0000_s1026" style="position:absolute;z-index:2583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4pt,104.9pt" to="204.4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3968" behindDoc="0" locked="0" layoutInCell="1" allowOverlap="1" wp14:anchorId="61505528" wp14:editId="275165D2">
                <wp:simplePos x="0" y="0"/>
                <wp:positionH relativeFrom="column">
                  <wp:posOffset>1614805</wp:posOffset>
                </wp:positionH>
                <wp:positionV relativeFrom="paragraph">
                  <wp:posOffset>1475105</wp:posOffset>
                </wp:positionV>
                <wp:extent cx="990600" cy="419100"/>
                <wp:effectExtent l="19050" t="19050" r="19050" b="19050"/>
                <wp:wrapNone/>
                <wp:docPr id="1654033228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19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D4AAD" id="Connecteur droit 61" o:spid="_x0000_s1026" style="position:absolute;z-index:258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16.15pt" to="205.15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2944" behindDoc="0" locked="0" layoutInCell="1" allowOverlap="1" wp14:anchorId="77DC091A" wp14:editId="5E50F09F">
                <wp:simplePos x="0" y="0"/>
                <wp:positionH relativeFrom="column">
                  <wp:posOffset>2586355</wp:posOffset>
                </wp:positionH>
                <wp:positionV relativeFrom="paragraph">
                  <wp:posOffset>1208405</wp:posOffset>
                </wp:positionV>
                <wp:extent cx="847725" cy="685800"/>
                <wp:effectExtent l="19050" t="19050" r="28575" b="19050"/>
                <wp:wrapNone/>
                <wp:docPr id="1633776492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685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877E4" id="Connecteur droit 60" o:spid="_x0000_s1026" style="position:absolute;flip:x;z-index:2583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95.15pt" to="270.4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1920" behindDoc="0" locked="0" layoutInCell="1" allowOverlap="1" wp14:anchorId="77AA04CB" wp14:editId="1E71F63C">
                <wp:simplePos x="0" y="0"/>
                <wp:positionH relativeFrom="column">
                  <wp:posOffset>367030</wp:posOffset>
                </wp:positionH>
                <wp:positionV relativeFrom="paragraph">
                  <wp:posOffset>1522730</wp:posOffset>
                </wp:positionV>
                <wp:extent cx="2228850" cy="390525"/>
                <wp:effectExtent l="19050" t="19050" r="19050" b="28575"/>
                <wp:wrapNone/>
                <wp:docPr id="1588090021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390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BBFB1" id="Connecteur droit 59" o:spid="_x0000_s1026" style="position:absolute;z-index:2583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119.9pt" to="204.4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" strokecolor="red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20896" behindDoc="0" locked="0" layoutInCell="1" allowOverlap="1" wp14:anchorId="536CD97A" wp14:editId="10A50693">
                <wp:simplePos x="0" y="0"/>
                <wp:positionH relativeFrom="column">
                  <wp:posOffset>3291205</wp:posOffset>
                </wp:positionH>
                <wp:positionV relativeFrom="paragraph">
                  <wp:posOffset>1094105</wp:posOffset>
                </wp:positionV>
                <wp:extent cx="314325" cy="142875"/>
                <wp:effectExtent l="0" t="0" r="28575" b="28575"/>
                <wp:wrapNone/>
                <wp:docPr id="561515122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54A66E" id="Ellipse 58" o:spid="_x0000_s1026" style="position:absolute;margin-left:259.15pt;margin-top:86.15pt;width:24.75pt;height:11.25pt;z-index:2583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9872" behindDoc="0" locked="0" layoutInCell="1" allowOverlap="1" wp14:anchorId="02B0A9A6" wp14:editId="3F6E485A">
                <wp:simplePos x="0" y="0"/>
                <wp:positionH relativeFrom="column">
                  <wp:posOffset>2386330</wp:posOffset>
                </wp:positionH>
                <wp:positionV relativeFrom="paragraph">
                  <wp:posOffset>1217930</wp:posOffset>
                </wp:positionV>
                <wp:extent cx="285750" cy="133350"/>
                <wp:effectExtent l="0" t="0" r="19050" b="19050"/>
                <wp:wrapNone/>
                <wp:docPr id="479693110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7FCA5" id="Ellipse 57" o:spid="_x0000_s1026" style="position:absolute;margin-left:187.9pt;margin-top:95.9pt;width:22.5pt;height:10.5pt;z-index:2583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8848" behindDoc="0" locked="0" layoutInCell="1" allowOverlap="1" wp14:anchorId="7AD8B059" wp14:editId="0E1211A2">
                <wp:simplePos x="0" y="0"/>
                <wp:positionH relativeFrom="column">
                  <wp:posOffset>1310005</wp:posOffset>
                </wp:positionH>
                <wp:positionV relativeFrom="paragraph">
                  <wp:posOffset>1370330</wp:posOffset>
                </wp:positionV>
                <wp:extent cx="371475" cy="114300"/>
                <wp:effectExtent l="0" t="0" r="28575" b="19050"/>
                <wp:wrapNone/>
                <wp:docPr id="1418739891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0EDCF" id="Ellipse 56" o:spid="_x0000_s1026" style="position:absolute;margin-left:103.15pt;margin-top:107.9pt;width:29.25pt;height:9pt;z-index:2583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17824" behindDoc="0" locked="0" layoutInCell="1" allowOverlap="1" wp14:anchorId="255D5FD2" wp14:editId="54F07C0D">
                <wp:simplePos x="0" y="0"/>
                <wp:positionH relativeFrom="column">
                  <wp:posOffset>176530</wp:posOffset>
                </wp:positionH>
                <wp:positionV relativeFrom="paragraph">
                  <wp:posOffset>1427480</wp:posOffset>
                </wp:positionV>
                <wp:extent cx="323850" cy="171450"/>
                <wp:effectExtent l="0" t="0" r="19050" b="19050"/>
                <wp:wrapNone/>
                <wp:docPr id="166074529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0B20F" id="Ellipse 55" o:spid="_x0000_s1026" style="position:absolute;margin-left:13.9pt;margin-top:112.4pt;width:25.5pt;height:13.5pt;z-index:2583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" fillcolor="#4f81bd [3204]" strokecolor="#243f60 [1604]" strokeweight="2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7584" behindDoc="0" locked="0" layoutInCell="1" allowOverlap="1" wp14:anchorId="151FF9CB" wp14:editId="7AAD63E4">
                <wp:simplePos x="0" y="0"/>
                <wp:positionH relativeFrom="column">
                  <wp:posOffset>3738879</wp:posOffset>
                </wp:positionH>
                <wp:positionV relativeFrom="paragraph">
                  <wp:posOffset>1113155</wp:posOffset>
                </wp:positionV>
                <wp:extent cx="1971675" cy="114300"/>
                <wp:effectExtent l="19050" t="19050" r="28575" b="19050"/>
                <wp:wrapNone/>
                <wp:docPr id="314281757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114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803F3" id="Connecteur droit 45" o:spid="_x0000_s1026" style="position:absolute;z-index:2583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pt,87.65pt" to="449.6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" strokecolor="yellow" strokeweight="3pt"/>
            </w:pict>
          </mc:Fallback>
        </mc:AlternateContent>
      </w:r>
      <w:r w:rsidR="00CB515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6560" behindDoc="0" locked="0" layoutInCell="1" allowOverlap="1" wp14:anchorId="1C21B1A0" wp14:editId="16082668">
                <wp:simplePos x="0" y="0"/>
                <wp:positionH relativeFrom="column">
                  <wp:posOffset>33655</wp:posOffset>
                </wp:positionH>
                <wp:positionV relativeFrom="paragraph">
                  <wp:posOffset>1113155</wp:posOffset>
                </wp:positionV>
                <wp:extent cx="3657600" cy="457200"/>
                <wp:effectExtent l="19050" t="19050" r="19050" b="19050"/>
                <wp:wrapNone/>
                <wp:docPr id="1047407677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457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21E27" id="Connecteur droit 44" o:spid="_x0000_s1026" style="position:absolute;flip:y;z-index:2583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87.65pt" to="290.65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" strokecolor="yellow" strokeweight="3pt"/>
            </w:pict>
          </mc:Fallback>
        </mc:AlternateContent>
      </w:r>
      <w:r w:rsidR="004660F7" w:rsidRPr="004660F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8CC292" wp14:editId="05780D63">
            <wp:extent cx="5761355" cy="3219450"/>
            <wp:effectExtent l="0" t="0" r="0" b="0"/>
            <wp:docPr id="9562562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77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157B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3DFA422" w14:textId="202B4676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0BB3454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4DE0D98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58D37FE3" w:rsidR="004C3513" w:rsidRDefault="0014077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</w:t>
      </w:r>
      <w:r w:rsidR="00F87F6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HOTOS APRES TRAVAUX </w:t>
      </w:r>
    </w:p>
    <w:p w14:paraId="7367FF2F" w14:textId="3A3B75FB" w:rsidR="00F24F33" w:rsidRDefault="00F24F33" w:rsidP="00F24F33"/>
    <w:p w14:paraId="22C8B124" w14:textId="77777777" w:rsidR="004660F7" w:rsidRDefault="00F24F33" w:rsidP="00D06D7D">
      <w:pPr>
        <w:rPr>
          <w:szCs w:val="18"/>
        </w:rPr>
      </w:pPr>
      <w:r w:rsidRPr="00F24F33">
        <w:rPr>
          <w:szCs w:val="18"/>
        </w:rPr>
        <w:t xml:space="preserve">Non disponible </w:t>
      </w:r>
    </w:p>
    <w:p w14:paraId="096C6ED0" w14:textId="77777777" w:rsidR="003B3733" w:rsidRDefault="003B3733" w:rsidP="00D06D7D">
      <w:pPr>
        <w:rPr>
          <w:szCs w:val="18"/>
        </w:rPr>
      </w:pPr>
    </w:p>
    <w:p w14:paraId="05872EBE" w14:textId="77777777" w:rsidR="003B3733" w:rsidRDefault="003B3733" w:rsidP="00D06D7D">
      <w:pPr>
        <w:rPr>
          <w:szCs w:val="18"/>
        </w:rPr>
      </w:pPr>
    </w:p>
    <w:p w14:paraId="0E485C8F" w14:textId="77777777" w:rsidR="003B3733" w:rsidRDefault="003B3733" w:rsidP="00D06D7D">
      <w:pPr>
        <w:rPr>
          <w:szCs w:val="18"/>
        </w:rPr>
      </w:pPr>
    </w:p>
    <w:p w14:paraId="50616688" w14:textId="77777777" w:rsidR="003B3733" w:rsidRDefault="003B3733" w:rsidP="00D06D7D">
      <w:pPr>
        <w:rPr>
          <w:szCs w:val="18"/>
        </w:rPr>
      </w:pPr>
    </w:p>
    <w:p w14:paraId="34E5F14C" w14:textId="77777777" w:rsidR="003B3733" w:rsidRDefault="003B3733" w:rsidP="00D06D7D">
      <w:pPr>
        <w:rPr>
          <w:szCs w:val="18"/>
        </w:rPr>
      </w:pPr>
    </w:p>
    <w:p w14:paraId="43049852" w14:textId="77777777" w:rsidR="00C974C2" w:rsidRDefault="00C974C2" w:rsidP="00D06D7D">
      <w:pPr>
        <w:rPr>
          <w:szCs w:val="18"/>
        </w:rPr>
      </w:pPr>
    </w:p>
    <w:p w14:paraId="5E58F67F" w14:textId="71674B82" w:rsidR="004F2B3D" w:rsidRPr="004660F7" w:rsidRDefault="00F87F67" w:rsidP="00D06D7D">
      <w:pPr>
        <w:rPr>
          <w:szCs w:val="1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LISTE DU MATERIEL ET REFERENCE PRODUIT </w:t>
      </w:r>
    </w:p>
    <w:p w14:paraId="7A4D49A1" w14:textId="77777777" w:rsidR="0071084B" w:rsidRDefault="0071084B" w:rsidP="00C974C2"/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bookmarkStart w:id="9" w:name="_Hlk188609722"/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1B402AA9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974C2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38FA5107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4C2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1BE2F2C2" w:rsidR="0071084B" w:rsidRPr="00436FCD" w:rsidRDefault="00C974C2" w:rsidP="00C974C2">
            <w:r>
              <w:t>Carrelage extérieur 60x60</w:t>
            </w:r>
          </w:p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23ED59D7" w:rsidR="00244352" w:rsidRPr="00436FCD" w:rsidRDefault="000A140A" w:rsidP="000A140A">
            <w:r>
              <w:t xml:space="preserve"> </w:t>
            </w: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2FAAFBD9" w:rsidR="00244352" w:rsidRPr="00436FCD" w:rsidRDefault="00244352" w:rsidP="00D800DD"/>
        </w:tc>
      </w:tr>
    </w:tbl>
    <w:bookmarkEnd w:id="9"/>
    <w:p w14:paraId="5F7ECEB9" w14:textId="0E2DF167" w:rsidR="0071084B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0A140A" w:rsidRPr="00A8483D" w14:paraId="5C30837C" w14:textId="77777777" w:rsidTr="00F82481">
        <w:tc>
          <w:tcPr>
            <w:tcW w:w="9352" w:type="dxa"/>
            <w:gridSpan w:val="2"/>
            <w:shd w:val="clear" w:color="auto" w:fill="C00000"/>
          </w:tcPr>
          <w:p w14:paraId="6218603A" w14:textId="04E8E0B3" w:rsidR="000A140A" w:rsidRPr="00A8483D" w:rsidRDefault="000A140A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</w:t>
            </w:r>
            <w:r>
              <w:rPr>
                <w:smallCaps w:val="0"/>
                <w:color w:val="F2F2F2" w:themeColor="background1" w:themeShade="F2"/>
              </w:rPr>
              <w:t xml:space="preserve">’ entreprise </w:t>
            </w:r>
          </w:p>
        </w:tc>
      </w:tr>
      <w:tr w:rsidR="000A140A" w:rsidRPr="00887AE9" w14:paraId="3A771CA9" w14:textId="77777777" w:rsidTr="00F82481">
        <w:tc>
          <w:tcPr>
            <w:tcW w:w="4786" w:type="dxa"/>
          </w:tcPr>
          <w:p w14:paraId="4C3113E6" w14:textId="77777777" w:rsidR="000A140A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-1839765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0A140A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1D52EF5" w14:textId="689D76CF" w:rsidR="000A140A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0178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0A140A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0A140A" w:rsidRPr="00436FCD" w14:paraId="5B15C406" w14:textId="77777777" w:rsidTr="00F82481">
        <w:tc>
          <w:tcPr>
            <w:tcW w:w="9352" w:type="dxa"/>
            <w:gridSpan w:val="2"/>
          </w:tcPr>
          <w:p w14:paraId="069346F4" w14:textId="00050B71" w:rsidR="000A140A" w:rsidRPr="00436FCD" w:rsidRDefault="00FC7918" w:rsidP="000A140A">
            <w:r>
              <w:t xml:space="preserve">Le matériel nécessaire a la réalisation des travaux </w:t>
            </w:r>
            <w:r w:rsidR="000A140A">
              <w:t xml:space="preserve"> </w:t>
            </w:r>
          </w:p>
        </w:tc>
      </w:tr>
      <w:tr w:rsidR="000A140A" w:rsidRPr="00436FCD" w14:paraId="4C7C684C" w14:textId="77777777" w:rsidTr="00F82481">
        <w:tc>
          <w:tcPr>
            <w:tcW w:w="9352" w:type="dxa"/>
            <w:gridSpan w:val="2"/>
          </w:tcPr>
          <w:p w14:paraId="6D0DFBA9" w14:textId="2C8AE0B0" w:rsidR="000A140A" w:rsidRPr="00436FCD" w:rsidRDefault="000A140A" w:rsidP="00F82481"/>
        </w:tc>
      </w:tr>
      <w:tr w:rsidR="000A140A" w:rsidRPr="00436FCD" w14:paraId="0A9DDC62" w14:textId="77777777" w:rsidTr="00F82481">
        <w:tc>
          <w:tcPr>
            <w:tcW w:w="9352" w:type="dxa"/>
            <w:gridSpan w:val="2"/>
          </w:tcPr>
          <w:p w14:paraId="5BBA06A5" w14:textId="77777777" w:rsidR="000A140A" w:rsidRPr="00436FCD" w:rsidRDefault="000A140A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0A140A" w:rsidRPr="00436FCD" w14:paraId="0B9F3218" w14:textId="77777777" w:rsidTr="00F82481">
        <w:tc>
          <w:tcPr>
            <w:tcW w:w="9352" w:type="dxa"/>
            <w:gridSpan w:val="2"/>
          </w:tcPr>
          <w:p w14:paraId="651C596A" w14:textId="77777777" w:rsidR="000A140A" w:rsidRPr="00436FCD" w:rsidRDefault="000A140A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</w:tbl>
    <w:p w14:paraId="766ED0A1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4E643645" w14:textId="03CCB851" w:rsidR="00C974C2" w:rsidRDefault="00C974C2" w:rsidP="00C974C2"/>
    <w:p w14:paraId="418908F7" w14:textId="34527433" w:rsidR="00C974C2" w:rsidRDefault="00C974C2" w:rsidP="00C974C2">
      <w:r>
        <w:t>-La pente pour les évacuations est sur la gauche de la terrasse (4 trous sont à reboucher) , prévoir chappe légère pour que la pente soit côté droit (4 trous sont à prévoir) .</w:t>
      </w:r>
    </w:p>
    <w:p w14:paraId="4129CB7D" w14:textId="77777777" w:rsidR="00C974C2" w:rsidRDefault="00C974C2" w:rsidP="00C974C2">
      <w:r>
        <w:t>-Pose d’un carrelage extérieur , pose droite .</w:t>
      </w:r>
    </w:p>
    <w:p w14:paraId="7B70597E" w14:textId="77777777" w:rsidR="00C974C2" w:rsidRDefault="00C974C2" w:rsidP="00C974C2">
      <w:r>
        <w:t>-Pas de plinthes</w:t>
      </w:r>
    </w:p>
    <w:p w14:paraId="16245CC6" w14:textId="77777777" w:rsidR="00085EB7" w:rsidRDefault="00085EB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E8EF4AC" w14:textId="1C867FE4" w:rsidR="003A7947" w:rsidRDefault="003A7947" w:rsidP="003A7947">
      <w:pPr>
        <w:pStyle w:val="TM2"/>
        <w:tabs>
          <w:tab w:val="left" w:pos="540"/>
          <w:tab w:val="right" w:leader="dot" w:pos="9063"/>
        </w:tabs>
        <w:rPr>
          <w:color w:val="1F497D" w:themeColor="text2"/>
          <w:sz w:val="28"/>
          <w:szCs w:val="28"/>
        </w:rPr>
      </w:pPr>
      <w:r w:rsidRPr="003A7947">
        <w:rPr>
          <w:color w:val="1F497D" w:themeColor="text2"/>
          <w:sz w:val="28"/>
          <w:szCs w:val="28"/>
        </w:rPr>
        <w:t>TRAVAUX REALISE (à la charge du client )  AVANT ET APRES TRAVAUX</w:t>
      </w:r>
    </w:p>
    <w:p w14:paraId="24634BD0" w14:textId="77777777" w:rsidR="00085EB7" w:rsidRPr="00085EB7" w:rsidRDefault="00085EB7" w:rsidP="00085EB7"/>
    <w:p w14:paraId="65AB3378" w14:textId="6C1FA77C" w:rsidR="003A7947" w:rsidRDefault="00085EB7" w:rsidP="003A7947">
      <w:r>
        <w:t>Le client</w:t>
      </w:r>
      <w:r w:rsidR="00CB515F">
        <w:t xml:space="preserve"> évacue le mobilier </w:t>
      </w:r>
    </w:p>
    <w:p w14:paraId="4FB2EC78" w14:textId="77777777" w:rsidR="003A7947" w:rsidRDefault="003A7947" w:rsidP="003A7947"/>
    <w:p w14:paraId="5F45E256" w14:textId="01B89C8E" w:rsidR="00ED306F" w:rsidRDefault="00810C38" w:rsidP="00ED306F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575DFE66" w14:textId="77777777" w:rsidR="00085EB7" w:rsidRDefault="00085EB7" w:rsidP="00ED306F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A046B49" w14:textId="175CE1FA" w:rsidR="00085EB7" w:rsidRPr="00085EB7" w:rsidRDefault="00085EB7" w:rsidP="00085EB7">
      <w:r>
        <w:t xml:space="preserve">Travaux </w:t>
      </w:r>
      <w:r w:rsidR="00CB515F">
        <w:t xml:space="preserve">sur une terrasse pilotis accès par le jardin </w:t>
      </w:r>
    </w:p>
    <w:p w14:paraId="214B4ADC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34FEEF42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745907C5" w14:textId="7D0ADA7F" w:rsidR="00810C38" w:rsidRP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ACCESSIBILITE VEHICULE ET PIETON</w:t>
      </w:r>
    </w:p>
    <w:p w14:paraId="71F8101E" w14:textId="77777777" w:rsidR="004F2B3D" w:rsidRPr="00810C38" w:rsidRDefault="004F2B3D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548F42D0" w14:textId="7BA17D4C" w:rsidR="004F2B3D" w:rsidRPr="00810C38" w:rsidRDefault="006E2CDD" w:rsidP="00ED306F">
      <w:pPr>
        <w:rPr>
          <w:color w:val="1F497D" w:themeColor="text2"/>
        </w:rPr>
      </w:pPr>
      <w:r>
        <w:t>Accès</w:t>
      </w:r>
      <w:r w:rsidR="00CF7CA7">
        <w:t xml:space="preserve"> </w:t>
      </w:r>
      <w:r w:rsidR="00957A8B">
        <w:t>par po</w:t>
      </w:r>
      <w:r w:rsidR="00085EB7">
        <w:t xml:space="preserve">rtail </w:t>
      </w:r>
      <w:r w:rsidR="00957A8B">
        <w:t xml:space="preserve"> , </w:t>
      </w:r>
      <w:r w:rsidR="00085EB7">
        <w:t>stationnement sur plac</w:t>
      </w:r>
      <w:r w:rsidR="00CB515F">
        <w:t xml:space="preserve">e </w:t>
      </w:r>
      <w:r w:rsidR="00085EB7">
        <w:t xml:space="preserve"> </w:t>
      </w:r>
      <w:r w:rsidR="00957A8B">
        <w:t xml:space="preserve"> </w:t>
      </w: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68D86E98" w:rsidR="004F2B3D" w:rsidRDefault="00085EB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8368" behindDoc="0" locked="0" layoutInCell="1" allowOverlap="1" wp14:anchorId="52179D0D" wp14:editId="0703D857">
                <wp:simplePos x="0" y="0"/>
                <wp:positionH relativeFrom="column">
                  <wp:posOffset>2100580</wp:posOffset>
                </wp:positionH>
                <wp:positionV relativeFrom="paragraph">
                  <wp:posOffset>632460</wp:posOffset>
                </wp:positionV>
                <wp:extent cx="619125" cy="133350"/>
                <wp:effectExtent l="0" t="0" r="28575" b="19050"/>
                <wp:wrapNone/>
                <wp:docPr id="199125072" name="Flèche : gau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F435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53" o:spid="_x0000_s1026" type="#_x0000_t66" style="position:absolute;margin-left:165.4pt;margin-top:49.8pt;width:48.75pt;height:10.5pt;z-index:2582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" adj="2326" fillcolor="#4f81bd [3204]" strokecolor="#243f60 [1604]" strokeweight="2pt"/>
            </w:pict>
          </mc:Fallback>
        </mc:AlternateContent>
      </w:r>
      <w:r w:rsidRPr="00085EB7"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w:drawing>
          <wp:inline distT="0" distB="0" distL="0" distR="0" wp14:anchorId="22A8896A" wp14:editId="68FE2B81">
            <wp:extent cx="3427730" cy="1533525"/>
            <wp:effectExtent l="0" t="0" r="1270" b="9525"/>
            <wp:docPr id="1697533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330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1FBF" w14:textId="30F4CBCE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A9B09C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2D1F8" w14:textId="77777777" w:rsidR="00072128" w:rsidRDefault="00072128">
      <w:r>
        <w:separator/>
      </w:r>
    </w:p>
  </w:endnote>
  <w:endnote w:type="continuationSeparator" w:id="0">
    <w:p w14:paraId="171D2E1B" w14:textId="77777777" w:rsidR="00072128" w:rsidRDefault="00072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3E784" w14:textId="77777777" w:rsidR="00072128" w:rsidRDefault="00072128">
      <w:r>
        <w:separator/>
      </w:r>
    </w:p>
  </w:footnote>
  <w:footnote w:type="continuationSeparator" w:id="0">
    <w:p w14:paraId="0233303D" w14:textId="77777777" w:rsidR="00072128" w:rsidRDefault="00072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6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9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5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0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8"/>
  </w:num>
  <w:num w:numId="11" w16cid:durableId="1038816495">
    <w:abstractNumId w:val="29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6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2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5"/>
  </w:num>
  <w:num w:numId="22" w16cid:durableId="498619006">
    <w:abstractNumId w:val="25"/>
  </w:num>
  <w:num w:numId="23" w16cid:durableId="333340139">
    <w:abstractNumId w:val="26"/>
  </w:num>
  <w:num w:numId="24" w16cid:durableId="286930172">
    <w:abstractNumId w:val="34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1"/>
  </w:num>
  <w:num w:numId="31" w16cid:durableId="569579260">
    <w:abstractNumId w:val="27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3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128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5EB7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140A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77B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1841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922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602CB"/>
    <w:rsid w:val="00260416"/>
    <w:rsid w:val="00260EDD"/>
    <w:rsid w:val="00261BC8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947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733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E26"/>
    <w:rsid w:val="003C3F6F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0F7"/>
    <w:rsid w:val="00466E1C"/>
    <w:rsid w:val="00466F77"/>
    <w:rsid w:val="004701DA"/>
    <w:rsid w:val="0047133D"/>
    <w:rsid w:val="004716A5"/>
    <w:rsid w:val="0047192A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64E"/>
    <w:rsid w:val="00594D4B"/>
    <w:rsid w:val="00594DF6"/>
    <w:rsid w:val="00595D90"/>
    <w:rsid w:val="00597899"/>
    <w:rsid w:val="005A0819"/>
    <w:rsid w:val="005A0D8C"/>
    <w:rsid w:val="005A14A7"/>
    <w:rsid w:val="005A3921"/>
    <w:rsid w:val="005A5F6E"/>
    <w:rsid w:val="005A6261"/>
    <w:rsid w:val="005A75E2"/>
    <w:rsid w:val="005A7B49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4DDD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C0A"/>
    <w:rsid w:val="00771807"/>
    <w:rsid w:val="0077195B"/>
    <w:rsid w:val="00772408"/>
    <w:rsid w:val="00772660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56F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9C6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4DA3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A8B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3C1"/>
    <w:rsid w:val="00B3569A"/>
    <w:rsid w:val="00B3658A"/>
    <w:rsid w:val="00B37BF1"/>
    <w:rsid w:val="00B4034C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176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3CE"/>
    <w:rsid w:val="00C12CE9"/>
    <w:rsid w:val="00C137AA"/>
    <w:rsid w:val="00C13D3F"/>
    <w:rsid w:val="00C14043"/>
    <w:rsid w:val="00C14754"/>
    <w:rsid w:val="00C14A15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2ED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697"/>
    <w:rsid w:val="00C80A51"/>
    <w:rsid w:val="00C82BDA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974C2"/>
    <w:rsid w:val="00C97A29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15F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3FEA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39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D7F"/>
    <w:rsid w:val="00D72138"/>
    <w:rsid w:val="00D7350E"/>
    <w:rsid w:val="00D73CBF"/>
    <w:rsid w:val="00D7504F"/>
    <w:rsid w:val="00D75559"/>
    <w:rsid w:val="00D75AF2"/>
    <w:rsid w:val="00D76089"/>
    <w:rsid w:val="00D77D51"/>
    <w:rsid w:val="00D800DD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4F33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389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C7918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74C2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2922"/>
    <w:rsid w:val="00215F95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3E26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472DF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4DDD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7544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1A5E"/>
    <w:rsid w:val="00B72993"/>
    <w:rsid w:val="00B72FE5"/>
    <w:rsid w:val="00B73562"/>
    <w:rsid w:val="00B7581B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3013"/>
    <w:rsid w:val="00C652ED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51A6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732E"/>
    <w:rsid w:val="00F56FD6"/>
    <w:rsid w:val="00F734EB"/>
    <w:rsid w:val="00F9316D"/>
    <w:rsid w:val="00F9508E"/>
    <w:rsid w:val="00FC72CD"/>
    <w:rsid w:val="00FC7928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</Template>
  <TotalTime>0</TotalTime>
  <Pages>5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LOIC GUYART</cp:lastModifiedBy>
  <cp:revision>2</cp:revision>
  <cp:lastPrinted>2025-01-23T09:13:00Z</cp:lastPrinted>
  <dcterms:created xsi:type="dcterms:W3CDTF">2025-01-30T15:33:00Z</dcterms:created>
  <dcterms:modified xsi:type="dcterms:W3CDTF">2025-01-30T15:33:00Z</dcterms:modified>
</cp:coreProperties>
</file>