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05AF4" w14:textId="39A521AF" w:rsidR="00D8627F" w:rsidRPr="00D8627F" w:rsidRDefault="00D97FA9" w:rsidP="00481936">
      <w:pPr>
        <w:spacing w:before="240" w:after="6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63552" behindDoc="0" locked="0" layoutInCell="1" allowOverlap="1" wp14:anchorId="0F0A1523" wp14:editId="10F1763F">
                <wp:simplePos x="0" y="0"/>
                <wp:positionH relativeFrom="column">
                  <wp:posOffset>757555</wp:posOffset>
                </wp:positionH>
                <wp:positionV relativeFrom="paragraph">
                  <wp:posOffset>-547370</wp:posOffset>
                </wp:positionV>
                <wp:extent cx="4019550" cy="1266825"/>
                <wp:effectExtent l="0" t="0" r="19050" b="28575"/>
                <wp:wrapNone/>
                <wp:docPr id="943372526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3C137" w14:textId="77777777" w:rsidR="00D97FA9" w:rsidRDefault="00D97FA9"/>
                          <w:p w14:paraId="58AFCA41" w14:textId="77777777" w:rsidR="00D97FA9" w:rsidRDefault="00D97FA9"/>
                          <w:p w14:paraId="559CA2E6" w14:textId="77777777" w:rsidR="00D97FA9" w:rsidRDefault="00D97FA9"/>
                          <w:p w14:paraId="7B4A0DEF" w14:textId="4B927A24" w:rsidR="00D97FA9" w:rsidRPr="00D97FA9" w:rsidRDefault="00D97FA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D97FA9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ENCHERES TRAVAUX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A1523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59.65pt;margin-top:-43.1pt;width:316.5pt;height:99.75pt;z-index:2582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" fillcolor="white [3201]" strokeweight=".5pt">
                <v:textbox>
                  <w:txbxContent>
                    <w:p w14:paraId="0743C137" w14:textId="77777777" w:rsidR="00D97FA9" w:rsidRDefault="00D97FA9"/>
                    <w:p w14:paraId="58AFCA41" w14:textId="77777777" w:rsidR="00D97FA9" w:rsidRDefault="00D97FA9"/>
                    <w:p w14:paraId="559CA2E6" w14:textId="77777777" w:rsidR="00D97FA9" w:rsidRDefault="00D97FA9"/>
                    <w:p w14:paraId="7B4A0DEF" w14:textId="4B927A24" w:rsidR="00D97FA9" w:rsidRPr="00D97FA9" w:rsidRDefault="00D97FA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     </w:t>
                      </w:r>
                      <w:r w:rsidRPr="00D97FA9">
                        <w:rPr>
                          <w:color w:val="FF0000"/>
                          <w:sz w:val="40"/>
                          <w:szCs w:val="40"/>
                        </w:rPr>
                        <w:t xml:space="preserve">ENCHERES TRAVAUX </w:t>
                      </w:r>
                    </w:p>
                  </w:txbxContent>
                </v:textbox>
              </v:shape>
            </w:pict>
          </mc:Fallback>
        </mc:AlternateContent>
      </w:r>
      <w:r w:rsidR="00D8627F">
        <w:tab/>
      </w:r>
      <w:r w:rsidR="00D8627F">
        <w:tab/>
      </w:r>
      <w:r w:rsidR="00E20CF6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</w:p>
    <w:p w14:paraId="18FDEAE1" w14:textId="77777777" w:rsidR="00D8627F" w:rsidRDefault="00D8627F" w:rsidP="00D8627F">
      <w:pPr>
        <w:spacing w:before="240" w:after="60" w:line="240" w:lineRule="atLeast"/>
      </w:pPr>
    </w:p>
    <w:p w14:paraId="602881F8" w14:textId="77777777" w:rsidR="00D8627F" w:rsidRDefault="00D8627F" w:rsidP="00D8627F">
      <w:pPr>
        <w:spacing w:before="240" w:after="60" w:line="240" w:lineRule="atLeast"/>
      </w:pPr>
    </w:p>
    <w:p w14:paraId="0D0EE4D5" w14:textId="77777777" w:rsidR="00136AAC" w:rsidRDefault="00136AAC" w:rsidP="00D8627F">
      <w:pPr>
        <w:spacing w:before="240" w:after="60" w:line="240" w:lineRule="atLeast"/>
      </w:pPr>
    </w:p>
    <w:p w14:paraId="0F6D7BC6" w14:textId="7974067F" w:rsidR="004D08C0" w:rsidRPr="007051D5" w:rsidRDefault="0098229A" w:rsidP="0098229A">
      <w:pPr>
        <w:spacing w:before="240" w:after="60" w:line="240" w:lineRule="atLeast"/>
        <w:rPr>
          <w:color w:val="FF0000"/>
        </w:rPr>
      </w:pPr>
      <w:r>
        <w:t xml:space="preserve">Objet : </w:t>
      </w:r>
      <w:r w:rsidR="007C7B61" w:rsidRPr="007C7B61">
        <w:t xml:space="preserve">Dossier technique </w:t>
      </w:r>
      <w:r w:rsidR="00B01719">
        <w:rPr>
          <w:color w:val="FF0000"/>
        </w:rPr>
        <w:t xml:space="preserve">changement de tableau électrique </w:t>
      </w:r>
    </w:p>
    <w:p w14:paraId="76321DD6" w14:textId="77777777" w:rsidR="009A01DD" w:rsidRDefault="009A01DD" w:rsidP="0098229A">
      <w:pPr>
        <w:spacing w:before="240" w:after="60" w:line="240" w:lineRule="atLeast"/>
      </w:pPr>
    </w:p>
    <w:p w14:paraId="7BAFA2CF" w14:textId="6A60324E" w:rsidR="001F24D2" w:rsidRDefault="001F24D2" w:rsidP="00D07403">
      <w:pPr>
        <w:spacing w:before="240" w:after="60" w:line="240" w:lineRule="atLeast"/>
        <w:ind w:left="5672"/>
      </w:pPr>
      <w:r w:rsidRPr="001F24D2">
        <w:t xml:space="preserve"> le </w:t>
      </w:r>
      <w:sdt>
        <w:sdtPr>
          <w:id w:val="-1267922235"/>
          <w:placeholder>
            <w:docPart w:val="54E754AD98B54CBA9DFC0B01224C555F"/>
          </w:placeholder>
          <w:date w:fullDate="2025-02-13T00:00:00Z">
            <w:dateFormat w:val="d MMMM yyyy"/>
            <w:lid w:val="fr-FR"/>
            <w:storeMappedDataAs w:val="dateTime"/>
            <w:calendar w:val="gregorian"/>
          </w:date>
        </w:sdtPr>
        <w:sdtContent>
          <w:r w:rsidR="00B01719">
            <w:t>13</w:t>
          </w:r>
          <w:r w:rsidR="005A7B49">
            <w:t xml:space="preserve"> </w:t>
          </w:r>
          <w:r w:rsidR="00B01719">
            <w:t>février</w:t>
          </w:r>
          <w:r w:rsidR="00586B32">
            <w:t xml:space="preserve"> 20</w:t>
          </w:r>
          <w:r w:rsidR="00CF7CA7">
            <w:t>25</w:t>
          </w:r>
        </w:sdtContent>
      </w:sdt>
    </w:p>
    <w:p w14:paraId="1C05DA02" w14:textId="77777777" w:rsidR="009A01DD" w:rsidRDefault="009A01DD" w:rsidP="00182008"/>
    <w:p w14:paraId="27894D7A" w14:textId="1BA5E225" w:rsidR="001F24D2" w:rsidRDefault="00D97FA9" w:rsidP="00182008">
      <w:r>
        <w:t>Ench</w:t>
      </w:r>
      <w:r w:rsidR="002E2164">
        <w:t>è</w:t>
      </w:r>
      <w:r>
        <w:t xml:space="preserve">res travaux </w:t>
      </w:r>
    </w:p>
    <w:p w14:paraId="596E177D" w14:textId="7DC34EE6" w:rsidR="001F24D2" w:rsidRDefault="00584B8A" w:rsidP="00182008">
      <w:r>
        <w:t xml:space="preserve">Agence </w:t>
      </w:r>
      <w:r w:rsidR="00D97FA9">
        <w:t>savigny le temple</w:t>
      </w:r>
    </w:p>
    <w:p w14:paraId="4C71E06C" w14:textId="48B6BEEC" w:rsidR="009A01DD" w:rsidRDefault="009A01DD" w:rsidP="00E20CF6"/>
    <w:p w14:paraId="47BB7177" w14:textId="77777777" w:rsidR="00E20CF6" w:rsidRDefault="00E20CF6" w:rsidP="00E20CF6"/>
    <w:p w14:paraId="7CFCC116" w14:textId="77777777" w:rsidR="00481936" w:rsidRPr="00B06D46" w:rsidRDefault="00481936" w:rsidP="00481936">
      <w:pPr>
        <w:spacing w:before="240" w:after="60" w:line="240" w:lineRule="atLeast"/>
        <w:ind w:firstLine="709"/>
      </w:pPr>
      <w:r w:rsidRPr="00B06D46">
        <w:t>Madame, Monsieur,</w:t>
      </w:r>
    </w:p>
    <w:p w14:paraId="0788678D" w14:textId="77777777" w:rsidR="00481936" w:rsidRPr="00B06D46" w:rsidRDefault="00481936" w:rsidP="00481936">
      <w:pPr>
        <w:spacing w:before="240" w:after="60" w:line="240" w:lineRule="atLeast"/>
      </w:pPr>
    </w:p>
    <w:p w14:paraId="2750D43F" w14:textId="45E16E0C" w:rsidR="00D97FA9" w:rsidRDefault="00481936" w:rsidP="00D97FA9">
      <w:pPr>
        <w:spacing w:before="120" w:line="240" w:lineRule="atLeast"/>
      </w:pPr>
      <w:bookmarkStart w:id="0" w:name="chantier_adresse"/>
      <w:bookmarkEnd w:id="0"/>
      <w:r w:rsidRPr="00B06D46">
        <w:t xml:space="preserve">Veuillez trouver ci-joint le </w:t>
      </w:r>
      <w:r w:rsidRPr="00FF0C6B">
        <w:rPr>
          <w:b/>
        </w:rPr>
        <w:t>compte rendu technique</w:t>
      </w:r>
      <w:r w:rsidRPr="00B06D46">
        <w:t>, réalisé</w:t>
      </w:r>
      <w:r w:rsidR="00D97FA9">
        <w:t xml:space="preserve"> </w:t>
      </w:r>
      <w:r w:rsidRPr="00B06D46">
        <w:t xml:space="preserve">par votre chargé de projet </w:t>
      </w:r>
      <w:r w:rsidR="00D97FA9">
        <w:t>enchères travaux.</w:t>
      </w:r>
    </w:p>
    <w:p w14:paraId="28CA73B3" w14:textId="718EA191" w:rsidR="007051D5" w:rsidRDefault="002E2164" w:rsidP="007051D5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Si c</w:t>
      </w:r>
      <w:r w:rsidR="007051D5" w:rsidRPr="00B06D46">
        <w:rPr>
          <w:bCs/>
          <w:color w:val="000000"/>
        </w:rPr>
        <w:t>ette proposition technique</w:t>
      </w:r>
      <w:r w:rsidR="007051D5">
        <w:rPr>
          <w:bCs/>
          <w:color w:val="000000"/>
        </w:rPr>
        <w:t xml:space="preserve"> </w:t>
      </w:r>
      <w:r w:rsidR="007051D5" w:rsidRPr="00B06D46">
        <w:rPr>
          <w:bCs/>
          <w:color w:val="000000"/>
        </w:rPr>
        <w:t>vous convien</w:t>
      </w:r>
      <w:r w:rsidR="007051D5">
        <w:rPr>
          <w:bCs/>
          <w:color w:val="000000"/>
        </w:rPr>
        <w:t>t</w:t>
      </w:r>
      <w:r w:rsidR="007051D5" w:rsidRPr="00B06D46">
        <w:rPr>
          <w:bCs/>
          <w:color w:val="000000"/>
        </w:rPr>
        <w:t xml:space="preserve">, vous </w:t>
      </w:r>
      <w:r w:rsidR="007051D5">
        <w:rPr>
          <w:bCs/>
          <w:color w:val="000000"/>
        </w:rPr>
        <w:t>pouvez d</w:t>
      </w:r>
      <w:r w:rsidR="006E2CDD">
        <w:rPr>
          <w:bCs/>
          <w:color w:val="000000"/>
        </w:rPr>
        <w:t>è</w:t>
      </w:r>
      <w:r w:rsidR="007051D5">
        <w:rPr>
          <w:bCs/>
          <w:color w:val="000000"/>
        </w:rPr>
        <w:t xml:space="preserve">s </w:t>
      </w:r>
      <w:r w:rsidR="006E2CDD">
        <w:rPr>
          <w:bCs/>
          <w:color w:val="000000"/>
        </w:rPr>
        <w:t>à</w:t>
      </w:r>
      <w:r w:rsidR="007051D5">
        <w:rPr>
          <w:bCs/>
          <w:color w:val="000000"/>
        </w:rPr>
        <w:t xml:space="preserve"> présent enchérir négativement sur notre site et</w:t>
      </w:r>
      <w:r w:rsidR="004B2AE7">
        <w:rPr>
          <w:bCs/>
          <w:color w:val="000000"/>
        </w:rPr>
        <w:t xml:space="preserve"> ainsi</w:t>
      </w:r>
      <w:r w:rsidR="007051D5">
        <w:rPr>
          <w:bCs/>
          <w:color w:val="000000"/>
        </w:rPr>
        <w:t xml:space="preserve"> être retenu pour l’attribution de ce projet,</w:t>
      </w:r>
      <w:r w:rsidR="006E2CDD">
        <w:rPr>
          <w:bCs/>
          <w:color w:val="000000"/>
        </w:rPr>
        <w:t xml:space="preserve"> </w:t>
      </w:r>
      <w:r w:rsidR="007051D5">
        <w:rPr>
          <w:bCs/>
          <w:color w:val="000000"/>
        </w:rPr>
        <w:t>nous pourrons</w:t>
      </w:r>
      <w:r w:rsidR="006E2CDD">
        <w:rPr>
          <w:bCs/>
          <w:color w:val="000000"/>
        </w:rPr>
        <w:t xml:space="preserve"> </w:t>
      </w:r>
      <w:r w:rsidR="007051D5" w:rsidRPr="007051D5">
        <w:rPr>
          <w:bCs/>
          <w:color w:val="000000"/>
        </w:rPr>
        <w:t>programmer une mise</w:t>
      </w:r>
      <w:r w:rsidR="007051D5">
        <w:rPr>
          <w:bCs/>
          <w:color w:val="000000"/>
          <w:u w:val="single"/>
        </w:rPr>
        <w:t xml:space="preserve"> </w:t>
      </w:r>
      <w:r w:rsidR="007051D5" w:rsidRPr="007051D5">
        <w:rPr>
          <w:bCs/>
          <w:color w:val="000000"/>
        </w:rPr>
        <w:t xml:space="preserve">en relation avec le client </w:t>
      </w:r>
      <w:r w:rsidR="004B2AE7">
        <w:rPr>
          <w:bCs/>
          <w:color w:val="000000"/>
        </w:rPr>
        <w:t>et notre</w:t>
      </w:r>
      <w:r w:rsidR="006E2CDD">
        <w:rPr>
          <w:bCs/>
          <w:color w:val="000000"/>
        </w:rPr>
        <w:t xml:space="preserve"> </w:t>
      </w:r>
      <w:r w:rsidR="004B2AE7">
        <w:rPr>
          <w:bCs/>
          <w:color w:val="000000"/>
        </w:rPr>
        <w:t>chargé de projet afin de valid</w:t>
      </w:r>
      <w:r w:rsidR="006E2CDD">
        <w:rPr>
          <w:bCs/>
          <w:color w:val="000000"/>
        </w:rPr>
        <w:t>er</w:t>
      </w:r>
      <w:r w:rsidR="004B2AE7">
        <w:rPr>
          <w:bCs/>
          <w:color w:val="000000"/>
        </w:rPr>
        <w:t xml:space="preserve"> votre devis.</w:t>
      </w:r>
    </w:p>
    <w:p w14:paraId="0A194136" w14:textId="3D14D562" w:rsidR="007051D5" w:rsidRDefault="007051D5" w:rsidP="00D97FA9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Les attendus matériels,</w:t>
      </w:r>
      <w:r w:rsidR="006E2CDD">
        <w:rPr>
          <w:bCs/>
          <w:color w:val="000000"/>
        </w:rPr>
        <w:t xml:space="preserve"> les </w:t>
      </w:r>
      <w:r>
        <w:rPr>
          <w:bCs/>
          <w:color w:val="000000"/>
        </w:rPr>
        <w:t>dates de démarrage travaux</w:t>
      </w:r>
      <w:r w:rsidR="006E2CDD">
        <w:rPr>
          <w:bCs/>
          <w:color w:val="000000"/>
        </w:rPr>
        <w:t xml:space="preserve"> et</w:t>
      </w:r>
      <w:r>
        <w:rPr>
          <w:bCs/>
          <w:color w:val="000000"/>
        </w:rPr>
        <w:t xml:space="preserve"> le tarif propos</w:t>
      </w:r>
      <w:r w:rsidR="006E2CDD">
        <w:rPr>
          <w:bCs/>
          <w:color w:val="000000"/>
        </w:rPr>
        <w:t>é</w:t>
      </w:r>
      <w:r>
        <w:rPr>
          <w:bCs/>
          <w:color w:val="000000"/>
        </w:rPr>
        <w:t xml:space="preserve"> devront être respect</w:t>
      </w:r>
      <w:r w:rsidR="006E2CDD">
        <w:rPr>
          <w:bCs/>
          <w:color w:val="000000"/>
        </w:rPr>
        <w:t>és</w:t>
      </w:r>
      <w:r>
        <w:rPr>
          <w:bCs/>
          <w:color w:val="000000"/>
        </w:rPr>
        <w:t xml:space="preserve"> </w:t>
      </w:r>
      <w:r w:rsidR="004B2AE7">
        <w:rPr>
          <w:bCs/>
          <w:color w:val="000000"/>
        </w:rPr>
        <w:t>ainsi que l’engagement d’effectuer la prestation dans les règles de l’art.</w:t>
      </w:r>
    </w:p>
    <w:p w14:paraId="292F3E11" w14:textId="77777777" w:rsidR="004B2AE7" w:rsidRDefault="004B2AE7" w:rsidP="00D97FA9">
      <w:pPr>
        <w:spacing w:before="120" w:line="240" w:lineRule="atLeast"/>
        <w:rPr>
          <w:bCs/>
          <w:color w:val="FF0000"/>
        </w:rPr>
      </w:pPr>
    </w:p>
    <w:p w14:paraId="7E54DB63" w14:textId="6F7CD217" w:rsidR="00481936" w:rsidRPr="00B06D46" w:rsidRDefault="007051D5" w:rsidP="00481936">
      <w:r>
        <w:t>N</w:t>
      </w:r>
      <w:r w:rsidR="00481936" w:rsidRPr="00B06D46">
        <w:t xml:space="preserve">ous vous </w:t>
      </w:r>
      <w:r>
        <w:t xml:space="preserve">souhaitons </w:t>
      </w:r>
      <w:r w:rsidR="006E2CDD">
        <w:t xml:space="preserve">de </w:t>
      </w:r>
      <w:r>
        <w:t>bonne</w:t>
      </w:r>
      <w:r w:rsidR="006E2CDD">
        <w:t>s</w:t>
      </w:r>
      <w:r>
        <w:t xml:space="preserve"> enchères. </w:t>
      </w:r>
    </w:p>
    <w:p w14:paraId="187156B5" w14:textId="77777777" w:rsidR="00481936" w:rsidRPr="00B06D46" w:rsidRDefault="00481936" w:rsidP="00481936"/>
    <w:p w14:paraId="4F182D67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6D92A57A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2DE32A17" w14:textId="6D05113B" w:rsidR="00481936" w:rsidRPr="00B06D46" w:rsidRDefault="00481936" w:rsidP="00481936">
      <w:pPr>
        <w:ind w:right="1133"/>
        <w:jc w:val="right"/>
        <w:rPr>
          <w:color w:val="000000"/>
        </w:rPr>
      </w:pPr>
      <w:r w:rsidRPr="00B06D46">
        <w:rPr>
          <w:color w:val="000000"/>
        </w:rPr>
        <w:t xml:space="preserve">Votre chargé </w:t>
      </w:r>
      <w:r>
        <w:rPr>
          <w:color w:val="000000"/>
        </w:rPr>
        <w:t xml:space="preserve">de projet </w:t>
      </w:r>
      <w:r w:rsidR="004B2AE7">
        <w:rPr>
          <w:color w:val="000000"/>
        </w:rPr>
        <w:t xml:space="preserve">enchères travaux  </w:t>
      </w:r>
    </w:p>
    <w:p w14:paraId="7ED27610" w14:textId="77777777" w:rsidR="00D71248" w:rsidRDefault="00D71248" w:rsidP="00631447">
      <w:pPr>
        <w:ind w:right="1133"/>
        <w:jc w:val="right"/>
        <w:rPr>
          <w:color w:val="000000"/>
        </w:rPr>
      </w:pPr>
      <w:bookmarkStart w:id="1" w:name="_Hlk188520551"/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56617E" w14:paraId="38DDEB57" w14:textId="77777777" w:rsidTr="0071084B">
        <w:tc>
          <w:tcPr>
            <w:tcW w:w="9352" w:type="dxa"/>
            <w:gridSpan w:val="2"/>
            <w:shd w:val="clear" w:color="auto" w:fill="C00000"/>
          </w:tcPr>
          <w:p w14:paraId="6B084F7A" w14:textId="371D65AF" w:rsidR="0056617E" w:rsidRPr="00A8483D" w:rsidRDefault="004B2AE7" w:rsidP="0056617E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>
              <w:rPr>
                <w:smallCaps w:val="0"/>
                <w:color w:val="D9D9D9" w:themeColor="background1" w:themeShade="D9"/>
              </w:rPr>
              <w:t xml:space="preserve">DATE DE DEMMARAGE  DU CHANTIER IMPOSER  PAR LE CLIENT </w:t>
            </w:r>
          </w:p>
        </w:tc>
      </w:tr>
      <w:tr w:rsidR="0056617E" w14:paraId="1C589350" w14:textId="77777777" w:rsidTr="0071084B">
        <w:tc>
          <w:tcPr>
            <w:tcW w:w="4786" w:type="dxa"/>
          </w:tcPr>
          <w:p w14:paraId="349A315D" w14:textId="16228851" w:rsidR="0056617E" w:rsidRPr="001E0086" w:rsidRDefault="00000000" w:rsidP="001E0086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371891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660F7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☐</w:t>
                </w:r>
              </w:sdtContent>
            </w:sdt>
            <w:r w:rsidR="0056617E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A647E93" w14:textId="73D7A3D4" w:rsidR="0056617E" w:rsidRPr="00887AE9" w:rsidRDefault="00000000" w:rsidP="0056617E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1079460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A7B49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☒</w:t>
                </w:r>
              </w:sdtContent>
            </w:sdt>
            <w:r w:rsidR="0056617E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436FCD" w14:paraId="73009BA2" w14:textId="77777777" w:rsidTr="0071084B">
        <w:tc>
          <w:tcPr>
            <w:tcW w:w="9352" w:type="dxa"/>
            <w:gridSpan w:val="2"/>
          </w:tcPr>
          <w:p w14:paraId="0D182999" w14:textId="1CE9D0CE" w:rsidR="00436FCD" w:rsidRPr="00436FCD" w:rsidRDefault="00436FCD" w:rsidP="00436FCD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bookmarkEnd w:id="1"/>
    </w:tbl>
    <w:p w14:paraId="795F99DF" w14:textId="77777777" w:rsidR="00D71248" w:rsidRDefault="00D71248" w:rsidP="00631447">
      <w:pPr>
        <w:ind w:right="1133"/>
        <w:jc w:val="right"/>
        <w:rPr>
          <w:color w:val="000000"/>
        </w:rPr>
      </w:pPr>
    </w:p>
    <w:p w14:paraId="639F024F" w14:textId="77777777" w:rsidR="004D08C0" w:rsidRDefault="004D08C0" w:rsidP="00631447">
      <w:pPr>
        <w:ind w:right="1133"/>
        <w:jc w:val="right"/>
        <w:rPr>
          <w:color w:val="000000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5274"/>
        <w:gridCol w:w="3965"/>
      </w:tblGrid>
      <w:tr w:rsidR="00F14363" w:rsidRPr="00880C08" w14:paraId="3C93C7DE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6288C1B" w14:textId="77777777" w:rsidR="00F14363" w:rsidRPr="00880C08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880C08">
              <w:rPr>
                <w:b/>
                <w:color w:val="D9D9D9" w:themeColor="background1" w:themeShade="D9"/>
                <w:sz w:val="22"/>
                <w:szCs w:val="22"/>
              </w:rPr>
              <w:t>CLIENT</w:t>
            </w:r>
          </w:p>
        </w:tc>
      </w:tr>
      <w:tr w:rsidR="00F14363" w:rsidRPr="00880C08" w14:paraId="325AB4CA" w14:textId="77777777" w:rsidTr="005F05E8">
        <w:tc>
          <w:tcPr>
            <w:tcW w:w="9239" w:type="dxa"/>
            <w:gridSpan w:val="2"/>
          </w:tcPr>
          <w:p w14:paraId="69E9B4AB" w14:textId="76ED4171" w:rsidR="00F14363" w:rsidRPr="00880C08" w:rsidRDefault="00F14363" w:rsidP="005F05E8">
            <w:pPr>
              <w:pStyle w:val="Default"/>
              <w:rPr>
                <w:rFonts w:cs="Times New Roman"/>
              </w:rPr>
            </w:pPr>
          </w:p>
          <w:p w14:paraId="45C504EC" w14:textId="77777777" w:rsidR="00F14363" w:rsidRPr="00880C08" w:rsidRDefault="00F14363" w:rsidP="005F05E8">
            <w:pPr>
              <w:rPr>
                <w:i/>
              </w:rPr>
            </w:pPr>
            <w:r w:rsidRPr="00880C08">
              <w:rPr>
                <w:sz w:val="24"/>
                <w:szCs w:val="24"/>
              </w:rPr>
              <w:t xml:space="preserve"> </w:t>
            </w:r>
          </w:p>
        </w:tc>
      </w:tr>
      <w:tr w:rsidR="00F14363" w:rsidRPr="00880C08" w14:paraId="2C6C8C9A" w14:textId="77777777" w:rsidTr="00C46782">
        <w:trPr>
          <w:trHeight w:val="506"/>
        </w:trPr>
        <w:tc>
          <w:tcPr>
            <w:tcW w:w="5274" w:type="dxa"/>
          </w:tcPr>
          <w:p w14:paraId="5CD6882A" w14:textId="616A0097" w:rsidR="00F14363" w:rsidRPr="00880C08" w:rsidRDefault="0014023D" w:rsidP="005F05E8">
            <w:pPr>
              <w:pStyle w:val="Default"/>
              <w:rPr>
                <w:rFonts w:cs="Times New Roman"/>
              </w:rPr>
            </w:pPr>
            <w:r>
              <w:rPr>
                <w:rFonts w:cs="Arial"/>
                <w:b/>
                <w:sz w:val="20"/>
              </w:rPr>
              <w:t>NOM</w:t>
            </w:r>
            <w:r w:rsidR="00F14363" w:rsidRPr="00880C08">
              <w:rPr>
                <w:rFonts w:cs="Arial"/>
                <w:b/>
                <w:sz w:val="20"/>
              </w:rPr>
              <w:t> :</w:t>
            </w:r>
            <w:r w:rsidR="00A379F7">
              <w:t xml:space="preserve"> </w:t>
            </w:r>
          </w:p>
          <w:p w14:paraId="2D32AAD8" w14:textId="0FF175EF" w:rsidR="00F14363" w:rsidRPr="00880C08" w:rsidRDefault="00F14363" w:rsidP="005F05E8">
            <w:pPr>
              <w:rPr>
                <w:b/>
                <w:sz w:val="20"/>
              </w:rPr>
            </w:pPr>
            <w:r w:rsidRPr="00880C08">
              <w:rPr>
                <w:rFonts w:cs="Arial"/>
                <w:b/>
                <w:sz w:val="20"/>
              </w:rPr>
              <w:t xml:space="preserve">Tél. : </w:t>
            </w:r>
          </w:p>
          <w:p w14:paraId="0BD0F66A" w14:textId="548C4183" w:rsidR="00F14363" w:rsidRPr="00880C08" w:rsidRDefault="00F14363" w:rsidP="005F05E8">
            <w:pPr>
              <w:pStyle w:val="Default"/>
              <w:rPr>
                <w:rFonts w:cs="Times New Roman"/>
              </w:rPr>
            </w:pPr>
            <w:r w:rsidRPr="00880C08">
              <w:rPr>
                <w:rFonts w:cs="Arial"/>
                <w:b/>
                <w:sz w:val="20"/>
              </w:rPr>
              <w:t>EMAIL</w:t>
            </w:r>
          </w:p>
          <w:p w14:paraId="6A8A0118" w14:textId="77777777" w:rsidR="00F14363" w:rsidRPr="00880C08" w:rsidRDefault="00F14363" w:rsidP="005F05E8"/>
        </w:tc>
        <w:tc>
          <w:tcPr>
            <w:tcW w:w="3965" w:type="dxa"/>
          </w:tcPr>
          <w:p w14:paraId="4B58E596" w14:textId="0C09E3B2" w:rsidR="00F14363" w:rsidRPr="00880C08" w:rsidRDefault="00F14363" w:rsidP="005F05E8">
            <w:pPr>
              <w:pStyle w:val="Default"/>
            </w:pPr>
          </w:p>
        </w:tc>
      </w:tr>
    </w:tbl>
    <w:tbl>
      <w:tblPr>
        <w:tblStyle w:val="Grilledetableauclaire1"/>
        <w:tblW w:w="0" w:type="auto"/>
        <w:tblInd w:w="-176" w:type="dxa"/>
        <w:tblLook w:val="04A0" w:firstRow="1" w:lastRow="0" w:firstColumn="1" w:lastColumn="0" w:noHBand="0" w:noVBand="1"/>
      </w:tblPr>
      <w:tblGrid>
        <w:gridCol w:w="4609"/>
        <w:gridCol w:w="4610"/>
      </w:tblGrid>
      <w:tr w:rsidR="00F14363" w:rsidRPr="00B06D46" w14:paraId="41921D02" w14:textId="77777777" w:rsidTr="005F05E8">
        <w:trPr>
          <w:trHeight w:val="279"/>
        </w:trPr>
        <w:tc>
          <w:tcPr>
            <w:tcW w:w="9219" w:type="dxa"/>
            <w:gridSpan w:val="2"/>
            <w:shd w:val="clear" w:color="auto" w:fill="365F91" w:themeFill="accent1" w:themeFillShade="BF"/>
          </w:tcPr>
          <w:p w14:paraId="5B5AB301" w14:textId="77777777" w:rsidR="00F14363" w:rsidRPr="00B06D46" w:rsidRDefault="00F14363" w:rsidP="005F05E8">
            <w:pPr>
              <w:tabs>
                <w:tab w:val="left" w:pos="3330"/>
              </w:tabs>
              <w:jc w:val="center"/>
              <w:rPr>
                <w:b/>
                <w:color w:val="92D050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 xml:space="preserve">Adresse des travaux </w:t>
            </w:r>
          </w:p>
        </w:tc>
      </w:tr>
      <w:tr w:rsidR="00F14363" w:rsidRPr="00B06D46" w14:paraId="5EA3F6E2" w14:textId="77777777" w:rsidTr="005F05E8">
        <w:trPr>
          <w:trHeight w:val="675"/>
        </w:trPr>
        <w:tc>
          <w:tcPr>
            <w:tcW w:w="9219" w:type="dxa"/>
            <w:gridSpan w:val="2"/>
          </w:tcPr>
          <w:p w14:paraId="6F50625C" w14:textId="77777777" w:rsidR="00F14363" w:rsidRDefault="00F14363" w:rsidP="005F05E8">
            <w:pPr>
              <w:rPr>
                <w:sz w:val="22"/>
                <w:szCs w:val="22"/>
              </w:rPr>
            </w:pPr>
          </w:p>
          <w:p w14:paraId="1D6FA1EE" w14:textId="0E796823" w:rsidR="00057615" w:rsidRPr="00057615" w:rsidRDefault="00057615" w:rsidP="005F05E8">
            <w:pPr>
              <w:rPr>
                <w:b/>
                <w:bCs/>
                <w:sz w:val="20"/>
              </w:rPr>
            </w:pPr>
            <w:r w:rsidRPr="00057615">
              <w:rPr>
                <w:b/>
                <w:bCs/>
                <w:sz w:val="20"/>
              </w:rPr>
              <w:t>Commune :</w:t>
            </w:r>
            <w:r w:rsidR="00B01719">
              <w:rPr>
                <w:b/>
                <w:bCs/>
                <w:sz w:val="20"/>
              </w:rPr>
              <w:t>RIS ORANGIS 91</w:t>
            </w:r>
          </w:p>
        </w:tc>
      </w:tr>
      <w:tr w:rsidR="00F14363" w:rsidRPr="00B06D46" w14:paraId="346CDDEC" w14:textId="77777777" w:rsidTr="005F05E8">
        <w:trPr>
          <w:trHeight w:val="279"/>
        </w:trPr>
        <w:tc>
          <w:tcPr>
            <w:tcW w:w="4609" w:type="dxa"/>
            <w:shd w:val="clear" w:color="auto" w:fill="365F91" w:themeFill="accent1" w:themeFillShade="BF"/>
          </w:tcPr>
          <w:p w14:paraId="53432A9F" w14:textId="46E1152E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  <w:tc>
          <w:tcPr>
            <w:tcW w:w="4610" w:type="dxa"/>
            <w:shd w:val="clear" w:color="auto" w:fill="365F91" w:themeFill="accent1" w:themeFillShade="BF"/>
          </w:tcPr>
          <w:p w14:paraId="52C6EC87" w14:textId="71FFC234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95"/>
        <w:gridCol w:w="5268"/>
      </w:tblGrid>
      <w:tr w:rsidR="00F14363" w:rsidRPr="00B06D46" w14:paraId="47FD0FA0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D2ED062" w14:textId="3365E542" w:rsidR="00F14363" w:rsidRPr="00B06D46" w:rsidRDefault="00057615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2"/>
                <w:szCs w:val="22"/>
              </w:rPr>
              <w:t>INTERMEDIAIRE</w:t>
            </w:r>
          </w:p>
        </w:tc>
      </w:tr>
      <w:tr w:rsidR="00F14363" w:rsidRPr="00B06D46" w14:paraId="0E14F840" w14:textId="77777777" w:rsidTr="00C123CE">
        <w:trPr>
          <w:trHeight w:val="582"/>
        </w:trPr>
        <w:tc>
          <w:tcPr>
            <w:tcW w:w="9239" w:type="dxa"/>
            <w:gridSpan w:val="2"/>
          </w:tcPr>
          <w:p w14:paraId="799CC3EB" w14:textId="6CD0705A" w:rsidR="00F14363" w:rsidRPr="00FF0C6B" w:rsidRDefault="00057615" w:rsidP="00C123CE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b/>
                <w:sz w:val="20"/>
                <w:szCs w:val="18"/>
              </w:rPr>
              <w:lastRenderedPageBreak/>
              <w:t>ENCHERES TRAVAUX   33 rue de l’</w:t>
            </w:r>
            <w:r w:rsidR="006E2CDD">
              <w:rPr>
                <w:rFonts w:cs="Arial"/>
                <w:b/>
                <w:sz w:val="20"/>
                <w:szCs w:val="18"/>
              </w:rPr>
              <w:t>é</w:t>
            </w:r>
            <w:r>
              <w:rPr>
                <w:rFonts w:cs="Arial"/>
                <w:b/>
                <w:sz w:val="20"/>
                <w:szCs w:val="18"/>
              </w:rPr>
              <w:t xml:space="preserve">tain 77111 </w:t>
            </w:r>
            <w:r w:rsidR="006E2CDD">
              <w:rPr>
                <w:rFonts w:cs="Arial"/>
                <w:b/>
                <w:sz w:val="20"/>
                <w:szCs w:val="18"/>
              </w:rPr>
              <w:t>S</w:t>
            </w:r>
            <w:r w:rsidR="005A7B49">
              <w:rPr>
                <w:rFonts w:cs="Arial"/>
                <w:b/>
                <w:sz w:val="20"/>
                <w:szCs w:val="18"/>
              </w:rPr>
              <w:t xml:space="preserve">avigny le temple </w:t>
            </w:r>
          </w:p>
        </w:tc>
      </w:tr>
      <w:tr w:rsidR="00F14363" w:rsidRPr="00B06D46" w14:paraId="580F5C58" w14:textId="77777777" w:rsidTr="00C123CE">
        <w:trPr>
          <w:trHeight w:val="689"/>
        </w:trPr>
        <w:tc>
          <w:tcPr>
            <w:tcW w:w="3857" w:type="dxa"/>
            <w:tcBorders>
              <w:bottom w:val="single" w:sz="4" w:space="0" w:color="auto"/>
            </w:tcBorders>
          </w:tcPr>
          <w:p w14:paraId="558455B0" w14:textId="0737093F" w:rsidR="00F14363" w:rsidRPr="00B06D46" w:rsidDel="007F4216" w:rsidRDefault="00F14363" w:rsidP="00C123CE">
            <w:pPr>
              <w:rPr>
                <w:sz w:val="22"/>
                <w:szCs w:val="22"/>
              </w:rPr>
            </w:pPr>
            <w:r w:rsidRPr="00880C08">
              <w:rPr>
                <w:rFonts w:cs="Arial"/>
                <w:b/>
                <w:sz w:val="20"/>
                <w:szCs w:val="18"/>
              </w:rPr>
              <w:t>Chargé de projet</w:t>
            </w:r>
            <w:r>
              <w:rPr>
                <w:rFonts w:cs="Arial"/>
                <w:b/>
                <w:sz w:val="20"/>
                <w:szCs w:val="18"/>
              </w:rPr>
              <w:t> :</w:t>
            </w:r>
            <w:r w:rsidR="00057615">
              <w:rPr>
                <w:rFonts w:cs="Arial"/>
                <w:b/>
                <w:sz w:val="20"/>
                <w:szCs w:val="18"/>
              </w:rPr>
              <w:t xml:space="preserve"> Mr GUYART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4853F5F4" w14:textId="3182FCC4" w:rsidR="00F14363" w:rsidRPr="00FF0C6B" w:rsidDel="007F4216" w:rsidRDefault="0014023D" w:rsidP="00C123CE">
            <w:pPr>
              <w:rPr>
                <w:i/>
                <w:sz w:val="22"/>
                <w:szCs w:val="22"/>
              </w:rPr>
            </w:pPr>
            <w:r w:rsidRPr="0014023D">
              <w:rPr>
                <w:b/>
                <w:bCs/>
                <w:i/>
                <w:sz w:val="22"/>
                <w:szCs w:val="22"/>
              </w:rPr>
              <w:t>Dossier numéro</w:t>
            </w:r>
            <w:r>
              <w:rPr>
                <w:i/>
                <w:sz w:val="22"/>
                <w:szCs w:val="22"/>
              </w:rPr>
              <w:t> :00</w:t>
            </w:r>
            <w:r w:rsidR="00B01719">
              <w:rPr>
                <w:i/>
                <w:sz w:val="22"/>
                <w:szCs w:val="22"/>
              </w:rPr>
              <w:t>5</w:t>
            </w:r>
          </w:p>
        </w:tc>
      </w:tr>
      <w:tr w:rsidR="00F14363" w:rsidRPr="00B06D46" w14:paraId="385D0584" w14:textId="77777777" w:rsidTr="00C123CE">
        <w:trPr>
          <w:trHeight w:val="276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92170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14:paraId="6924805B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74C87CE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63A9665A" w14:textId="4833E3DE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Prestataire</w:t>
            </w:r>
            <w:r w:rsidR="00057615">
              <w:rPr>
                <w:b/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</w:tr>
      <w:tr w:rsidR="00F14363" w:rsidRPr="00B06D46" w14:paraId="1E79565D" w14:textId="77777777" w:rsidTr="00C123CE">
        <w:trPr>
          <w:trHeight w:val="491"/>
        </w:trPr>
        <w:tc>
          <w:tcPr>
            <w:tcW w:w="9239" w:type="dxa"/>
            <w:gridSpan w:val="2"/>
          </w:tcPr>
          <w:p w14:paraId="4A6BE369" w14:textId="20427128" w:rsidR="00F14363" w:rsidRDefault="00F14363" w:rsidP="00C123CE">
            <w:pPr>
              <w:tabs>
                <w:tab w:val="left" w:pos="1396"/>
              </w:tabs>
              <w:rPr>
                <w:noProof/>
                <w:sz w:val="24"/>
                <w:szCs w:val="24"/>
              </w:rPr>
            </w:pPr>
            <w:r w:rsidRPr="00B06D46">
              <w:rPr>
                <w:sz w:val="24"/>
                <w:szCs w:val="24"/>
              </w:rPr>
              <w:t>NOM :</w:t>
            </w:r>
          </w:p>
          <w:p w14:paraId="28000FFC" w14:textId="77777777" w:rsidR="00F14363" w:rsidRPr="00B06D46" w:rsidRDefault="00F14363" w:rsidP="00C123CE">
            <w:pPr>
              <w:rPr>
                <w:sz w:val="24"/>
                <w:szCs w:val="24"/>
              </w:rPr>
            </w:pPr>
          </w:p>
          <w:p w14:paraId="2571EC0C" w14:textId="77777777" w:rsidR="00F14363" w:rsidRPr="00B06D46" w:rsidRDefault="00F14363" w:rsidP="00C123CE">
            <w:pPr>
              <w:rPr>
                <w:i/>
              </w:rPr>
            </w:pPr>
          </w:p>
        </w:tc>
      </w:tr>
      <w:tr w:rsidR="00F14363" w:rsidRPr="00B06D46" w14:paraId="3A660701" w14:textId="77777777" w:rsidTr="00C123CE">
        <w:trPr>
          <w:trHeight w:val="711"/>
        </w:trPr>
        <w:tc>
          <w:tcPr>
            <w:tcW w:w="9239" w:type="dxa"/>
            <w:gridSpan w:val="2"/>
            <w:tcBorders>
              <w:bottom w:val="single" w:sz="4" w:space="0" w:color="auto"/>
            </w:tcBorders>
          </w:tcPr>
          <w:p w14:paraId="2FF2E4A2" w14:textId="77777777" w:rsidR="00F14363" w:rsidRPr="00FF0C6B" w:rsidRDefault="00F14363" w:rsidP="00C123CE">
            <w:pPr>
              <w:tabs>
                <w:tab w:val="left" w:pos="6379"/>
              </w:tabs>
              <w:ind w:right="-20"/>
              <w:rPr>
                <w:rFonts w:cs="Arial"/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  <w:p w14:paraId="1439F332" w14:textId="63D29246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Tél. : </w:t>
            </w:r>
          </w:p>
          <w:p w14:paraId="0E337E90" w14:textId="039770E4" w:rsidR="00A379F7" w:rsidRPr="00A379F7" w:rsidRDefault="00A379F7" w:rsidP="00C123CE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EMAIL : </w:t>
            </w:r>
          </w:p>
          <w:p w14:paraId="688B1308" w14:textId="77777777" w:rsidR="00F14363" w:rsidRPr="00B06D46" w:rsidRDefault="00F14363" w:rsidP="00C123CE"/>
        </w:tc>
      </w:tr>
      <w:tr w:rsidR="00F14363" w:rsidRPr="00B06D46" w14:paraId="4AA1BA97" w14:textId="77777777" w:rsidTr="00C123CE">
        <w:trPr>
          <w:trHeight w:val="240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776D2" w14:textId="77777777" w:rsidR="00F14363" w:rsidRPr="00B06D46" w:rsidRDefault="00F14363" w:rsidP="00C123CE">
            <w:pPr>
              <w:rPr>
                <w:i/>
              </w:rPr>
            </w:pPr>
          </w:p>
        </w:tc>
        <w:tc>
          <w:tcPr>
            <w:tcW w:w="5382" w:type="dxa"/>
            <w:tcBorders>
              <w:left w:val="nil"/>
              <w:bottom w:val="nil"/>
              <w:right w:val="nil"/>
            </w:tcBorders>
          </w:tcPr>
          <w:p w14:paraId="40063EBD" w14:textId="77777777" w:rsidR="00F14363" w:rsidRPr="00B06D46" w:rsidRDefault="00F14363" w:rsidP="00C123CE">
            <w:pPr>
              <w:rPr>
                <w:sz w:val="22"/>
                <w:szCs w:val="22"/>
              </w:rPr>
            </w:pPr>
          </w:p>
        </w:tc>
      </w:tr>
      <w:tr w:rsidR="00F14363" w:rsidRPr="00B06D46" w14:paraId="02C6DF92" w14:textId="77777777" w:rsidTr="00C123CE">
        <w:tc>
          <w:tcPr>
            <w:tcW w:w="9239" w:type="dxa"/>
            <w:gridSpan w:val="2"/>
            <w:shd w:val="clear" w:color="auto" w:fill="365F91" w:themeFill="accent1" w:themeFillShade="BF"/>
          </w:tcPr>
          <w:p w14:paraId="39801C35" w14:textId="77777777" w:rsidR="00F14363" w:rsidRPr="00B06D46" w:rsidRDefault="00F14363" w:rsidP="00C123CE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Syndic/Bailleur</w:t>
            </w:r>
          </w:p>
        </w:tc>
      </w:tr>
      <w:tr w:rsidR="00F14363" w:rsidRPr="00B06D46" w14:paraId="12488668" w14:textId="77777777" w:rsidTr="00C123CE">
        <w:tc>
          <w:tcPr>
            <w:tcW w:w="9239" w:type="dxa"/>
            <w:gridSpan w:val="2"/>
          </w:tcPr>
          <w:p w14:paraId="227B8E00" w14:textId="171E61B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B06D46">
              <w:t>NOM</w:t>
            </w:r>
            <w:r w:rsidR="0014023D">
              <w:t> :</w:t>
            </w:r>
          </w:p>
          <w:p w14:paraId="7903650C" w14:textId="77777777" w:rsidR="00F14363" w:rsidRPr="00B06D46" w:rsidRDefault="00F14363" w:rsidP="00C123CE">
            <w:pPr>
              <w:rPr>
                <w:i/>
              </w:rPr>
            </w:pPr>
            <w:r w:rsidRPr="00B06D46">
              <w:rPr>
                <w:sz w:val="24"/>
                <w:szCs w:val="24"/>
              </w:rPr>
              <w:t xml:space="preserve"> </w:t>
            </w:r>
          </w:p>
        </w:tc>
      </w:tr>
      <w:tr w:rsidR="00F14363" w:rsidRPr="00B06D46" w14:paraId="5AB32070" w14:textId="77777777" w:rsidTr="00C123CE">
        <w:trPr>
          <w:trHeight w:val="506"/>
        </w:trPr>
        <w:tc>
          <w:tcPr>
            <w:tcW w:w="3857" w:type="dxa"/>
          </w:tcPr>
          <w:p w14:paraId="0358FFCE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</w:p>
          <w:p w14:paraId="085A21E9" w14:textId="77777777" w:rsidR="00F14363" w:rsidRPr="00FF0C6B" w:rsidRDefault="00F14363" w:rsidP="00C123CE">
            <w:pPr>
              <w:rPr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 xml:space="preserve">Tél. : </w:t>
            </w:r>
          </w:p>
          <w:p w14:paraId="04D3913C" w14:textId="77777777" w:rsidR="00F14363" w:rsidRPr="00FF0C6B" w:rsidRDefault="00F14363" w:rsidP="00C123CE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EMAIL :</w:t>
            </w:r>
            <w:r w:rsidRPr="00B06D46">
              <w:t xml:space="preserve"> </w:t>
            </w:r>
          </w:p>
          <w:p w14:paraId="43775701" w14:textId="77777777" w:rsidR="00F14363" w:rsidRPr="00B06D46" w:rsidRDefault="00F14363" w:rsidP="00C123CE"/>
        </w:tc>
        <w:tc>
          <w:tcPr>
            <w:tcW w:w="5382" w:type="dxa"/>
          </w:tcPr>
          <w:p w14:paraId="5451A1A5" w14:textId="77777777" w:rsidR="00F14363" w:rsidRPr="00B06D46" w:rsidRDefault="00F14363" w:rsidP="00C123CE">
            <w:pPr>
              <w:pStyle w:val="Default"/>
            </w:pPr>
            <w:r w:rsidRPr="00FF0C6B">
              <w:rPr>
                <w:rFonts w:cs="Arial"/>
                <w:b/>
                <w:sz w:val="20"/>
              </w:rPr>
              <w:t>Adresse (si différente du demandeur)</w:t>
            </w:r>
          </w:p>
        </w:tc>
      </w:tr>
    </w:tbl>
    <w:p w14:paraId="7370E928" w14:textId="77777777" w:rsidR="00C123CE" w:rsidRDefault="00C123CE" w:rsidP="00631447">
      <w:pPr>
        <w:ind w:right="1133"/>
        <w:jc w:val="right"/>
        <w:rPr>
          <w:color w:val="000000"/>
        </w:rPr>
      </w:pPr>
    </w:p>
    <w:p w14:paraId="16055C5D" w14:textId="77777777" w:rsidR="00C123CE" w:rsidRPr="00C123CE" w:rsidRDefault="00C123CE" w:rsidP="00C123CE"/>
    <w:p w14:paraId="4A177A85" w14:textId="77777777" w:rsidR="00C123CE" w:rsidRPr="00C123CE" w:rsidRDefault="00C123CE" w:rsidP="00C123CE"/>
    <w:p w14:paraId="5E53FDDC" w14:textId="77777777" w:rsidR="00C123CE" w:rsidRPr="00C123CE" w:rsidRDefault="00C123CE" w:rsidP="00C123CE"/>
    <w:p w14:paraId="24F05F4D" w14:textId="573ED98F" w:rsidR="00136AAC" w:rsidRDefault="00C123CE" w:rsidP="00C123CE">
      <w:pPr>
        <w:tabs>
          <w:tab w:val="left" w:pos="15435"/>
        </w:tabs>
        <w:ind w:right="1133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br w:type="textWrapping" w:clear="all"/>
      </w:r>
    </w:p>
    <w:p w14:paraId="3484D50E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66EE49E2" w14:textId="77777777" w:rsidR="00C42704" w:rsidRDefault="00C42704">
      <w:pPr>
        <w:rPr>
          <w:sz w:val="22"/>
          <w:szCs w:val="22"/>
        </w:rPr>
      </w:pPr>
    </w:p>
    <w:p w14:paraId="5E954E19" w14:textId="77777777" w:rsidR="008D29D8" w:rsidRPr="008D29D8" w:rsidRDefault="008D29D8" w:rsidP="008D29D8"/>
    <w:p w14:paraId="20E1FD9C" w14:textId="26C00168" w:rsidR="007E2304" w:rsidRPr="00CF7CA7" w:rsidRDefault="00CF7CA7" w:rsidP="006E2CDD">
      <w:pPr>
        <w:rPr>
          <w:noProof/>
          <w:sz w:val="22"/>
          <w:szCs w:val="22"/>
        </w:rPr>
      </w:pPr>
      <w:bookmarkStart w:id="2" w:name="_Toc41484913"/>
      <w:bookmarkStart w:id="3" w:name="_Toc41980010"/>
      <w:bookmarkStart w:id="4" w:name="_Toc41980360"/>
      <w:bookmarkStart w:id="5" w:name="_Toc41980956"/>
      <w:bookmarkStart w:id="6" w:name="_Toc42077264"/>
      <w:r>
        <w:rPr>
          <w:color w:val="FF0000"/>
          <w:sz w:val="22"/>
          <w:szCs w:val="22"/>
        </w:rPr>
        <w:t xml:space="preserve">                                          </w:t>
      </w:r>
      <w:r w:rsidR="0045282C" w:rsidRPr="00CF7CA7">
        <w:rPr>
          <w:color w:val="FF0000"/>
          <w:sz w:val="22"/>
          <w:szCs w:val="22"/>
        </w:rPr>
        <w:t>T</w:t>
      </w:r>
      <w:bookmarkEnd w:id="2"/>
      <w:bookmarkEnd w:id="3"/>
      <w:bookmarkEnd w:id="4"/>
      <w:bookmarkEnd w:id="5"/>
      <w:bookmarkEnd w:id="6"/>
      <w:r w:rsidR="00057615" w:rsidRPr="00CF7CA7">
        <w:rPr>
          <w:color w:val="FF0000"/>
          <w:sz w:val="22"/>
          <w:szCs w:val="22"/>
        </w:rPr>
        <w:t xml:space="preserve">ABLE DES MATIERES </w:t>
      </w:r>
      <w:r w:rsidR="00B260DB" w:rsidRPr="00CF7CA7">
        <w:rPr>
          <w:smallCaps/>
          <w:sz w:val="22"/>
          <w:szCs w:val="22"/>
        </w:rPr>
        <w:fldChar w:fldCharType="begin"/>
      </w:r>
      <w:r w:rsidR="007029C6" w:rsidRPr="00CF7CA7">
        <w:rPr>
          <w:sz w:val="22"/>
          <w:szCs w:val="22"/>
        </w:rPr>
        <w:instrText xml:space="preserve"> TOC \o "1-3" \h \z \u </w:instrText>
      </w:r>
      <w:r w:rsidR="00B260DB" w:rsidRPr="00CF7CA7">
        <w:rPr>
          <w:smallCaps/>
          <w:sz w:val="22"/>
          <w:szCs w:val="22"/>
        </w:rPr>
        <w:fldChar w:fldCharType="separate"/>
      </w:r>
    </w:p>
    <w:p w14:paraId="668E35B1" w14:textId="3AAF6B17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CF7CA7">
        <w:rPr>
          <w:szCs w:val="22"/>
        </w:rPr>
        <w:t xml:space="preserve">        </w:t>
      </w:r>
      <w:r w:rsidR="003C0A03">
        <w:rPr>
          <w:szCs w:val="22"/>
        </w:rPr>
        <w:t xml:space="preserve">   </w:t>
      </w:r>
      <w:r w:rsidRPr="00CF7CA7">
        <w:rPr>
          <w:szCs w:val="22"/>
        </w:rPr>
        <w:t xml:space="preserve">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</w:t>
      </w:r>
      <w:hyperlink w:anchor="_Toc146025938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DESCRIPTION DES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78AEAF26" w14:textId="4CC47D69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caps w:val="0"/>
          <w:noProof/>
          <w:color w:val="auto"/>
          <w:szCs w:val="22"/>
        </w:rPr>
      </w:pPr>
      <w:r w:rsidRPr="00CF7CA7">
        <w:rPr>
          <w:szCs w:val="22"/>
        </w:rPr>
        <w:t xml:space="preserve">         </w:t>
      </w:r>
      <w:r w:rsidR="003C0A03">
        <w:rPr>
          <w:szCs w:val="22"/>
        </w:rPr>
        <w:t xml:space="preserve">  -</w:t>
      </w:r>
      <w:r w:rsidRPr="00CF7CA7">
        <w:rPr>
          <w:color w:val="000000" w:themeColor="text1"/>
          <w:szCs w:val="22"/>
        </w:rPr>
        <w:t xml:space="preserve"> </w:t>
      </w:r>
      <w:hyperlink w:anchor="_Toc146025941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PHOTOS D’ENSEMBLE AVANT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18A6B8C0" w14:textId="290C0953" w:rsidR="007E2304" w:rsidRPr="00CF7CA7" w:rsidRDefault="007F6B4A" w:rsidP="006E2CDD">
      <w:pPr>
        <w:pStyle w:val="TM1"/>
        <w:tabs>
          <w:tab w:val="right" w:leader="dot" w:pos="9063"/>
        </w:tabs>
        <w:rPr>
          <w:color w:val="000000" w:themeColor="text1"/>
          <w:szCs w:val="22"/>
        </w:rPr>
      </w:pPr>
      <w:r w:rsidRPr="00CF7CA7">
        <w:rPr>
          <w:szCs w:val="22"/>
        </w:rPr>
        <w:t xml:space="preserve">       </w:t>
      </w:r>
      <w:r w:rsidR="003C0A03">
        <w:rPr>
          <w:szCs w:val="22"/>
        </w:rPr>
        <w:t xml:space="preserve">  </w:t>
      </w:r>
      <w:r w:rsidRPr="00CF7CA7">
        <w:rPr>
          <w:szCs w:val="22"/>
        </w:rPr>
        <w:t xml:space="preserve"> 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 </w:t>
      </w:r>
      <w:hyperlink w:anchor="_Toc146025948" w:history="1">
        <w:r w:rsidR="007E2304" w:rsidRPr="00CF7CA7">
          <w:rPr>
            <w:rStyle w:val="Lienhypertexte"/>
            <w:noProof/>
            <w:color w:val="000000" w:themeColor="text1"/>
            <w:szCs w:val="22"/>
          </w:rPr>
          <w:t xml:space="preserve">Photos de la </w:t>
        </w:r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ZONE DE TRAVAIL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>+</w:t>
        </w:r>
        <w:r w:rsidR="006E2CDD">
          <w:rPr>
            <w:rStyle w:val="Lienhypertexte"/>
            <w:noProof/>
            <w:color w:val="000000" w:themeColor="text1"/>
            <w:szCs w:val="22"/>
          </w:rPr>
          <w:t xml:space="preserve">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 xml:space="preserve">MESURE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6DF57723" w14:textId="77777777" w:rsidR="007F6B4A" w:rsidRPr="00CF7CA7" w:rsidRDefault="007F6B4A" w:rsidP="006E2CDD">
      <w:pPr>
        <w:rPr>
          <w:rFonts w:eastAsiaTheme="minorEastAsia"/>
          <w:sz w:val="22"/>
          <w:szCs w:val="22"/>
        </w:rPr>
      </w:pPr>
    </w:p>
    <w:p w14:paraId="7D5AC0F6" w14:textId="3507FACF" w:rsidR="007F6B4A" w:rsidRPr="00CF7CA7" w:rsidRDefault="007F6B4A" w:rsidP="006E2CDD">
      <w:pPr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    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7A632B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>-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PHOTOS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APRES TRAVAUX 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………………………………………………………………………………………………</w:t>
      </w:r>
      <w:r w:rsidR="00F06063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…….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</w:t>
      </w:r>
    </w:p>
    <w:p w14:paraId="4F0A5D97" w14:textId="160DE74D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0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3C0A03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>-</w:t>
        </w:r>
        <w:r w:rsidR="006E2CDD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 xml:space="preserve"> 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LISTE DU MATERIEL ET REFERENCE PRODUIT </w:t>
        </w:r>
        <w:r w:rsidR="00057615" w:rsidRPr="00CF7CA7">
          <w:rPr>
            <w:rStyle w:val="Lienhypertexte"/>
            <w:noProof/>
            <w:sz w:val="22"/>
            <w:szCs w:val="22"/>
          </w:rPr>
          <w:t xml:space="preserve"> </w:t>
        </w:r>
        <w:r w:rsidRPr="00CF7CA7">
          <w:rPr>
            <w:noProof/>
            <w:webHidden/>
            <w:sz w:val="22"/>
            <w:szCs w:val="22"/>
          </w:rPr>
          <w:tab/>
        </w:r>
      </w:hyperlink>
    </w:p>
    <w:p w14:paraId="528E655F" w14:textId="4AFC4C7D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1" w:history="1">
        <w:r w:rsidR="007E2304" w:rsidRPr="00CF7CA7">
          <w:rPr>
            <w:rStyle w:val="Lienhypertexte"/>
            <w:noProof/>
            <w:sz w:val="22"/>
            <w:szCs w:val="22"/>
          </w:rPr>
          <w:t>M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ODE DE REALISATION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609EF85E" w14:textId="435343D5" w:rsidR="003A7947" w:rsidRPr="003A7947" w:rsidRDefault="006E2CDD" w:rsidP="006E2CDD">
      <w:pPr>
        <w:pStyle w:val="TM2"/>
        <w:tabs>
          <w:tab w:val="left" w:pos="540"/>
          <w:tab w:val="right" w:leader="dot" w:pos="9063"/>
        </w:tabs>
        <w:rPr>
          <w:sz w:val="22"/>
          <w:szCs w:val="22"/>
        </w:rPr>
      </w:pPr>
      <w:r>
        <w:tab/>
      </w:r>
      <w:r w:rsidR="003A7947" w:rsidRPr="003A7947">
        <w:rPr>
          <w:sz w:val="22"/>
          <w:szCs w:val="22"/>
        </w:rPr>
        <w:t>-</w:t>
      </w:r>
      <w:bookmarkStart w:id="7" w:name="_Hlk188610700"/>
      <w:r w:rsidR="003A7947" w:rsidRPr="003A7947">
        <w:rPr>
          <w:sz w:val="22"/>
          <w:szCs w:val="22"/>
        </w:rPr>
        <w:t xml:space="preserve">TRAVAUX REALISE (à la charge du client )  AVANT ET APRES TRAVAUX </w:t>
      </w:r>
    </w:p>
    <w:bookmarkEnd w:id="7"/>
    <w:p w14:paraId="4859C4EF" w14:textId="6D00486F" w:rsidR="007E2304" w:rsidRPr="00CF7CA7" w:rsidRDefault="003A7947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 xml:space="preserve">           </w:t>
      </w:r>
      <w:r w:rsidR="006E2CDD">
        <w:t xml:space="preserve">- </w:t>
      </w:r>
      <w:hyperlink w:anchor="_Toc146025954" w:history="1">
        <w:r w:rsidR="007F6B4A" w:rsidRPr="00CF7CA7">
          <w:rPr>
            <w:rStyle w:val="Lienhypertexte"/>
            <w:noProof/>
            <w:sz w:val="22"/>
            <w:szCs w:val="22"/>
            <w:u w:val="none"/>
          </w:rPr>
          <w:t xml:space="preserve">CONTRAINTE DU CHANTIER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36E4DF43" w14:textId="0778E1A6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5" w:history="1">
        <w:r w:rsidR="007F6B4A" w:rsidRPr="00CF7CA7">
          <w:rPr>
            <w:rStyle w:val="Lienhypertexte"/>
            <w:noProof/>
            <w:sz w:val="22"/>
            <w:szCs w:val="22"/>
          </w:rPr>
          <w:t>ACCE</w:t>
        </w:r>
        <w:r>
          <w:rPr>
            <w:rStyle w:val="Lienhypertexte"/>
            <w:noProof/>
            <w:sz w:val="22"/>
            <w:szCs w:val="22"/>
          </w:rPr>
          <w:t>S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SIBILITE VEHICULE ET PIETONS </w:t>
        </w:r>
        <w:r w:rsidR="0071084B">
          <w:rPr>
            <w:rStyle w:val="Lienhypertexte"/>
            <w:noProof/>
            <w:sz w:val="22"/>
            <w:szCs w:val="22"/>
          </w:rPr>
          <w:t>(photo</w:t>
        </w:r>
        <w:r>
          <w:rPr>
            <w:rStyle w:val="Lienhypertexte"/>
            <w:noProof/>
            <w:sz w:val="22"/>
            <w:szCs w:val="22"/>
          </w:rPr>
          <w:t>s</w:t>
        </w:r>
        <w:r w:rsidR="0071084B">
          <w:rPr>
            <w:rStyle w:val="Lienhypertexte"/>
            <w:noProof/>
            <w:sz w:val="22"/>
            <w:szCs w:val="22"/>
          </w:rPr>
          <w:t>)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0555F066" w14:textId="138F3B94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6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</w:hyperlink>
    </w:p>
    <w:p w14:paraId="78EC7AAE" w14:textId="5576DA5E" w:rsidR="00F06063" w:rsidRDefault="00B260D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 w:rsidRPr="00CF7CA7"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fldChar w:fldCharType="end"/>
      </w:r>
    </w:p>
    <w:p w14:paraId="3A5B6E16" w14:textId="02641B45" w:rsidR="001F7E1A" w:rsidRPr="006E2CDD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="001F7E1A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description des travaux</w:t>
      </w:r>
    </w:p>
    <w:p w14:paraId="435B53B5" w14:textId="7E779600" w:rsidR="004660F7" w:rsidRDefault="004660F7" w:rsidP="00ED306F">
      <w:bookmarkStart w:id="8" w:name="_Hlk189145821"/>
    </w:p>
    <w:bookmarkEnd w:id="8"/>
    <w:p w14:paraId="23A06B0A" w14:textId="038B91AA" w:rsidR="004660F7" w:rsidRDefault="00B01719" w:rsidP="00ED306F">
      <w:r>
        <w:t xml:space="preserve">Changement du tableau électrique </w:t>
      </w:r>
    </w:p>
    <w:p w14:paraId="2857425D" w14:textId="45013AFA" w:rsidR="00D800DD" w:rsidRPr="001F7E1A" w:rsidRDefault="00D800DD" w:rsidP="00ED306F"/>
    <w:p w14:paraId="1322CBDA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2D95B6" w14:textId="79263288" w:rsidR="007F6B4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photo D’ENSEMBLE AVANT TRAVAUX </w:t>
      </w:r>
    </w:p>
    <w:p w14:paraId="3AEAFAE2" w14:textId="17D591E3" w:rsidR="005A7B49" w:rsidRDefault="00AD0C8D" w:rsidP="005A7B49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AD0C8D">
        <w:rPr>
          <w:rFonts w:ascii="Times New Roman" w:hAnsi="Times New Roman"/>
          <w:sz w:val="24"/>
          <w:szCs w:val="24"/>
        </w:rPr>
        <w:drawing>
          <wp:inline distT="0" distB="0" distL="0" distR="0" wp14:anchorId="774A7C2A" wp14:editId="39B010AB">
            <wp:extent cx="5686425" cy="3476625"/>
            <wp:effectExtent l="0" t="0" r="9525" b="9525"/>
            <wp:docPr id="10610560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560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1FE3" w14:textId="0C9DCA02" w:rsidR="00F24F33" w:rsidRPr="00F24F33" w:rsidRDefault="00AD0C8D" w:rsidP="00F24F33">
      <w:pPr>
        <w:rPr>
          <w:rFonts w:ascii="Times New Roman" w:hAnsi="Times New Roman"/>
          <w:sz w:val="24"/>
          <w:szCs w:val="24"/>
        </w:rPr>
      </w:pPr>
      <w:r w:rsidRPr="00AD0C8D">
        <w:rPr>
          <w:rFonts w:ascii="Times New Roman" w:hAnsi="Times New Roman"/>
          <w:sz w:val="24"/>
          <w:szCs w:val="24"/>
        </w:rPr>
        <w:drawing>
          <wp:inline distT="0" distB="0" distL="0" distR="0" wp14:anchorId="1C5B5697" wp14:editId="791DBC11">
            <wp:extent cx="3785616" cy="3602355"/>
            <wp:effectExtent l="0" t="0" r="5715" b="0"/>
            <wp:docPr id="4475038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038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3970" cy="36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4DD7" w14:textId="327C40BF" w:rsidR="00C974C2" w:rsidRDefault="00C974C2" w:rsidP="00D06D7D">
      <w:pPr>
        <w:rPr>
          <w:noProof/>
        </w:rPr>
      </w:pPr>
    </w:p>
    <w:p w14:paraId="508C141C" w14:textId="48E49F7D" w:rsidR="00C974C2" w:rsidRPr="00C974C2" w:rsidRDefault="0014023D" w:rsidP="00D06D7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4C88D2A" wp14:editId="565C58AA">
                <wp:extent cx="304800" cy="304800"/>
                <wp:effectExtent l="0" t="0" r="0" b="0"/>
                <wp:docPr id="157613079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51C7A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14077B" w:rsidRPr="0014077B">
        <w:rPr>
          <w:noProof/>
        </w:rPr>
        <w:t xml:space="preserve"> </w:t>
      </w:r>
    </w:p>
    <w:p w14:paraId="357BFDAD" w14:textId="052DFF27" w:rsidR="006E2CDD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PHOTO DE LA ZONE DE TRAVAIL +</w:t>
      </w:r>
      <w:r w:rsidR="006E2CDD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MESURE </w:t>
      </w:r>
    </w:p>
    <w:p w14:paraId="416EB316" w14:textId="77777777" w:rsidR="00AD0C8D" w:rsidRDefault="00AD0C8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1ED1847" w14:textId="709AEA3B" w:rsidR="000A140A" w:rsidRDefault="00D55CF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9392" behindDoc="0" locked="0" layoutInCell="1" allowOverlap="1" wp14:anchorId="0218BD64" wp14:editId="49513AAA">
                <wp:simplePos x="0" y="0"/>
                <wp:positionH relativeFrom="column">
                  <wp:posOffset>1191133</wp:posOffset>
                </wp:positionH>
                <wp:positionV relativeFrom="paragraph">
                  <wp:posOffset>246507</wp:posOffset>
                </wp:positionV>
                <wp:extent cx="3840480" cy="2828544"/>
                <wp:effectExtent l="19050" t="19050" r="26670" b="29210"/>
                <wp:wrapNone/>
                <wp:docPr id="1916258530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0480" cy="282854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C5759F" id="Connecteur droit 33" o:spid="_x0000_s1026" style="position:absolute;flip:x;z-index:2582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8pt,19.4pt" to="396.2pt,2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" strokecolor="red" strokeweight="3pt"/>
            </w:pict>
          </mc:Fallback>
        </mc:AlternateContent>
      </w:r>
      <w:r w:rsidR="00AD0C8D" w:rsidRPr="00AD0C8D">
        <w:rPr>
          <w:rFonts w:ascii="Times New Roman" w:hAnsi="Times New Roman"/>
          <w:sz w:val="24"/>
          <w:szCs w:val="24"/>
        </w:rPr>
        <w:drawing>
          <wp:inline distT="0" distB="0" distL="0" distR="0" wp14:anchorId="0DA9D432" wp14:editId="18E25F79">
            <wp:extent cx="5686425" cy="3476625"/>
            <wp:effectExtent l="0" t="0" r="9525" b="9525"/>
            <wp:docPr id="5877371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5600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DDB8" w14:textId="32899865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F07015" w14:textId="6BB2F7B1" w:rsidR="00057615" w:rsidRDefault="00D55CF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1440" behindDoc="0" locked="0" layoutInCell="1" allowOverlap="1" wp14:anchorId="1D9AB7B2" wp14:editId="4BD535AA">
                <wp:simplePos x="0" y="0"/>
                <wp:positionH relativeFrom="column">
                  <wp:posOffset>746125</wp:posOffset>
                </wp:positionH>
                <wp:positionV relativeFrom="paragraph">
                  <wp:posOffset>1578483</wp:posOffset>
                </wp:positionV>
                <wp:extent cx="1377315" cy="286512"/>
                <wp:effectExtent l="0" t="0" r="13335" b="18415"/>
                <wp:wrapNone/>
                <wp:docPr id="1977437629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2865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D87C3" id="Rectangle 35" o:spid="_x0000_s1026" style="position:absolute;margin-left:58.75pt;margin-top:124.3pt;width:108.45pt;height:22.55pt;z-index:25830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2464" behindDoc="0" locked="0" layoutInCell="1" allowOverlap="1" wp14:anchorId="233A0063" wp14:editId="561040C3">
                <wp:simplePos x="0" y="0"/>
                <wp:positionH relativeFrom="column">
                  <wp:posOffset>746125</wp:posOffset>
                </wp:positionH>
                <wp:positionV relativeFrom="paragraph">
                  <wp:posOffset>2236852</wp:posOffset>
                </wp:positionV>
                <wp:extent cx="1395984" cy="274320"/>
                <wp:effectExtent l="0" t="0" r="13970" b="11430"/>
                <wp:wrapNone/>
                <wp:docPr id="84486461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984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17FDC" id="Rectangle 36" o:spid="_x0000_s1026" style="position:absolute;margin-left:58.75pt;margin-top:176.15pt;width:109.9pt;height:21.6pt;z-index:25830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300416" behindDoc="0" locked="0" layoutInCell="1" allowOverlap="1" wp14:anchorId="148FFB65" wp14:editId="00E4A113">
                <wp:simplePos x="0" y="0"/>
                <wp:positionH relativeFrom="column">
                  <wp:posOffset>569341</wp:posOffset>
                </wp:positionH>
                <wp:positionV relativeFrom="paragraph">
                  <wp:posOffset>1194435</wp:posOffset>
                </wp:positionV>
                <wp:extent cx="1737360" cy="1652016"/>
                <wp:effectExtent l="0" t="0" r="15240" b="24765"/>
                <wp:wrapNone/>
                <wp:docPr id="284666143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652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1A34B" w14:textId="77777777" w:rsidR="00D55CF8" w:rsidRDefault="00D55C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8FFB65" id="_x0000_t202" coordsize="21600,21600" o:spt="202" path="m,l,21600r21600,l21600,xe">
                <v:stroke joinstyle="miter"/>
                <v:path gradientshapeok="t" o:connecttype="rect"/>
              </v:shapetype>
              <v:shape id="Zone de texte 34" o:spid="_x0000_s1027" type="#_x0000_t202" style="position:absolute;margin-left:44.85pt;margin-top:94.05pt;width:136.8pt;height:130.1pt;z-index:2583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" fillcolor="white [3201]" strokeweight=".5pt">
                <v:textbox>
                  <w:txbxContent>
                    <w:p w14:paraId="4B01A34B" w14:textId="77777777" w:rsidR="00D55CF8" w:rsidRDefault="00D55CF8"/>
                  </w:txbxContent>
                </v:textbox>
              </v:shape>
            </w:pict>
          </mc:Fallback>
        </mc:AlternateContent>
      </w:r>
      <w:r w:rsidR="00AD0C8D" w:rsidRPr="00AD0C8D">
        <w:rPr>
          <w:rFonts w:ascii="Times New Roman" w:hAnsi="Times New Roman"/>
          <w:sz w:val="24"/>
          <w:szCs w:val="24"/>
        </w:rPr>
        <w:drawing>
          <wp:inline distT="0" distB="0" distL="0" distR="0" wp14:anchorId="769AB011" wp14:editId="27616FB8">
            <wp:extent cx="3785616" cy="3602355"/>
            <wp:effectExtent l="0" t="0" r="5715" b="0"/>
            <wp:docPr id="922017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038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3970" cy="364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9157" w14:textId="5C51DEBB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29E157B" w14:textId="77777777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3DFA422" w14:textId="202B4676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0BB3454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4DE0D98" w14:textId="77777777" w:rsidR="00F24F33" w:rsidRDefault="00F24F3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AA1261" w14:textId="58D37FE3" w:rsidR="004C3513" w:rsidRDefault="0014077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</w:t>
      </w:r>
      <w:r w:rsidR="00F87F67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HOTOS APRES TRAVAUX </w:t>
      </w:r>
    </w:p>
    <w:p w14:paraId="7367FF2F" w14:textId="3A3B75FB" w:rsidR="00F24F33" w:rsidRDefault="00F24F33" w:rsidP="00F24F33"/>
    <w:p w14:paraId="22C8B124" w14:textId="77777777" w:rsidR="004660F7" w:rsidRDefault="00F24F33" w:rsidP="00D06D7D">
      <w:pPr>
        <w:rPr>
          <w:szCs w:val="18"/>
        </w:rPr>
      </w:pPr>
      <w:r w:rsidRPr="00F24F33">
        <w:rPr>
          <w:szCs w:val="18"/>
        </w:rPr>
        <w:t xml:space="preserve">Non disponible </w:t>
      </w:r>
    </w:p>
    <w:p w14:paraId="096C6ED0" w14:textId="77777777" w:rsidR="003B3733" w:rsidRDefault="003B3733" w:rsidP="00D06D7D">
      <w:pPr>
        <w:rPr>
          <w:szCs w:val="18"/>
        </w:rPr>
      </w:pPr>
    </w:p>
    <w:p w14:paraId="05872EBE" w14:textId="77777777" w:rsidR="003B3733" w:rsidRDefault="003B3733" w:rsidP="00D06D7D">
      <w:pPr>
        <w:rPr>
          <w:szCs w:val="18"/>
        </w:rPr>
      </w:pPr>
    </w:p>
    <w:p w14:paraId="0E485C8F" w14:textId="77777777" w:rsidR="003B3733" w:rsidRDefault="003B3733" w:rsidP="00D06D7D">
      <w:pPr>
        <w:rPr>
          <w:szCs w:val="18"/>
        </w:rPr>
      </w:pPr>
    </w:p>
    <w:p w14:paraId="50616688" w14:textId="77777777" w:rsidR="003B3733" w:rsidRDefault="003B3733" w:rsidP="00D06D7D">
      <w:pPr>
        <w:rPr>
          <w:szCs w:val="18"/>
        </w:rPr>
      </w:pPr>
    </w:p>
    <w:p w14:paraId="34E5F14C" w14:textId="77777777" w:rsidR="003B3733" w:rsidRDefault="003B3733" w:rsidP="00D06D7D">
      <w:pPr>
        <w:rPr>
          <w:szCs w:val="18"/>
        </w:rPr>
      </w:pPr>
    </w:p>
    <w:p w14:paraId="43049852" w14:textId="77777777" w:rsidR="00C974C2" w:rsidRDefault="00C974C2" w:rsidP="00D06D7D">
      <w:pPr>
        <w:rPr>
          <w:szCs w:val="18"/>
        </w:rPr>
      </w:pPr>
    </w:p>
    <w:p w14:paraId="5E58F67F" w14:textId="71674B82" w:rsidR="004F2B3D" w:rsidRPr="004660F7" w:rsidRDefault="00F87F67" w:rsidP="00D06D7D">
      <w:pPr>
        <w:rPr>
          <w:szCs w:val="1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LISTE DU MATERIEL ET REFERENCE PRODUIT </w:t>
      </w:r>
    </w:p>
    <w:p w14:paraId="7A4D49A1" w14:textId="77777777" w:rsidR="0071084B" w:rsidRDefault="0071084B" w:rsidP="00C974C2"/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71084B" w14:paraId="068A0DF7" w14:textId="77777777" w:rsidTr="00F82481">
        <w:tc>
          <w:tcPr>
            <w:tcW w:w="9352" w:type="dxa"/>
            <w:gridSpan w:val="2"/>
            <w:shd w:val="clear" w:color="auto" w:fill="C00000"/>
          </w:tcPr>
          <w:p w14:paraId="020EA2D9" w14:textId="5E76A67C" w:rsidR="0071084B" w:rsidRPr="00A8483D" w:rsidRDefault="0071084B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bookmarkStart w:id="9" w:name="_Hlk188609722"/>
            <w:r w:rsidRPr="00244352">
              <w:rPr>
                <w:smallCaps w:val="0"/>
                <w:color w:val="F2F2F2" w:themeColor="background1" w:themeShade="F2"/>
              </w:rPr>
              <w:t>Matériels fournis par le client</w:t>
            </w:r>
            <w:r w:rsidRPr="0071084B">
              <w:rPr>
                <w:smallCaps w:val="0"/>
                <w:color w:val="F2F2F2" w:themeColor="background1" w:themeShade="F2"/>
              </w:rPr>
              <w:t xml:space="preserve"> </w:t>
            </w:r>
          </w:p>
        </w:tc>
      </w:tr>
      <w:tr w:rsidR="0071084B" w14:paraId="64723FD1" w14:textId="77777777" w:rsidTr="00F82481">
        <w:tc>
          <w:tcPr>
            <w:tcW w:w="4786" w:type="dxa"/>
          </w:tcPr>
          <w:p w14:paraId="794679DF" w14:textId="690E275A" w:rsidR="0071084B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1531536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55CF8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☐</w:t>
                </w:r>
              </w:sdtContent>
            </w:sdt>
            <w:r w:rsidR="0071084B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FBE593D" w14:textId="266DBD4F" w:rsidR="0071084B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14186722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55CF8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☒</w:t>
                </w:r>
              </w:sdtContent>
            </w:sdt>
            <w:r w:rsidR="0071084B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71084B" w14:paraId="4174D3DD" w14:textId="77777777" w:rsidTr="00F82481">
        <w:tc>
          <w:tcPr>
            <w:tcW w:w="9352" w:type="dxa"/>
            <w:gridSpan w:val="2"/>
          </w:tcPr>
          <w:p w14:paraId="0E0719C8" w14:textId="23A10F2D" w:rsidR="0071084B" w:rsidRPr="00436FCD" w:rsidRDefault="0071084B" w:rsidP="00C974C2"/>
        </w:tc>
      </w:tr>
      <w:tr w:rsidR="00244352" w14:paraId="4D494384" w14:textId="77777777" w:rsidTr="00F82481">
        <w:tc>
          <w:tcPr>
            <w:tcW w:w="9352" w:type="dxa"/>
            <w:gridSpan w:val="2"/>
          </w:tcPr>
          <w:p w14:paraId="2AB06CC3" w14:textId="23ED59D7" w:rsidR="00244352" w:rsidRPr="00436FCD" w:rsidRDefault="000A140A" w:rsidP="000A140A">
            <w:r>
              <w:t xml:space="preserve"> </w:t>
            </w:r>
          </w:p>
        </w:tc>
      </w:tr>
      <w:tr w:rsidR="00244352" w14:paraId="341306CA" w14:textId="77777777" w:rsidTr="00F82481">
        <w:tc>
          <w:tcPr>
            <w:tcW w:w="9352" w:type="dxa"/>
            <w:gridSpan w:val="2"/>
          </w:tcPr>
          <w:p w14:paraId="0E5027C9" w14:textId="2FAAFBD9" w:rsidR="00244352" w:rsidRPr="00436FCD" w:rsidRDefault="00244352" w:rsidP="00D800DD"/>
        </w:tc>
      </w:tr>
    </w:tbl>
    <w:bookmarkEnd w:id="9"/>
    <w:p w14:paraId="5F7ECEB9" w14:textId="0E2DF167" w:rsidR="0071084B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0A140A" w:rsidRPr="00A8483D" w14:paraId="5C30837C" w14:textId="77777777" w:rsidTr="00F82481">
        <w:tc>
          <w:tcPr>
            <w:tcW w:w="9352" w:type="dxa"/>
            <w:gridSpan w:val="2"/>
            <w:shd w:val="clear" w:color="auto" w:fill="C00000"/>
          </w:tcPr>
          <w:p w14:paraId="6218603A" w14:textId="04E8E0B3" w:rsidR="000A140A" w:rsidRPr="00A8483D" w:rsidRDefault="000A140A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 w:rsidRPr="00244352">
              <w:rPr>
                <w:smallCaps w:val="0"/>
                <w:color w:val="F2F2F2" w:themeColor="background1" w:themeShade="F2"/>
              </w:rPr>
              <w:t>Matériels fournis par l</w:t>
            </w:r>
            <w:r>
              <w:rPr>
                <w:smallCaps w:val="0"/>
                <w:color w:val="F2F2F2" w:themeColor="background1" w:themeShade="F2"/>
              </w:rPr>
              <w:t xml:space="preserve">’ entreprise </w:t>
            </w:r>
          </w:p>
        </w:tc>
      </w:tr>
      <w:tr w:rsidR="000A140A" w:rsidRPr="00887AE9" w14:paraId="3A771CA9" w14:textId="77777777" w:rsidTr="00F82481">
        <w:tc>
          <w:tcPr>
            <w:tcW w:w="4786" w:type="dxa"/>
          </w:tcPr>
          <w:p w14:paraId="4C3113E6" w14:textId="77777777" w:rsidR="000A140A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-1839765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0A140A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1D52EF5" w14:textId="689D76CF" w:rsidR="000A140A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01783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0A140A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0A140A" w:rsidRPr="00436FCD" w14:paraId="5B15C406" w14:textId="77777777" w:rsidTr="00781FFC">
        <w:trPr>
          <w:trHeight w:val="93"/>
        </w:trPr>
        <w:tc>
          <w:tcPr>
            <w:tcW w:w="9352" w:type="dxa"/>
            <w:gridSpan w:val="2"/>
          </w:tcPr>
          <w:p w14:paraId="069346F4" w14:textId="67B381DB" w:rsidR="000A140A" w:rsidRPr="00436FCD" w:rsidRDefault="00D55CF8" w:rsidP="000A140A">
            <w:r>
              <w:t>Tableau 13 modules  2 rangées (</w:t>
            </w:r>
            <w:proofErr w:type="spellStart"/>
            <w:r>
              <w:t>legrand</w:t>
            </w:r>
            <w:proofErr w:type="spellEnd"/>
            <w:r>
              <w:t>)</w:t>
            </w:r>
            <w:r w:rsidR="000A140A">
              <w:t xml:space="preserve"> </w:t>
            </w:r>
          </w:p>
        </w:tc>
      </w:tr>
      <w:tr w:rsidR="000A140A" w:rsidRPr="00436FCD" w14:paraId="4C7C684C" w14:textId="77777777" w:rsidTr="00F82481">
        <w:tc>
          <w:tcPr>
            <w:tcW w:w="9352" w:type="dxa"/>
            <w:gridSpan w:val="2"/>
          </w:tcPr>
          <w:p w14:paraId="6D0DFBA9" w14:textId="28F8F15E" w:rsidR="000A140A" w:rsidRPr="00436FCD" w:rsidRDefault="00A0105E" w:rsidP="00F82481">
            <w:r>
              <w:t>5</w:t>
            </w:r>
            <w:r w:rsidR="00781FFC">
              <w:t xml:space="preserve"> disjoncteurs  10A  (</w:t>
            </w:r>
            <w:proofErr w:type="spellStart"/>
            <w:r w:rsidR="00781FFC">
              <w:t>legrand</w:t>
            </w:r>
            <w:proofErr w:type="spellEnd"/>
            <w:r w:rsidR="00781FFC">
              <w:t>)</w:t>
            </w:r>
          </w:p>
        </w:tc>
      </w:tr>
      <w:tr w:rsidR="000A140A" w:rsidRPr="00436FCD" w14:paraId="0A9DDC62" w14:textId="77777777" w:rsidTr="00F82481">
        <w:tc>
          <w:tcPr>
            <w:tcW w:w="9352" w:type="dxa"/>
            <w:gridSpan w:val="2"/>
          </w:tcPr>
          <w:p w14:paraId="5BBA06A5" w14:textId="35B88007" w:rsidR="000A140A" w:rsidRPr="00781FFC" w:rsidRDefault="00A0105E" w:rsidP="00781FFC">
            <w:r>
              <w:t>5</w:t>
            </w:r>
            <w:r w:rsidR="00781FFC" w:rsidRPr="00781FFC">
              <w:t xml:space="preserve"> disjoncteur</w:t>
            </w:r>
            <w:r w:rsidR="00781FFC">
              <w:t>s  16A  (</w:t>
            </w:r>
            <w:proofErr w:type="spellStart"/>
            <w:r w:rsidR="00781FFC">
              <w:t>legrand</w:t>
            </w:r>
            <w:proofErr w:type="spellEnd"/>
            <w:r w:rsidR="00781FFC">
              <w:t>)</w:t>
            </w:r>
          </w:p>
        </w:tc>
      </w:tr>
      <w:tr w:rsidR="00781FFC" w:rsidRPr="00436FCD" w14:paraId="7061AA62" w14:textId="77777777" w:rsidTr="00F82481">
        <w:tc>
          <w:tcPr>
            <w:tcW w:w="9352" w:type="dxa"/>
            <w:gridSpan w:val="2"/>
          </w:tcPr>
          <w:p w14:paraId="4523257B" w14:textId="2B915DA7" w:rsidR="00781FFC" w:rsidRDefault="00781FFC" w:rsidP="00781FFC">
            <w:r>
              <w:t>1 disjoncteur 20a(</w:t>
            </w:r>
            <w:proofErr w:type="spellStart"/>
            <w:r>
              <w:t>legrand</w:t>
            </w:r>
            <w:proofErr w:type="spellEnd"/>
            <w:r>
              <w:t>)</w:t>
            </w:r>
          </w:p>
        </w:tc>
      </w:tr>
      <w:tr w:rsidR="000A140A" w:rsidRPr="00436FCD" w14:paraId="0B9F3218" w14:textId="77777777" w:rsidTr="00F82481">
        <w:tc>
          <w:tcPr>
            <w:tcW w:w="9352" w:type="dxa"/>
            <w:gridSpan w:val="2"/>
          </w:tcPr>
          <w:p w14:paraId="651C596A" w14:textId="134C0C8E" w:rsidR="000A140A" w:rsidRPr="00781FFC" w:rsidRDefault="00781FFC" w:rsidP="00781FFC">
            <w:r>
              <w:t>1 disjoncteur 20A  (</w:t>
            </w:r>
            <w:proofErr w:type="spellStart"/>
            <w:r>
              <w:t>legrand</w:t>
            </w:r>
            <w:proofErr w:type="spellEnd"/>
            <w:r>
              <w:t>)</w:t>
            </w:r>
          </w:p>
        </w:tc>
      </w:tr>
      <w:tr w:rsidR="00A0105E" w:rsidRPr="00436FCD" w14:paraId="5FAAFDF7" w14:textId="77777777" w:rsidTr="00F82481">
        <w:tc>
          <w:tcPr>
            <w:tcW w:w="9352" w:type="dxa"/>
            <w:gridSpan w:val="2"/>
          </w:tcPr>
          <w:p w14:paraId="262B2158" w14:textId="426ADDDA" w:rsidR="00A0105E" w:rsidRDefault="00A0105E" w:rsidP="00781FFC">
            <w:r>
              <w:t>1 interrupteur  différentiel  63A 30Ma (</w:t>
            </w:r>
            <w:proofErr w:type="spellStart"/>
            <w:r>
              <w:t>legrand</w:t>
            </w:r>
            <w:proofErr w:type="spellEnd"/>
            <w:r>
              <w:t>)</w:t>
            </w:r>
          </w:p>
        </w:tc>
      </w:tr>
      <w:tr w:rsidR="00781FFC" w:rsidRPr="00436FCD" w14:paraId="45F2A4F9" w14:textId="77777777" w:rsidTr="00F82481">
        <w:tc>
          <w:tcPr>
            <w:tcW w:w="9352" w:type="dxa"/>
            <w:gridSpan w:val="2"/>
          </w:tcPr>
          <w:p w14:paraId="7EF98866" w14:textId="05204C5B" w:rsidR="00781FFC" w:rsidRDefault="00781FFC" w:rsidP="00781FFC">
            <w:r>
              <w:t xml:space="preserve">Petit matériel nécessaire à la réalisation de la prestation </w:t>
            </w:r>
            <w:r w:rsidR="00A0105E">
              <w:t>(</w:t>
            </w:r>
            <w:proofErr w:type="spellStart"/>
            <w:r w:rsidR="00A0105E">
              <w:t>wago</w:t>
            </w:r>
            <w:proofErr w:type="spellEnd"/>
            <w:r w:rsidR="00A0105E">
              <w:t>, barrette etc…)</w:t>
            </w:r>
            <w:r>
              <w:t xml:space="preserve"> </w:t>
            </w:r>
          </w:p>
        </w:tc>
      </w:tr>
    </w:tbl>
    <w:p w14:paraId="766ED0A1" w14:textId="77777777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1A55C8E" w14:textId="77777777" w:rsidR="0071084B" w:rsidRDefault="0071084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14E87EE" w14:textId="73525556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mode de realisation </w:t>
      </w:r>
    </w:p>
    <w:p w14:paraId="4E643645" w14:textId="03CCB851" w:rsidR="00C974C2" w:rsidRDefault="00C974C2" w:rsidP="00C974C2"/>
    <w:p w14:paraId="7B70597E" w14:textId="224E5B52" w:rsidR="00C974C2" w:rsidRDefault="00A0105E" w:rsidP="00C974C2">
      <w:r>
        <w:t xml:space="preserve">-Dépose de l’ancien tableau électrique </w:t>
      </w:r>
    </w:p>
    <w:p w14:paraId="179AA23A" w14:textId="39A32A38" w:rsidR="00A0105E" w:rsidRDefault="00A0105E" w:rsidP="00C974C2">
      <w:r>
        <w:t xml:space="preserve">-Pose du nouveau tableau 13 modules 2 rangées </w:t>
      </w:r>
    </w:p>
    <w:p w14:paraId="22BC23AD" w14:textId="61D754EC" w:rsidR="00A0105E" w:rsidRDefault="00A0105E" w:rsidP="00C974C2">
      <w:r>
        <w:t xml:space="preserve">-Reprise des départs à l’identique </w:t>
      </w:r>
    </w:p>
    <w:p w14:paraId="1B10E623" w14:textId="37CA26BA" w:rsidR="00A0105E" w:rsidRDefault="00A0105E" w:rsidP="00C974C2">
      <w:r>
        <w:t xml:space="preserve">-32A  à la place du 20A pour la plaque </w:t>
      </w:r>
    </w:p>
    <w:p w14:paraId="66E4DE31" w14:textId="53CA7774" w:rsidR="00A0105E" w:rsidRDefault="00A0105E" w:rsidP="00C974C2">
      <w:r>
        <w:t xml:space="preserve">-Rallonge des câbles par </w:t>
      </w:r>
      <w:proofErr w:type="spellStart"/>
      <w:r>
        <w:t>wago</w:t>
      </w:r>
      <w:proofErr w:type="spellEnd"/>
      <w:r>
        <w:t xml:space="preserve"> si nécessaire</w:t>
      </w:r>
    </w:p>
    <w:p w14:paraId="7E916F0D" w14:textId="60290BF6" w:rsidR="00A0105E" w:rsidRDefault="00A0105E" w:rsidP="00C974C2">
      <w:r>
        <w:t>-Ajout de l’inter différentiel (l’arrivée de terre est existante dans le tableau )</w:t>
      </w:r>
    </w:p>
    <w:p w14:paraId="16245CC6" w14:textId="77777777" w:rsidR="00085EB7" w:rsidRDefault="00085EB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E8EF4AC" w14:textId="1C867FE4" w:rsidR="003A7947" w:rsidRDefault="003A7947" w:rsidP="003A7947">
      <w:pPr>
        <w:pStyle w:val="TM2"/>
        <w:tabs>
          <w:tab w:val="left" w:pos="540"/>
          <w:tab w:val="right" w:leader="dot" w:pos="9063"/>
        </w:tabs>
        <w:rPr>
          <w:color w:val="1F497D" w:themeColor="text2"/>
          <w:sz w:val="28"/>
          <w:szCs w:val="28"/>
        </w:rPr>
      </w:pPr>
      <w:r w:rsidRPr="003A7947">
        <w:rPr>
          <w:color w:val="1F497D" w:themeColor="text2"/>
          <w:sz w:val="28"/>
          <w:szCs w:val="28"/>
        </w:rPr>
        <w:t>TRAVAUX REALISE (à la charge du client )  AVANT ET APRES TRAVAUX</w:t>
      </w:r>
    </w:p>
    <w:p w14:paraId="24634BD0" w14:textId="77777777" w:rsidR="00085EB7" w:rsidRPr="00085EB7" w:rsidRDefault="00085EB7" w:rsidP="00085EB7"/>
    <w:p w14:paraId="65AB3378" w14:textId="6C5E0323" w:rsidR="003A7947" w:rsidRDefault="00A0105E" w:rsidP="003A7947">
      <w:r>
        <w:t xml:space="preserve">Rebouchage et peinture de finition autour du tableau si besoin </w:t>
      </w:r>
    </w:p>
    <w:p w14:paraId="4FB2EC78" w14:textId="77777777" w:rsidR="003A7947" w:rsidRDefault="003A7947" w:rsidP="003A7947"/>
    <w:p w14:paraId="5F45E256" w14:textId="01B89C8E" w:rsidR="00ED306F" w:rsidRDefault="00810C38" w:rsidP="00ED306F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CONTRAINTE DU CHANTIER </w:t>
      </w:r>
    </w:p>
    <w:p w14:paraId="214B4ADC" w14:textId="77777777" w:rsidR="00810C38" w:rsidRDefault="00810C38" w:rsidP="00D06D7D"/>
    <w:p w14:paraId="017E880F" w14:textId="2B074EE8" w:rsidR="00A0105E" w:rsidRDefault="00A0105E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  <w:r>
        <w:t xml:space="preserve">Vérifier avant d’intervenir sur le tableau si tous </w:t>
      </w:r>
      <w:r w:rsidR="00B01719">
        <w:t xml:space="preserve">départs fonctionne </w:t>
      </w:r>
    </w:p>
    <w:p w14:paraId="34FEEF42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3F7EDEEF" w14:textId="77777777" w:rsidR="003724C9" w:rsidRDefault="003724C9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C307451" w14:textId="77777777" w:rsidR="003724C9" w:rsidRDefault="003724C9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CDDE589" w14:textId="77777777" w:rsidR="003724C9" w:rsidRDefault="003724C9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41C2384" w14:textId="77777777" w:rsidR="003724C9" w:rsidRDefault="003724C9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45907C5" w14:textId="47BBA0FF" w:rsidR="00810C38" w:rsidRP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 w:rsidRPr="00810C38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lastRenderedPageBreak/>
        <w:t>ACCESSIBILITE VEHICULE ET PIETON</w:t>
      </w:r>
    </w:p>
    <w:p w14:paraId="71F8101E" w14:textId="77777777" w:rsidR="004F2B3D" w:rsidRPr="00810C38" w:rsidRDefault="004F2B3D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548F42D0" w14:textId="489C99FA" w:rsidR="004F2B3D" w:rsidRPr="00810C38" w:rsidRDefault="006E2CDD" w:rsidP="00ED306F">
      <w:pPr>
        <w:rPr>
          <w:color w:val="1F497D" w:themeColor="text2"/>
        </w:rPr>
      </w:pPr>
      <w:r>
        <w:t>Accès</w:t>
      </w:r>
      <w:r w:rsidR="00CF7CA7">
        <w:t xml:space="preserve"> </w:t>
      </w:r>
      <w:r w:rsidR="00B01719">
        <w:t xml:space="preserve">dans résidence </w:t>
      </w:r>
      <w:r w:rsidR="00085EB7">
        <w:t xml:space="preserve"> </w:t>
      </w:r>
      <w:r w:rsidR="00957A8B">
        <w:t xml:space="preserve"> , </w:t>
      </w:r>
      <w:r w:rsidR="00085EB7">
        <w:t>stationnement sur plac</w:t>
      </w:r>
      <w:r w:rsidR="00CB515F">
        <w:t xml:space="preserve">e </w:t>
      </w:r>
      <w:r w:rsidR="00085EB7">
        <w:t xml:space="preserve"> </w:t>
      </w:r>
      <w:r w:rsidR="00B01719">
        <w:t>,4 -ème étages (ascenseur)</w:t>
      </w:r>
      <w:r w:rsidR="00957A8B">
        <w:t xml:space="preserve"> </w:t>
      </w:r>
    </w:p>
    <w:p w14:paraId="1702FF68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90CE416" w14:textId="6663C5B7" w:rsidR="004F2B3D" w:rsidRDefault="003724C9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8303488" behindDoc="0" locked="0" layoutInCell="1" allowOverlap="1" wp14:anchorId="5F59B202" wp14:editId="7556A814">
                <wp:simplePos x="0" y="0"/>
                <wp:positionH relativeFrom="column">
                  <wp:posOffset>1183512</wp:posOffset>
                </wp:positionH>
                <wp:positionV relativeFrom="paragraph">
                  <wp:posOffset>2503297</wp:posOffset>
                </wp:positionV>
                <wp:extent cx="45719" cy="425196"/>
                <wp:effectExtent l="95250" t="38100" r="88265" b="13335"/>
                <wp:wrapNone/>
                <wp:docPr id="303134439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2519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763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8" o:spid="_x0000_s1026" type="#_x0000_t32" style="position:absolute;margin-left:93.2pt;margin-top:197.1pt;width:3.6pt;height:33.5pt;flip:x y;z-index:2583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" strokecolor="#00b0f0" strokeweight="4.5pt">
                <v:stroke endarrow="block"/>
              </v:shape>
            </w:pict>
          </mc:Fallback>
        </mc:AlternateContent>
      </w:r>
      <w:r w:rsidR="00B01719" w:rsidRPr="00B01719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drawing>
          <wp:inline distT="0" distB="0" distL="0" distR="0" wp14:anchorId="1A2593C0" wp14:editId="0F192F4F">
            <wp:extent cx="5761355" cy="3121152"/>
            <wp:effectExtent l="0" t="0" r="0" b="3175"/>
            <wp:docPr id="10503959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959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6237" cy="31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1FBF" w14:textId="53DD2866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6A9B09C" w14:textId="31383E6D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sectPr w:rsidR="004F2B3D" w:rsidSect="006E2CDD">
      <w:pgSz w:w="11907" w:h="16840" w:code="9"/>
      <w:pgMar w:top="1417" w:right="1417" w:bottom="1417" w:left="1417" w:header="340" w:footer="0" w:gutter="0"/>
      <w:cols w:space="720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640C4" w14:textId="77777777" w:rsidR="006A794F" w:rsidRDefault="006A794F">
      <w:r>
        <w:separator/>
      </w:r>
    </w:p>
  </w:endnote>
  <w:endnote w:type="continuationSeparator" w:id="0">
    <w:p w14:paraId="17B035C8" w14:textId="77777777" w:rsidR="006A794F" w:rsidRDefault="006A7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2EDC7" w14:textId="77777777" w:rsidR="006A794F" w:rsidRDefault="006A794F">
      <w:r>
        <w:separator/>
      </w:r>
    </w:p>
  </w:footnote>
  <w:footnote w:type="continuationSeparator" w:id="0">
    <w:p w14:paraId="791DBB2A" w14:textId="77777777" w:rsidR="006A794F" w:rsidRDefault="006A79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ED262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C8002566"/>
    <w:lvl w:ilvl="0">
      <w:start w:val="1"/>
      <w:numFmt w:val="decimal"/>
      <w:lvlText w:val="%1."/>
      <w:legacy w:legacy="1" w:legacySpace="0" w:legacyIndent="284"/>
      <w:lvlJc w:val="left"/>
      <w:pPr>
        <w:ind w:left="426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1985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241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2836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3402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3828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4253" w:hanging="708"/>
      </w:pPr>
    </w:lvl>
  </w:abstractNum>
  <w:abstractNum w:abstractNumId="2" w15:restartNumberingAfterBreak="0">
    <w:nsid w:val="00C4020C"/>
    <w:multiLevelType w:val="hybridMultilevel"/>
    <w:tmpl w:val="EDA8ECB6"/>
    <w:lvl w:ilvl="0" w:tplc="E8940E7C">
      <w:start w:val="8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01AB2789"/>
    <w:multiLevelType w:val="hybridMultilevel"/>
    <w:tmpl w:val="CBE244DA"/>
    <w:lvl w:ilvl="0" w:tplc="28D60A4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7606"/>
    <w:multiLevelType w:val="hybridMultilevel"/>
    <w:tmpl w:val="1CD8DF64"/>
    <w:lvl w:ilvl="0" w:tplc="CC184FD8">
      <w:start w:val="1"/>
      <w:numFmt w:val="bullet"/>
      <w:pStyle w:val="StyleTitre4Soulignemen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427C4E"/>
    <w:multiLevelType w:val="hybridMultilevel"/>
    <w:tmpl w:val="A37E9F70"/>
    <w:lvl w:ilvl="0" w:tplc="6FC2F61E">
      <w:start w:val="3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09F53A37"/>
    <w:multiLevelType w:val="hybridMultilevel"/>
    <w:tmpl w:val="67767530"/>
    <w:lvl w:ilvl="0" w:tplc="EE48017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6F3C"/>
    <w:multiLevelType w:val="hybridMultilevel"/>
    <w:tmpl w:val="1AC2FF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0C2F116B"/>
    <w:multiLevelType w:val="hybridMultilevel"/>
    <w:tmpl w:val="7C22914E"/>
    <w:lvl w:ilvl="0" w:tplc="EC9CE5A4">
      <w:numFmt w:val="bullet"/>
      <w:lvlText w:val="-"/>
      <w:lvlJc w:val="left"/>
      <w:pPr>
        <w:ind w:left="959" w:hanging="360"/>
      </w:pPr>
      <w:rPr>
        <w:rFonts w:ascii="Cambria" w:eastAsia="Times New Roman" w:hAnsi="Cambria" w:cs="Times New Roman" w:hint="default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9" w15:restartNumberingAfterBreak="0">
    <w:nsid w:val="16B0167C"/>
    <w:multiLevelType w:val="hybridMultilevel"/>
    <w:tmpl w:val="D5AE06D6"/>
    <w:lvl w:ilvl="0" w:tplc="00B0D12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C6EFE"/>
    <w:multiLevelType w:val="hybridMultilevel"/>
    <w:tmpl w:val="EC0C43D8"/>
    <w:lvl w:ilvl="0" w:tplc="97BEE550">
      <w:start w:val="3"/>
      <w:numFmt w:val="bullet"/>
      <w:lvlText w:val="-"/>
      <w:lvlJc w:val="left"/>
      <w:pPr>
        <w:ind w:left="90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A311043"/>
    <w:multiLevelType w:val="hybridMultilevel"/>
    <w:tmpl w:val="3328E1E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A7E53"/>
    <w:multiLevelType w:val="hybridMultilevel"/>
    <w:tmpl w:val="0D4207F8"/>
    <w:lvl w:ilvl="0" w:tplc="838C25BC">
      <w:start w:val="1"/>
      <w:numFmt w:val="upperLetter"/>
      <w:lvlText w:val="%1)"/>
      <w:lvlJc w:val="left"/>
      <w:pPr>
        <w:ind w:left="1364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B524BF2"/>
    <w:multiLevelType w:val="hybridMultilevel"/>
    <w:tmpl w:val="9CA4D15C"/>
    <w:lvl w:ilvl="0" w:tplc="E29E5EA8">
      <w:start w:val="1"/>
      <w:numFmt w:val="bullet"/>
      <w:pStyle w:val="Style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E5721"/>
    <w:multiLevelType w:val="hybridMultilevel"/>
    <w:tmpl w:val="CDBAD876"/>
    <w:lvl w:ilvl="0" w:tplc="2962FDFC">
      <w:start w:val="1"/>
      <w:numFmt w:val="upperLetter"/>
      <w:pStyle w:val="Titre2"/>
      <w:lvlText w:val="%1)"/>
      <w:lvlJc w:val="left"/>
      <w:pPr>
        <w:ind w:left="1004" w:hanging="360"/>
      </w:pPr>
      <w:rPr>
        <w:rFonts w:ascii="Verdana" w:hAnsi="Verdana"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1783E82"/>
    <w:multiLevelType w:val="hybridMultilevel"/>
    <w:tmpl w:val="995003B6"/>
    <w:lvl w:ilvl="0" w:tplc="ACE203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325CA"/>
    <w:multiLevelType w:val="hybridMultilevel"/>
    <w:tmpl w:val="516888CC"/>
    <w:lvl w:ilvl="0" w:tplc="A4DABE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20268"/>
    <w:multiLevelType w:val="hybridMultilevel"/>
    <w:tmpl w:val="DDD4CFBE"/>
    <w:lvl w:ilvl="0" w:tplc="06600BC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1F19"/>
    <w:multiLevelType w:val="hybridMultilevel"/>
    <w:tmpl w:val="FE36058E"/>
    <w:lvl w:ilvl="0" w:tplc="2092DD56">
      <w:start w:val="1"/>
      <w:numFmt w:val="bullet"/>
      <w:pStyle w:val="Listetir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6B22F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9B"/>
    <w:multiLevelType w:val="hybridMultilevel"/>
    <w:tmpl w:val="D90E8A2A"/>
    <w:lvl w:ilvl="0" w:tplc="FB0E0DF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8CD4807"/>
    <w:multiLevelType w:val="hybridMultilevel"/>
    <w:tmpl w:val="B10CC124"/>
    <w:lvl w:ilvl="0" w:tplc="FD762C38">
      <w:start w:val="1"/>
      <w:numFmt w:val="upperLetter"/>
      <w:lvlText w:val="%1)"/>
      <w:lvlJc w:val="left"/>
      <w:pPr>
        <w:ind w:left="1145" w:hanging="720"/>
      </w:pPr>
      <w:rPr>
        <w:rFonts w:ascii="Verdana" w:hAnsi="Verdana" w:hint="default"/>
        <w:b/>
        <w:color w:val="1F497D" w:themeColor="text2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81" w:hanging="360"/>
      </w:pPr>
    </w:lvl>
    <w:lvl w:ilvl="2" w:tplc="040C001B" w:tentative="1">
      <w:start w:val="1"/>
      <w:numFmt w:val="lowerRoman"/>
      <w:lvlText w:val="%3."/>
      <w:lvlJc w:val="right"/>
      <w:pPr>
        <w:ind w:left="2301" w:hanging="180"/>
      </w:pPr>
    </w:lvl>
    <w:lvl w:ilvl="3" w:tplc="040C000F" w:tentative="1">
      <w:start w:val="1"/>
      <w:numFmt w:val="decimal"/>
      <w:lvlText w:val="%4."/>
      <w:lvlJc w:val="left"/>
      <w:pPr>
        <w:ind w:left="3021" w:hanging="360"/>
      </w:pPr>
    </w:lvl>
    <w:lvl w:ilvl="4" w:tplc="040C0019" w:tentative="1">
      <w:start w:val="1"/>
      <w:numFmt w:val="lowerLetter"/>
      <w:lvlText w:val="%5."/>
      <w:lvlJc w:val="left"/>
      <w:pPr>
        <w:ind w:left="3741" w:hanging="360"/>
      </w:pPr>
    </w:lvl>
    <w:lvl w:ilvl="5" w:tplc="040C001B" w:tentative="1">
      <w:start w:val="1"/>
      <w:numFmt w:val="lowerRoman"/>
      <w:lvlText w:val="%6."/>
      <w:lvlJc w:val="right"/>
      <w:pPr>
        <w:ind w:left="4461" w:hanging="180"/>
      </w:pPr>
    </w:lvl>
    <w:lvl w:ilvl="6" w:tplc="040C000F" w:tentative="1">
      <w:start w:val="1"/>
      <w:numFmt w:val="decimal"/>
      <w:lvlText w:val="%7."/>
      <w:lvlJc w:val="left"/>
      <w:pPr>
        <w:ind w:left="5181" w:hanging="360"/>
      </w:pPr>
    </w:lvl>
    <w:lvl w:ilvl="7" w:tplc="040C0019" w:tentative="1">
      <w:start w:val="1"/>
      <w:numFmt w:val="lowerLetter"/>
      <w:lvlText w:val="%8."/>
      <w:lvlJc w:val="left"/>
      <w:pPr>
        <w:ind w:left="5901" w:hanging="360"/>
      </w:pPr>
    </w:lvl>
    <w:lvl w:ilvl="8" w:tplc="040C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38EF6660"/>
    <w:multiLevelType w:val="hybridMultilevel"/>
    <w:tmpl w:val="0688CECC"/>
    <w:lvl w:ilvl="0" w:tplc="140684D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B6170"/>
    <w:multiLevelType w:val="hybridMultilevel"/>
    <w:tmpl w:val="A3F81162"/>
    <w:lvl w:ilvl="0" w:tplc="00BC991E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F0D218D"/>
    <w:multiLevelType w:val="singleLevel"/>
    <w:tmpl w:val="06DCA612"/>
    <w:lvl w:ilvl="0">
      <w:start w:val="1"/>
      <w:numFmt w:val="bullet"/>
      <w:pStyle w:val="Listedanscellu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74579B"/>
    <w:multiLevelType w:val="singleLevel"/>
    <w:tmpl w:val="8CDC6660"/>
    <w:lvl w:ilvl="0">
      <w:start w:val="1"/>
      <w:numFmt w:val="bullet"/>
      <w:pStyle w:val="Listedepoin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C81B0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6" w15:restartNumberingAfterBreak="0">
    <w:nsid w:val="556140F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7" w15:restartNumberingAfterBreak="0">
    <w:nsid w:val="586D03CE"/>
    <w:multiLevelType w:val="hybridMultilevel"/>
    <w:tmpl w:val="F9E2F788"/>
    <w:lvl w:ilvl="0" w:tplc="B62C680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13A58"/>
    <w:multiLevelType w:val="hybridMultilevel"/>
    <w:tmpl w:val="4798E1A6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9" w15:restartNumberingAfterBreak="0">
    <w:nsid w:val="5E1A47FB"/>
    <w:multiLevelType w:val="hybridMultilevel"/>
    <w:tmpl w:val="5DB2F2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076E0"/>
    <w:multiLevelType w:val="hybridMultilevel"/>
    <w:tmpl w:val="D66EF8C4"/>
    <w:lvl w:ilvl="0" w:tplc="F7948168">
      <w:start w:val="1"/>
      <w:numFmt w:val="bullet"/>
      <w:pStyle w:val="Styleavecpuces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F83431E"/>
    <w:multiLevelType w:val="hybridMultilevel"/>
    <w:tmpl w:val="87FC4A84"/>
    <w:lvl w:ilvl="0" w:tplc="9E9C3892">
      <w:start w:val="12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2" w15:restartNumberingAfterBreak="0">
    <w:nsid w:val="72615188"/>
    <w:multiLevelType w:val="hybridMultilevel"/>
    <w:tmpl w:val="63D0A4DA"/>
    <w:lvl w:ilvl="0" w:tplc="E97AA68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4428A"/>
    <w:multiLevelType w:val="hybridMultilevel"/>
    <w:tmpl w:val="03E23106"/>
    <w:lvl w:ilvl="0" w:tplc="A8B6CD6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C365D"/>
    <w:multiLevelType w:val="hybridMultilevel"/>
    <w:tmpl w:val="3C561874"/>
    <w:lvl w:ilvl="0" w:tplc="B4AA4E02">
      <w:start w:val="1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5" w15:restartNumberingAfterBreak="0">
    <w:nsid w:val="7B972A85"/>
    <w:multiLevelType w:val="hybridMultilevel"/>
    <w:tmpl w:val="C5C22616"/>
    <w:lvl w:ilvl="0" w:tplc="7BA4A6C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E0C89"/>
    <w:multiLevelType w:val="hybridMultilevel"/>
    <w:tmpl w:val="1F568B66"/>
    <w:lvl w:ilvl="0" w:tplc="94C61C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22907">
    <w:abstractNumId w:val="1"/>
  </w:num>
  <w:num w:numId="2" w16cid:durableId="813982159">
    <w:abstractNumId w:val="24"/>
  </w:num>
  <w:num w:numId="3" w16cid:durableId="1951935722">
    <w:abstractNumId w:val="23"/>
  </w:num>
  <w:num w:numId="4" w16cid:durableId="512450369">
    <w:abstractNumId w:val="13"/>
  </w:num>
  <w:num w:numId="5" w16cid:durableId="125317955">
    <w:abstractNumId w:val="30"/>
  </w:num>
  <w:num w:numId="6" w16cid:durableId="428814019">
    <w:abstractNumId w:val="4"/>
  </w:num>
  <w:num w:numId="7" w16cid:durableId="1976062322">
    <w:abstractNumId w:val="18"/>
  </w:num>
  <w:num w:numId="8" w16cid:durableId="1676683095">
    <w:abstractNumId w:val="14"/>
  </w:num>
  <w:num w:numId="9" w16cid:durableId="1918661402">
    <w:abstractNumId w:val="20"/>
  </w:num>
  <w:num w:numId="10" w16cid:durableId="1647934503">
    <w:abstractNumId w:val="28"/>
  </w:num>
  <w:num w:numId="11" w16cid:durableId="1038816495">
    <w:abstractNumId w:val="29"/>
  </w:num>
  <w:num w:numId="12" w16cid:durableId="594828083">
    <w:abstractNumId w:val="2"/>
  </w:num>
  <w:num w:numId="13" w16cid:durableId="129054568">
    <w:abstractNumId w:val="0"/>
  </w:num>
  <w:num w:numId="14" w16cid:durableId="831873452">
    <w:abstractNumId w:val="36"/>
  </w:num>
  <w:num w:numId="15" w16cid:durableId="1371685985">
    <w:abstractNumId w:val="15"/>
  </w:num>
  <w:num w:numId="16" w16cid:durableId="737483162">
    <w:abstractNumId w:val="6"/>
  </w:num>
  <w:num w:numId="17" w16cid:durableId="1106997179">
    <w:abstractNumId w:val="32"/>
  </w:num>
  <w:num w:numId="18" w16cid:durableId="659847175">
    <w:abstractNumId w:val="3"/>
  </w:num>
  <w:num w:numId="19" w16cid:durableId="1706977412">
    <w:abstractNumId w:val="21"/>
  </w:num>
  <w:num w:numId="20" w16cid:durableId="470710613">
    <w:abstractNumId w:val="9"/>
  </w:num>
  <w:num w:numId="21" w16cid:durableId="27071252">
    <w:abstractNumId w:val="35"/>
  </w:num>
  <w:num w:numId="22" w16cid:durableId="498619006">
    <w:abstractNumId w:val="25"/>
  </w:num>
  <w:num w:numId="23" w16cid:durableId="333340139">
    <w:abstractNumId w:val="26"/>
  </w:num>
  <w:num w:numId="24" w16cid:durableId="286930172">
    <w:abstractNumId w:val="34"/>
  </w:num>
  <w:num w:numId="25" w16cid:durableId="2045013280">
    <w:abstractNumId w:val="22"/>
  </w:num>
  <w:num w:numId="26" w16cid:durableId="427775838">
    <w:abstractNumId w:val="5"/>
  </w:num>
  <w:num w:numId="27" w16cid:durableId="1664314579">
    <w:abstractNumId w:val="19"/>
  </w:num>
  <w:num w:numId="28" w16cid:durableId="30737395">
    <w:abstractNumId w:val="12"/>
  </w:num>
  <w:num w:numId="29" w16cid:durableId="178586410">
    <w:abstractNumId w:val="11"/>
  </w:num>
  <w:num w:numId="30" w16cid:durableId="1694303554">
    <w:abstractNumId w:val="31"/>
  </w:num>
  <w:num w:numId="31" w16cid:durableId="569579260">
    <w:abstractNumId w:val="27"/>
  </w:num>
  <w:num w:numId="32" w16cid:durableId="991175129">
    <w:abstractNumId w:val="7"/>
  </w:num>
  <w:num w:numId="33" w16cid:durableId="2068214931">
    <w:abstractNumId w:val="17"/>
  </w:num>
  <w:num w:numId="34" w16cid:durableId="1696882708">
    <w:abstractNumId w:val="33"/>
  </w:num>
  <w:num w:numId="35" w16cid:durableId="693266642">
    <w:abstractNumId w:val="8"/>
  </w:num>
  <w:num w:numId="36" w16cid:durableId="1900549764">
    <w:abstractNumId w:val="16"/>
  </w:num>
  <w:num w:numId="37" w16cid:durableId="14065349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37"/>
    <w:rsid w:val="00000BFB"/>
    <w:rsid w:val="00001A12"/>
    <w:rsid w:val="00001F11"/>
    <w:rsid w:val="00001F66"/>
    <w:rsid w:val="000027F5"/>
    <w:rsid w:val="00002C43"/>
    <w:rsid w:val="00002D79"/>
    <w:rsid w:val="000054F8"/>
    <w:rsid w:val="000060B1"/>
    <w:rsid w:val="000061C1"/>
    <w:rsid w:val="00006527"/>
    <w:rsid w:val="00007304"/>
    <w:rsid w:val="00007DD8"/>
    <w:rsid w:val="00007F45"/>
    <w:rsid w:val="0001019E"/>
    <w:rsid w:val="0001042C"/>
    <w:rsid w:val="00010591"/>
    <w:rsid w:val="000113E7"/>
    <w:rsid w:val="000129C0"/>
    <w:rsid w:val="000129FF"/>
    <w:rsid w:val="00013166"/>
    <w:rsid w:val="00013249"/>
    <w:rsid w:val="00013D56"/>
    <w:rsid w:val="00014408"/>
    <w:rsid w:val="00014A6D"/>
    <w:rsid w:val="0001525C"/>
    <w:rsid w:val="000158C0"/>
    <w:rsid w:val="00016637"/>
    <w:rsid w:val="00016866"/>
    <w:rsid w:val="00016D98"/>
    <w:rsid w:val="00017530"/>
    <w:rsid w:val="00017592"/>
    <w:rsid w:val="000200E8"/>
    <w:rsid w:val="000202D7"/>
    <w:rsid w:val="0002106A"/>
    <w:rsid w:val="000214C0"/>
    <w:rsid w:val="000219B5"/>
    <w:rsid w:val="0002280F"/>
    <w:rsid w:val="00022C47"/>
    <w:rsid w:val="00022FAC"/>
    <w:rsid w:val="0002341C"/>
    <w:rsid w:val="000237D6"/>
    <w:rsid w:val="0002448C"/>
    <w:rsid w:val="000246DF"/>
    <w:rsid w:val="00024943"/>
    <w:rsid w:val="00025001"/>
    <w:rsid w:val="00025607"/>
    <w:rsid w:val="0002627A"/>
    <w:rsid w:val="000263E1"/>
    <w:rsid w:val="0002710F"/>
    <w:rsid w:val="00027197"/>
    <w:rsid w:val="00027FE4"/>
    <w:rsid w:val="00030B2C"/>
    <w:rsid w:val="0003114F"/>
    <w:rsid w:val="000313BD"/>
    <w:rsid w:val="0003199A"/>
    <w:rsid w:val="00032446"/>
    <w:rsid w:val="00034C4B"/>
    <w:rsid w:val="00034D29"/>
    <w:rsid w:val="00034FD5"/>
    <w:rsid w:val="00035FEF"/>
    <w:rsid w:val="0003726E"/>
    <w:rsid w:val="000402CE"/>
    <w:rsid w:val="000410F2"/>
    <w:rsid w:val="000424BC"/>
    <w:rsid w:val="00042E8A"/>
    <w:rsid w:val="00043B5E"/>
    <w:rsid w:val="00044F59"/>
    <w:rsid w:val="00045BD1"/>
    <w:rsid w:val="00045DDA"/>
    <w:rsid w:val="00046808"/>
    <w:rsid w:val="00047504"/>
    <w:rsid w:val="000476C1"/>
    <w:rsid w:val="000478C5"/>
    <w:rsid w:val="00047CF9"/>
    <w:rsid w:val="00047D08"/>
    <w:rsid w:val="00051A3E"/>
    <w:rsid w:val="0005239E"/>
    <w:rsid w:val="00053206"/>
    <w:rsid w:val="00053EFD"/>
    <w:rsid w:val="00053FE6"/>
    <w:rsid w:val="00055245"/>
    <w:rsid w:val="0005753C"/>
    <w:rsid w:val="00057615"/>
    <w:rsid w:val="00057E64"/>
    <w:rsid w:val="00061674"/>
    <w:rsid w:val="00061709"/>
    <w:rsid w:val="00061D49"/>
    <w:rsid w:val="000636A6"/>
    <w:rsid w:val="00064101"/>
    <w:rsid w:val="00064364"/>
    <w:rsid w:val="00065301"/>
    <w:rsid w:val="00065410"/>
    <w:rsid w:val="000656A1"/>
    <w:rsid w:val="00065965"/>
    <w:rsid w:val="0006669E"/>
    <w:rsid w:val="000669D2"/>
    <w:rsid w:val="00066DE4"/>
    <w:rsid w:val="000678E8"/>
    <w:rsid w:val="00070230"/>
    <w:rsid w:val="00070653"/>
    <w:rsid w:val="00071451"/>
    <w:rsid w:val="0007178D"/>
    <w:rsid w:val="000717DA"/>
    <w:rsid w:val="00072128"/>
    <w:rsid w:val="000728ED"/>
    <w:rsid w:val="00073964"/>
    <w:rsid w:val="000740A6"/>
    <w:rsid w:val="000746A0"/>
    <w:rsid w:val="00074D29"/>
    <w:rsid w:val="00074E2A"/>
    <w:rsid w:val="00075674"/>
    <w:rsid w:val="000766CD"/>
    <w:rsid w:val="00076E16"/>
    <w:rsid w:val="0007710E"/>
    <w:rsid w:val="00077220"/>
    <w:rsid w:val="00077550"/>
    <w:rsid w:val="000777CB"/>
    <w:rsid w:val="00077C89"/>
    <w:rsid w:val="000801AD"/>
    <w:rsid w:val="000806EC"/>
    <w:rsid w:val="00080AA6"/>
    <w:rsid w:val="00082162"/>
    <w:rsid w:val="00082EEA"/>
    <w:rsid w:val="000831F1"/>
    <w:rsid w:val="00083629"/>
    <w:rsid w:val="00083AF6"/>
    <w:rsid w:val="00085EB7"/>
    <w:rsid w:val="00086CF1"/>
    <w:rsid w:val="00087684"/>
    <w:rsid w:val="0009029D"/>
    <w:rsid w:val="00090AD9"/>
    <w:rsid w:val="00090E45"/>
    <w:rsid w:val="000911F2"/>
    <w:rsid w:val="0009266C"/>
    <w:rsid w:val="00092AF3"/>
    <w:rsid w:val="00092B6A"/>
    <w:rsid w:val="00094C02"/>
    <w:rsid w:val="00094E4A"/>
    <w:rsid w:val="00094F0F"/>
    <w:rsid w:val="0009513B"/>
    <w:rsid w:val="0009560B"/>
    <w:rsid w:val="00095A8A"/>
    <w:rsid w:val="000968A7"/>
    <w:rsid w:val="00096A61"/>
    <w:rsid w:val="00096DD2"/>
    <w:rsid w:val="000974CB"/>
    <w:rsid w:val="000A0546"/>
    <w:rsid w:val="000A12F2"/>
    <w:rsid w:val="000A140A"/>
    <w:rsid w:val="000A25C7"/>
    <w:rsid w:val="000A2E5E"/>
    <w:rsid w:val="000A2FBD"/>
    <w:rsid w:val="000A3200"/>
    <w:rsid w:val="000A34FD"/>
    <w:rsid w:val="000A36CD"/>
    <w:rsid w:val="000A3D88"/>
    <w:rsid w:val="000A440E"/>
    <w:rsid w:val="000A59EF"/>
    <w:rsid w:val="000A5F1E"/>
    <w:rsid w:val="000A6206"/>
    <w:rsid w:val="000B128B"/>
    <w:rsid w:val="000B29B1"/>
    <w:rsid w:val="000B2A82"/>
    <w:rsid w:val="000B3144"/>
    <w:rsid w:val="000B3CDE"/>
    <w:rsid w:val="000B3FA2"/>
    <w:rsid w:val="000B537C"/>
    <w:rsid w:val="000B56FC"/>
    <w:rsid w:val="000B5D17"/>
    <w:rsid w:val="000C07FE"/>
    <w:rsid w:val="000C0C06"/>
    <w:rsid w:val="000C1EE4"/>
    <w:rsid w:val="000C2D4A"/>
    <w:rsid w:val="000C4238"/>
    <w:rsid w:val="000C424B"/>
    <w:rsid w:val="000C50DD"/>
    <w:rsid w:val="000C62E3"/>
    <w:rsid w:val="000C62F3"/>
    <w:rsid w:val="000C6E10"/>
    <w:rsid w:val="000D0CF5"/>
    <w:rsid w:val="000D1EDD"/>
    <w:rsid w:val="000D3244"/>
    <w:rsid w:val="000D3CC4"/>
    <w:rsid w:val="000D454E"/>
    <w:rsid w:val="000D64EE"/>
    <w:rsid w:val="000D68EF"/>
    <w:rsid w:val="000D734F"/>
    <w:rsid w:val="000E00DB"/>
    <w:rsid w:val="000E053A"/>
    <w:rsid w:val="000E0E65"/>
    <w:rsid w:val="000E1291"/>
    <w:rsid w:val="000E142E"/>
    <w:rsid w:val="000E1491"/>
    <w:rsid w:val="000E1E41"/>
    <w:rsid w:val="000E1FA1"/>
    <w:rsid w:val="000E24ED"/>
    <w:rsid w:val="000E32A5"/>
    <w:rsid w:val="000E3796"/>
    <w:rsid w:val="000E3E48"/>
    <w:rsid w:val="000E4A89"/>
    <w:rsid w:val="000E53F4"/>
    <w:rsid w:val="000E5A0C"/>
    <w:rsid w:val="000E5A39"/>
    <w:rsid w:val="000E5FFB"/>
    <w:rsid w:val="000E697E"/>
    <w:rsid w:val="000E743B"/>
    <w:rsid w:val="000F196E"/>
    <w:rsid w:val="000F2077"/>
    <w:rsid w:val="000F28C1"/>
    <w:rsid w:val="000F366E"/>
    <w:rsid w:val="000F38A1"/>
    <w:rsid w:val="000F3903"/>
    <w:rsid w:val="000F3F46"/>
    <w:rsid w:val="000F53C0"/>
    <w:rsid w:val="000F57B1"/>
    <w:rsid w:val="000F5BC3"/>
    <w:rsid w:val="000F64A5"/>
    <w:rsid w:val="000F7676"/>
    <w:rsid w:val="000F76FA"/>
    <w:rsid w:val="001004A3"/>
    <w:rsid w:val="00100BCB"/>
    <w:rsid w:val="00100CC2"/>
    <w:rsid w:val="00100F99"/>
    <w:rsid w:val="001010F4"/>
    <w:rsid w:val="001016ED"/>
    <w:rsid w:val="00101C33"/>
    <w:rsid w:val="00101D6E"/>
    <w:rsid w:val="00102E21"/>
    <w:rsid w:val="0010339B"/>
    <w:rsid w:val="001033DA"/>
    <w:rsid w:val="001042C8"/>
    <w:rsid w:val="001054CE"/>
    <w:rsid w:val="0010572F"/>
    <w:rsid w:val="00105AF7"/>
    <w:rsid w:val="00105BED"/>
    <w:rsid w:val="00107557"/>
    <w:rsid w:val="00107769"/>
    <w:rsid w:val="0011044C"/>
    <w:rsid w:val="00110586"/>
    <w:rsid w:val="00112D53"/>
    <w:rsid w:val="00113362"/>
    <w:rsid w:val="0011342B"/>
    <w:rsid w:val="00114E73"/>
    <w:rsid w:val="001161A0"/>
    <w:rsid w:val="0011668E"/>
    <w:rsid w:val="00116AA8"/>
    <w:rsid w:val="00116C1E"/>
    <w:rsid w:val="00117BFD"/>
    <w:rsid w:val="00121343"/>
    <w:rsid w:val="00121BC0"/>
    <w:rsid w:val="0012214C"/>
    <w:rsid w:val="001228F9"/>
    <w:rsid w:val="00122B32"/>
    <w:rsid w:val="0012372A"/>
    <w:rsid w:val="00123C53"/>
    <w:rsid w:val="00126032"/>
    <w:rsid w:val="0012626A"/>
    <w:rsid w:val="00126A15"/>
    <w:rsid w:val="00126E9E"/>
    <w:rsid w:val="00127949"/>
    <w:rsid w:val="001302EE"/>
    <w:rsid w:val="00130883"/>
    <w:rsid w:val="00130D56"/>
    <w:rsid w:val="00130E1A"/>
    <w:rsid w:val="00131A74"/>
    <w:rsid w:val="001341E2"/>
    <w:rsid w:val="00134807"/>
    <w:rsid w:val="00134974"/>
    <w:rsid w:val="00134C71"/>
    <w:rsid w:val="00134D74"/>
    <w:rsid w:val="00135465"/>
    <w:rsid w:val="00136A0A"/>
    <w:rsid w:val="00136AAC"/>
    <w:rsid w:val="00136E47"/>
    <w:rsid w:val="00137007"/>
    <w:rsid w:val="001373AF"/>
    <w:rsid w:val="00137D11"/>
    <w:rsid w:val="0014023D"/>
    <w:rsid w:val="0014077B"/>
    <w:rsid w:val="00140BAF"/>
    <w:rsid w:val="0014218E"/>
    <w:rsid w:val="00142BA5"/>
    <w:rsid w:val="00143084"/>
    <w:rsid w:val="0014313C"/>
    <w:rsid w:val="0014381D"/>
    <w:rsid w:val="00143850"/>
    <w:rsid w:val="001438F1"/>
    <w:rsid w:val="00143FF1"/>
    <w:rsid w:val="001441AD"/>
    <w:rsid w:val="00144792"/>
    <w:rsid w:val="0014729A"/>
    <w:rsid w:val="00147683"/>
    <w:rsid w:val="00147808"/>
    <w:rsid w:val="00147D2C"/>
    <w:rsid w:val="00147F0B"/>
    <w:rsid w:val="001509C3"/>
    <w:rsid w:val="00150DD5"/>
    <w:rsid w:val="001513B0"/>
    <w:rsid w:val="001513F0"/>
    <w:rsid w:val="00151841"/>
    <w:rsid w:val="00152F4C"/>
    <w:rsid w:val="00154090"/>
    <w:rsid w:val="00155440"/>
    <w:rsid w:val="0015574C"/>
    <w:rsid w:val="00155D98"/>
    <w:rsid w:val="00155EF1"/>
    <w:rsid w:val="00156641"/>
    <w:rsid w:val="001567AA"/>
    <w:rsid w:val="00156834"/>
    <w:rsid w:val="00156952"/>
    <w:rsid w:val="00156B28"/>
    <w:rsid w:val="001573A2"/>
    <w:rsid w:val="001574DA"/>
    <w:rsid w:val="00157958"/>
    <w:rsid w:val="00157E6E"/>
    <w:rsid w:val="001608C4"/>
    <w:rsid w:val="00161814"/>
    <w:rsid w:val="0016195E"/>
    <w:rsid w:val="00162FB8"/>
    <w:rsid w:val="001633A1"/>
    <w:rsid w:val="001634E6"/>
    <w:rsid w:val="00163F8F"/>
    <w:rsid w:val="00164CF4"/>
    <w:rsid w:val="00164DD3"/>
    <w:rsid w:val="0016524D"/>
    <w:rsid w:val="00165722"/>
    <w:rsid w:val="00165A9E"/>
    <w:rsid w:val="00165F5E"/>
    <w:rsid w:val="00166672"/>
    <w:rsid w:val="001666BE"/>
    <w:rsid w:val="00167215"/>
    <w:rsid w:val="00167678"/>
    <w:rsid w:val="0017076E"/>
    <w:rsid w:val="00170946"/>
    <w:rsid w:val="001709B2"/>
    <w:rsid w:val="00170DD8"/>
    <w:rsid w:val="00170F3D"/>
    <w:rsid w:val="0017125D"/>
    <w:rsid w:val="00171424"/>
    <w:rsid w:val="00171A67"/>
    <w:rsid w:val="00172E6A"/>
    <w:rsid w:val="001739FE"/>
    <w:rsid w:val="00174371"/>
    <w:rsid w:val="001757F6"/>
    <w:rsid w:val="001758C6"/>
    <w:rsid w:val="00175C4C"/>
    <w:rsid w:val="001773EC"/>
    <w:rsid w:val="00181951"/>
    <w:rsid w:val="00181E41"/>
    <w:rsid w:val="00181E95"/>
    <w:rsid w:val="00182008"/>
    <w:rsid w:val="00182DA6"/>
    <w:rsid w:val="00182ECD"/>
    <w:rsid w:val="00184404"/>
    <w:rsid w:val="001844C9"/>
    <w:rsid w:val="00185056"/>
    <w:rsid w:val="001850A0"/>
    <w:rsid w:val="00185A42"/>
    <w:rsid w:val="00185B9A"/>
    <w:rsid w:val="00186B6F"/>
    <w:rsid w:val="00186B8D"/>
    <w:rsid w:val="00186FC5"/>
    <w:rsid w:val="001877ED"/>
    <w:rsid w:val="00187B4F"/>
    <w:rsid w:val="00191228"/>
    <w:rsid w:val="0019190C"/>
    <w:rsid w:val="00191F57"/>
    <w:rsid w:val="00192A4E"/>
    <w:rsid w:val="00192E4F"/>
    <w:rsid w:val="00193004"/>
    <w:rsid w:val="0019376B"/>
    <w:rsid w:val="00194971"/>
    <w:rsid w:val="00194B48"/>
    <w:rsid w:val="00194E09"/>
    <w:rsid w:val="001950FB"/>
    <w:rsid w:val="00195DF2"/>
    <w:rsid w:val="00195EB0"/>
    <w:rsid w:val="00196410"/>
    <w:rsid w:val="00196624"/>
    <w:rsid w:val="00196850"/>
    <w:rsid w:val="00197C93"/>
    <w:rsid w:val="001A006B"/>
    <w:rsid w:val="001A02C3"/>
    <w:rsid w:val="001A14BA"/>
    <w:rsid w:val="001A1C17"/>
    <w:rsid w:val="001A2C30"/>
    <w:rsid w:val="001A33C7"/>
    <w:rsid w:val="001A34DD"/>
    <w:rsid w:val="001A353E"/>
    <w:rsid w:val="001A3EAD"/>
    <w:rsid w:val="001A410C"/>
    <w:rsid w:val="001A44BF"/>
    <w:rsid w:val="001A4884"/>
    <w:rsid w:val="001A4DBA"/>
    <w:rsid w:val="001A4F63"/>
    <w:rsid w:val="001A5623"/>
    <w:rsid w:val="001A595E"/>
    <w:rsid w:val="001A5ECF"/>
    <w:rsid w:val="001A6409"/>
    <w:rsid w:val="001A6635"/>
    <w:rsid w:val="001A71F8"/>
    <w:rsid w:val="001A7BA0"/>
    <w:rsid w:val="001A7BFE"/>
    <w:rsid w:val="001B0B51"/>
    <w:rsid w:val="001B14BF"/>
    <w:rsid w:val="001B1BDC"/>
    <w:rsid w:val="001B274D"/>
    <w:rsid w:val="001B29D5"/>
    <w:rsid w:val="001B633D"/>
    <w:rsid w:val="001B6381"/>
    <w:rsid w:val="001B68EE"/>
    <w:rsid w:val="001B6DD9"/>
    <w:rsid w:val="001B7B94"/>
    <w:rsid w:val="001C02BE"/>
    <w:rsid w:val="001C06DF"/>
    <w:rsid w:val="001C0E11"/>
    <w:rsid w:val="001C1B44"/>
    <w:rsid w:val="001C2128"/>
    <w:rsid w:val="001C2C35"/>
    <w:rsid w:val="001C2D98"/>
    <w:rsid w:val="001C2FD3"/>
    <w:rsid w:val="001C31B2"/>
    <w:rsid w:val="001C33E7"/>
    <w:rsid w:val="001C3B32"/>
    <w:rsid w:val="001C3B6D"/>
    <w:rsid w:val="001C41C1"/>
    <w:rsid w:val="001C7101"/>
    <w:rsid w:val="001D05B4"/>
    <w:rsid w:val="001D0A9C"/>
    <w:rsid w:val="001D0BAF"/>
    <w:rsid w:val="001D1366"/>
    <w:rsid w:val="001D14B3"/>
    <w:rsid w:val="001D2CAA"/>
    <w:rsid w:val="001D2F3B"/>
    <w:rsid w:val="001D33B6"/>
    <w:rsid w:val="001D3B80"/>
    <w:rsid w:val="001D3C34"/>
    <w:rsid w:val="001D3D72"/>
    <w:rsid w:val="001D3FA0"/>
    <w:rsid w:val="001D416C"/>
    <w:rsid w:val="001D47F0"/>
    <w:rsid w:val="001D4839"/>
    <w:rsid w:val="001D562D"/>
    <w:rsid w:val="001D68E7"/>
    <w:rsid w:val="001D6B35"/>
    <w:rsid w:val="001D7C19"/>
    <w:rsid w:val="001E0086"/>
    <w:rsid w:val="001E0AAA"/>
    <w:rsid w:val="001E0D4A"/>
    <w:rsid w:val="001E24EB"/>
    <w:rsid w:val="001E289E"/>
    <w:rsid w:val="001E2A45"/>
    <w:rsid w:val="001E2D8A"/>
    <w:rsid w:val="001E30DB"/>
    <w:rsid w:val="001E34AF"/>
    <w:rsid w:val="001E49F8"/>
    <w:rsid w:val="001E4F30"/>
    <w:rsid w:val="001E52F8"/>
    <w:rsid w:val="001E55DD"/>
    <w:rsid w:val="001E5E9C"/>
    <w:rsid w:val="001E66DD"/>
    <w:rsid w:val="001E6709"/>
    <w:rsid w:val="001E6F25"/>
    <w:rsid w:val="001F0869"/>
    <w:rsid w:val="001F1577"/>
    <w:rsid w:val="001F1DCB"/>
    <w:rsid w:val="001F24D2"/>
    <w:rsid w:val="001F38FA"/>
    <w:rsid w:val="001F3D5D"/>
    <w:rsid w:val="001F4410"/>
    <w:rsid w:val="001F460A"/>
    <w:rsid w:val="001F4CDA"/>
    <w:rsid w:val="001F515A"/>
    <w:rsid w:val="001F5417"/>
    <w:rsid w:val="001F5AD6"/>
    <w:rsid w:val="001F5BCB"/>
    <w:rsid w:val="001F76DF"/>
    <w:rsid w:val="001F7CB3"/>
    <w:rsid w:val="001F7D10"/>
    <w:rsid w:val="001F7E1A"/>
    <w:rsid w:val="0020093C"/>
    <w:rsid w:val="0020198B"/>
    <w:rsid w:val="00201CED"/>
    <w:rsid w:val="00201E4D"/>
    <w:rsid w:val="00201EB0"/>
    <w:rsid w:val="00202474"/>
    <w:rsid w:val="0020285F"/>
    <w:rsid w:val="00202BBF"/>
    <w:rsid w:val="00202D6C"/>
    <w:rsid w:val="00204FB8"/>
    <w:rsid w:val="00205960"/>
    <w:rsid w:val="00205B87"/>
    <w:rsid w:val="00207E06"/>
    <w:rsid w:val="00210441"/>
    <w:rsid w:val="00211E89"/>
    <w:rsid w:val="00211EE8"/>
    <w:rsid w:val="00212922"/>
    <w:rsid w:val="00212CF7"/>
    <w:rsid w:val="002133A9"/>
    <w:rsid w:val="00213790"/>
    <w:rsid w:val="00214909"/>
    <w:rsid w:val="00214D57"/>
    <w:rsid w:val="00214E53"/>
    <w:rsid w:val="00215936"/>
    <w:rsid w:val="002166C7"/>
    <w:rsid w:val="00217062"/>
    <w:rsid w:val="00220248"/>
    <w:rsid w:val="00221331"/>
    <w:rsid w:val="00221790"/>
    <w:rsid w:val="00222334"/>
    <w:rsid w:val="00224891"/>
    <w:rsid w:val="00224EE8"/>
    <w:rsid w:val="00225003"/>
    <w:rsid w:val="00226015"/>
    <w:rsid w:val="002260F9"/>
    <w:rsid w:val="002266C8"/>
    <w:rsid w:val="00226778"/>
    <w:rsid w:val="002268FC"/>
    <w:rsid w:val="002274EC"/>
    <w:rsid w:val="00227A8D"/>
    <w:rsid w:val="0023015C"/>
    <w:rsid w:val="0023097C"/>
    <w:rsid w:val="00231D4A"/>
    <w:rsid w:val="00231F8B"/>
    <w:rsid w:val="00232BD7"/>
    <w:rsid w:val="0023308B"/>
    <w:rsid w:val="0023411B"/>
    <w:rsid w:val="00235A66"/>
    <w:rsid w:val="0023683A"/>
    <w:rsid w:val="00236925"/>
    <w:rsid w:val="002371CE"/>
    <w:rsid w:val="0023722D"/>
    <w:rsid w:val="00237AC5"/>
    <w:rsid w:val="00237B46"/>
    <w:rsid w:val="00237DAA"/>
    <w:rsid w:val="00240CFB"/>
    <w:rsid w:val="00241018"/>
    <w:rsid w:val="00241F20"/>
    <w:rsid w:val="002426B9"/>
    <w:rsid w:val="002427EA"/>
    <w:rsid w:val="002440F4"/>
    <w:rsid w:val="00244146"/>
    <w:rsid w:val="00244352"/>
    <w:rsid w:val="00244D81"/>
    <w:rsid w:val="0024513E"/>
    <w:rsid w:val="0024524D"/>
    <w:rsid w:val="002456C3"/>
    <w:rsid w:val="0024570A"/>
    <w:rsid w:val="00246743"/>
    <w:rsid w:val="00246C57"/>
    <w:rsid w:val="002504A2"/>
    <w:rsid w:val="00250542"/>
    <w:rsid w:val="002509A2"/>
    <w:rsid w:val="00250A75"/>
    <w:rsid w:val="00251072"/>
    <w:rsid w:val="00251111"/>
    <w:rsid w:val="00252141"/>
    <w:rsid w:val="00252936"/>
    <w:rsid w:val="00253273"/>
    <w:rsid w:val="00253D16"/>
    <w:rsid w:val="0025412D"/>
    <w:rsid w:val="00254597"/>
    <w:rsid w:val="00255E3C"/>
    <w:rsid w:val="00256AD0"/>
    <w:rsid w:val="00256FE3"/>
    <w:rsid w:val="002578BC"/>
    <w:rsid w:val="0025793C"/>
    <w:rsid w:val="002602CB"/>
    <w:rsid w:val="00260416"/>
    <w:rsid w:val="00260EDD"/>
    <w:rsid w:val="00261BC8"/>
    <w:rsid w:val="00262018"/>
    <w:rsid w:val="0026248A"/>
    <w:rsid w:val="00262857"/>
    <w:rsid w:val="00262A0F"/>
    <w:rsid w:val="00262C13"/>
    <w:rsid w:val="0026408E"/>
    <w:rsid w:val="00265ADA"/>
    <w:rsid w:val="002673B6"/>
    <w:rsid w:val="002677D7"/>
    <w:rsid w:val="00267CE1"/>
    <w:rsid w:val="0027110F"/>
    <w:rsid w:val="00271E54"/>
    <w:rsid w:val="00272206"/>
    <w:rsid w:val="00272D9D"/>
    <w:rsid w:val="00272E8D"/>
    <w:rsid w:val="00273400"/>
    <w:rsid w:val="00273510"/>
    <w:rsid w:val="00273A13"/>
    <w:rsid w:val="00273C44"/>
    <w:rsid w:val="00274430"/>
    <w:rsid w:val="00274714"/>
    <w:rsid w:val="002749B2"/>
    <w:rsid w:val="00274FE1"/>
    <w:rsid w:val="0027569F"/>
    <w:rsid w:val="002760FD"/>
    <w:rsid w:val="00277FF7"/>
    <w:rsid w:val="002805DB"/>
    <w:rsid w:val="00281829"/>
    <w:rsid w:val="002819D7"/>
    <w:rsid w:val="00281C57"/>
    <w:rsid w:val="00281DAA"/>
    <w:rsid w:val="00282001"/>
    <w:rsid w:val="00283291"/>
    <w:rsid w:val="00283603"/>
    <w:rsid w:val="002837CF"/>
    <w:rsid w:val="002849B8"/>
    <w:rsid w:val="002854E7"/>
    <w:rsid w:val="00285A00"/>
    <w:rsid w:val="002867F0"/>
    <w:rsid w:val="00287087"/>
    <w:rsid w:val="00290661"/>
    <w:rsid w:val="002907D1"/>
    <w:rsid w:val="00291228"/>
    <w:rsid w:val="002921E1"/>
    <w:rsid w:val="00292CD1"/>
    <w:rsid w:val="002936D6"/>
    <w:rsid w:val="002938A9"/>
    <w:rsid w:val="00293F38"/>
    <w:rsid w:val="002942FC"/>
    <w:rsid w:val="002946D9"/>
    <w:rsid w:val="002949EE"/>
    <w:rsid w:val="002959DD"/>
    <w:rsid w:val="00296544"/>
    <w:rsid w:val="00297176"/>
    <w:rsid w:val="00297875"/>
    <w:rsid w:val="00297E2C"/>
    <w:rsid w:val="002A075D"/>
    <w:rsid w:val="002A115F"/>
    <w:rsid w:val="002A1D08"/>
    <w:rsid w:val="002A267A"/>
    <w:rsid w:val="002A2B3E"/>
    <w:rsid w:val="002A2CF8"/>
    <w:rsid w:val="002A3144"/>
    <w:rsid w:val="002A32B4"/>
    <w:rsid w:val="002A3736"/>
    <w:rsid w:val="002A4018"/>
    <w:rsid w:val="002A6022"/>
    <w:rsid w:val="002A6745"/>
    <w:rsid w:val="002A6F2F"/>
    <w:rsid w:val="002A7317"/>
    <w:rsid w:val="002A76B9"/>
    <w:rsid w:val="002B0256"/>
    <w:rsid w:val="002B0648"/>
    <w:rsid w:val="002B0EB1"/>
    <w:rsid w:val="002B0F08"/>
    <w:rsid w:val="002B434E"/>
    <w:rsid w:val="002B48FF"/>
    <w:rsid w:val="002B52EB"/>
    <w:rsid w:val="002B6AC3"/>
    <w:rsid w:val="002B6DAD"/>
    <w:rsid w:val="002B7285"/>
    <w:rsid w:val="002B769C"/>
    <w:rsid w:val="002B7AA5"/>
    <w:rsid w:val="002C076F"/>
    <w:rsid w:val="002C0AFB"/>
    <w:rsid w:val="002C0BA4"/>
    <w:rsid w:val="002C1F62"/>
    <w:rsid w:val="002C24BB"/>
    <w:rsid w:val="002C26FE"/>
    <w:rsid w:val="002C28D0"/>
    <w:rsid w:val="002C33DD"/>
    <w:rsid w:val="002C35E8"/>
    <w:rsid w:val="002C4458"/>
    <w:rsid w:val="002C7BFF"/>
    <w:rsid w:val="002D15D2"/>
    <w:rsid w:val="002D1E52"/>
    <w:rsid w:val="002D259B"/>
    <w:rsid w:val="002D2923"/>
    <w:rsid w:val="002D2CF7"/>
    <w:rsid w:val="002D33E0"/>
    <w:rsid w:val="002D35E6"/>
    <w:rsid w:val="002D52AB"/>
    <w:rsid w:val="002D53B9"/>
    <w:rsid w:val="002D56FB"/>
    <w:rsid w:val="002D5EAB"/>
    <w:rsid w:val="002D62C2"/>
    <w:rsid w:val="002D650B"/>
    <w:rsid w:val="002D6908"/>
    <w:rsid w:val="002D72E7"/>
    <w:rsid w:val="002D75CA"/>
    <w:rsid w:val="002D75DA"/>
    <w:rsid w:val="002D7DDE"/>
    <w:rsid w:val="002D7FE6"/>
    <w:rsid w:val="002E061F"/>
    <w:rsid w:val="002E0EFC"/>
    <w:rsid w:val="002E13D6"/>
    <w:rsid w:val="002E1D01"/>
    <w:rsid w:val="002E2164"/>
    <w:rsid w:val="002E30DF"/>
    <w:rsid w:val="002E31A6"/>
    <w:rsid w:val="002E62E8"/>
    <w:rsid w:val="002E6B1F"/>
    <w:rsid w:val="002E6D2E"/>
    <w:rsid w:val="002E6E92"/>
    <w:rsid w:val="002E7139"/>
    <w:rsid w:val="002E72AF"/>
    <w:rsid w:val="002E7307"/>
    <w:rsid w:val="002E7E3F"/>
    <w:rsid w:val="002F0C16"/>
    <w:rsid w:val="002F0DA3"/>
    <w:rsid w:val="002F1250"/>
    <w:rsid w:val="002F3017"/>
    <w:rsid w:val="002F50DA"/>
    <w:rsid w:val="002F5398"/>
    <w:rsid w:val="002F6740"/>
    <w:rsid w:val="002F6759"/>
    <w:rsid w:val="002F71E6"/>
    <w:rsid w:val="002F7B04"/>
    <w:rsid w:val="002F7FE6"/>
    <w:rsid w:val="003018B8"/>
    <w:rsid w:val="00301A6A"/>
    <w:rsid w:val="00301AC6"/>
    <w:rsid w:val="00301B89"/>
    <w:rsid w:val="0030232D"/>
    <w:rsid w:val="00302AC2"/>
    <w:rsid w:val="00302D5C"/>
    <w:rsid w:val="0030375A"/>
    <w:rsid w:val="00303C10"/>
    <w:rsid w:val="00304CC4"/>
    <w:rsid w:val="00304D5E"/>
    <w:rsid w:val="00304F14"/>
    <w:rsid w:val="00305941"/>
    <w:rsid w:val="003059B4"/>
    <w:rsid w:val="00305B58"/>
    <w:rsid w:val="00306497"/>
    <w:rsid w:val="003067F9"/>
    <w:rsid w:val="003072AA"/>
    <w:rsid w:val="00312412"/>
    <w:rsid w:val="0031285F"/>
    <w:rsid w:val="0031358E"/>
    <w:rsid w:val="00315A0B"/>
    <w:rsid w:val="003206CB"/>
    <w:rsid w:val="00322C9B"/>
    <w:rsid w:val="00322E55"/>
    <w:rsid w:val="00322F59"/>
    <w:rsid w:val="00323187"/>
    <w:rsid w:val="003233EB"/>
    <w:rsid w:val="003235D5"/>
    <w:rsid w:val="00323A47"/>
    <w:rsid w:val="00323AB1"/>
    <w:rsid w:val="00323B5F"/>
    <w:rsid w:val="0032432F"/>
    <w:rsid w:val="00324403"/>
    <w:rsid w:val="0032493D"/>
    <w:rsid w:val="00325663"/>
    <w:rsid w:val="00326F45"/>
    <w:rsid w:val="003272B1"/>
    <w:rsid w:val="003307E3"/>
    <w:rsid w:val="0033170F"/>
    <w:rsid w:val="00331F02"/>
    <w:rsid w:val="003322A7"/>
    <w:rsid w:val="003323F7"/>
    <w:rsid w:val="00332BCF"/>
    <w:rsid w:val="0033355A"/>
    <w:rsid w:val="00333900"/>
    <w:rsid w:val="00333A20"/>
    <w:rsid w:val="00333C6A"/>
    <w:rsid w:val="00334073"/>
    <w:rsid w:val="00336BA0"/>
    <w:rsid w:val="00337263"/>
    <w:rsid w:val="003378F3"/>
    <w:rsid w:val="00337965"/>
    <w:rsid w:val="003400F5"/>
    <w:rsid w:val="00340EF4"/>
    <w:rsid w:val="00341550"/>
    <w:rsid w:val="003426DC"/>
    <w:rsid w:val="00342B95"/>
    <w:rsid w:val="00343D17"/>
    <w:rsid w:val="0034405F"/>
    <w:rsid w:val="00344652"/>
    <w:rsid w:val="0034562B"/>
    <w:rsid w:val="00345FFE"/>
    <w:rsid w:val="0034779D"/>
    <w:rsid w:val="00350E35"/>
    <w:rsid w:val="00351237"/>
    <w:rsid w:val="003513BC"/>
    <w:rsid w:val="0035302D"/>
    <w:rsid w:val="00353768"/>
    <w:rsid w:val="00353848"/>
    <w:rsid w:val="00357A6D"/>
    <w:rsid w:val="00357B70"/>
    <w:rsid w:val="00357CBA"/>
    <w:rsid w:val="00357FBE"/>
    <w:rsid w:val="00360798"/>
    <w:rsid w:val="00360B69"/>
    <w:rsid w:val="00360CCC"/>
    <w:rsid w:val="003617A4"/>
    <w:rsid w:val="00361EB8"/>
    <w:rsid w:val="003623EA"/>
    <w:rsid w:val="00363C68"/>
    <w:rsid w:val="00363C6F"/>
    <w:rsid w:val="00365AEC"/>
    <w:rsid w:val="00366CF5"/>
    <w:rsid w:val="003670C5"/>
    <w:rsid w:val="00367FA5"/>
    <w:rsid w:val="003710CF"/>
    <w:rsid w:val="003722C9"/>
    <w:rsid w:val="003724C9"/>
    <w:rsid w:val="00372837"/>
    <w:rsid w:val="00373204"/>
    <w:rsid w:val="003732BC"/>
    <w:rsid w:val="00373619"/>
    <w:rsid w:val="00373AFE"/>
    <w:rsid w:val="00374DB8"/>
    <w:rsid w:val="00375192"/>
    <w:rsid w:val="003757D2"/>
    <w:rsid w:val="003759B1"/>
    <w:rsid w:val="00375DD9"/>
    <w:rsid w:val="00375FCC"/>
    <w:rsid w:val="00376238"/>
    <w:rsid w:val="003777B9"/>
    <w:rsid w:val="00377815"/>
    <w:rsid w:val="00377BE0"/>
    <w:rsid w:val="00377C79"/>
    <w:rsid w:val="00380326"/>
    <w:rsid w:val="00381311"/>
    <w:rsid w:val="0038286C"/>
    <w:rsid w:val="00382955"/>
    <w:rsid w:val="003843CB"/>
    <w:rsid w:val="00384F45"/>
    <w:rsid w:val="00387BCF"/>
    <w:rsid w:val="00390122"/>
    <w:rsid w:val="0039045A"/>
    <w:rsid w:val="003916C3"/>
    <w:rsid w:val="00391705"/>
    <w:rsid w:val="00391A9F"/>
    <w:rsid w:val="00392F82"/>
    <w:rsid w:val="0039317C"/>
    <w:rsid w:val="003944DF"/>
    <w:rsid w:val="00394B8B"/>
    <w:rsid w:val="00394CD3"/>
    <w:rsid w:val="00394F1D"/>
    <w:rsid w:val="00395FC5"/>
    <w:rsid w:val="0039601E"/>
    <w:rsid w:val="0039675B"/>
    <w:rsid w:val="00396B6F"/>
    <w:rsid w:val="00397D7B"/>
    <w:rsid w:val="00397ED5"/>
    <w:rsid w:val="003A246F"/>
    <w:rsid w:val="003A277B"/>
    <w:rsid w:val="003A28FB"/>
    <w:rsid w:val="003A2B2E"/>
    <w:rsid w:val="003A4964"/>
    <w:rsid w:val="003A4B07"/>
    <w:rsid w:val="003A4F6F"/>
    <w:rsid w:val="003A5673"/>
    <w:rsid w:val="003A56E4"/>
    <w:rsid w:val="003A7774"/>
    <w:rsid w:val="003A7947"/>
    <w:rsid w:val="003A7DF0"/>
    <w:rsid w:val="003B0297"/>
    <w:rsid w:val="003B04FE"/>
    <w:rsid w:val="003B1B51"/>
    <w:rsid w:val="003B24B7"/>
    <w:rsid w:val="003B2651"/>
    <w:rsid w:val="003B26F0"/>
    <w:rsid w:val="003B287F"/>
    <w:rsid w:val="003B326B"/>
    <w:rsid w:val="003B3733"/>
    <w:rsid w:val="003B3CF9"/>
    <w:rsid w:val="003B3FFA"/>
    <w:rsid w:val="003B57B4"/>
    <w:rsid w:val="003B5A8F"/>
    <w:rsid w:val="003B5D74"/>
    <w:rsid w:val="003B7204"/>
    <w:rsid w:val="003B78BF"/>
    <w:rsid w:val="003C0544"/>
    <w:rsid w:val="003C0927"/>
    <w:rsid w:val="003C0A03"/>
    <w:rsid w:val="003C0E73"/>
    <w:rsid w:val="003C10E3"/>
    <w:rsid w:val="003C1293"/>
    <w:rsid w:val="003C1489"/>
    <w:rsid w:val="003C234D"/>
    <w:rsid w:val="003C31DC"/>
    <w:rsid w:val="003C326D"/>
    <w:rsid w:val="003C356C"/>
    <w:rsid w:val="003C3A06"/>
    <w:rsid w:val="003C3BED"/>
    <w:rsid w:val="003C3D1A"/>
    <w:rsid w:val="003C3E26"/>
    <w:rsid w:val="003C3F6F"/>
    <w:rsid w:val="003C4084"/>
    <w:rsid w:val="003C4622"/>
    <w:rsid w:val="003C5694"/>
    <w:rsid w:val="003C5E81"/>
    <w:rsid w:val="003C5FB2"/>
    <w:rsid w:val="003C61A5"/>
    <w:rsid w:val="003C6306"/>
    <w:rsid w:val="003C6697"/>
    <w:rsid w:val="003C699C"/>
    <w:rsid w:val="003C74FC"/>
    <w:rsid w:val="003C7647"/>
    <w:rsid w:val="003C79A9"/>
    <w:rsid w:val="003D1E35"/>
    <w:rsid w:val="003D1EA6"/>
    <w:rsid w:val="003D208C"/>
    <w:rsid w:val="003D2476"/>
    <w:rsid w:val="003D2EE0"/>
    <w:rsid w:val="003D3D27"/>
    <w:rsid w:val="003D4C62"/>
    <w:rsid w:val="003D5058"/>
    <w:rsid w:val="003D52E0"/>
    <w:rsid w:val="003D5CDD"/>
    <w:rsid w:val="003D615C"/>
    <w:rsid w:val="003D6C75"/>
    <w:rsid w:val="003D7903"/>
    <w:rsid w:val="003E0248"/>
    <w:rsid w:val="003E108F"/>
    <w:rsid w:val="003E1F1D"/>
    <w:rsid w:val="003E2372"/>
    <w:rsid w:val="003E23F1"/>
    <w:rsid w:val="003E296F"/>
    <w:rsid w:val="003E2977"/>
    <w:rsid w:val="003E33E4"/>
    <w:rsid w:val="003E38C9"/>
    <w:rsid w:val="003E39DE"/>
    <w:rsid w:val="003E3E8F"/>
    <w:rsid w:val="003E43E6"/>
    <w:rsid w:val="003E448A"/>
    <w:rsid w:val="003E4920"/>
    <w:rsid w:val="003E57E4"/>
    <w:rsid w:val="003E5A44"/>
    <w:rsid w:val="003E5CE0"/>
    <w:rsid w:val="003E62E7"/>
    <w:rsid w:val="003E6540"/>
    <w:rsid w:val="003E6DEF"/>
    <w:rsid w:val="003E6FE9"/>
    <w:rsid w:val="003E7AF8"/>
    <w:rsid w:val="003F04F6"/>
    <w:rsid w:val="003F076E"/>
    <w:rsid w:val="003F0F12"/>
    <w:rsid w:val="003F19A4"/>
    <w:rsid w:val="003F29C9"/>
    <w:rsid w:val="003F2A50"/>
    <w:rsid w:val="003F2BD4"/>
    <w:rsid w:val="003F2CA6"/>
    <w:rsid w:val="003F32B6"/>
    <w:rsid w:val="003F3699"/>
    <w:rsid w:val="003F40A1"/>
    <w:rsid w:val="003F5E5F"/>
    <w:rsid w:val="003F715B"/>
    <w:rsid w:val="003F7EEE"/>
    <w:rsid w:val="00400DD2"/>
    <w:rsid w:val="00401AF7"/>
    <w:rsid w:val="0040223E"/>
    <w:rsid w:val="00404190"/>
    <w:rsid w:val="00404261"/>
    <w:rsid w:val="00404AF1"/>
    <w:rsid w:val="00404FAF"/>
    <w:rsid w:val="00406D6E"/>
    <w:rsid w:val="00406D75"/>
    <w:rsid w:val="00407332"/>
    <w:rsid w:val="00407960"/>
    <w:rsid w:val="00407CDE"/>
    <w:rsid w:val="0041015F"/>
    <w:rsid w:val="00410297"/>
    <w:rsid w:val="00410403"/>
    <w:rsid w:val="00410AB0"/>
    <w:rsid w:val="00411C78"/>
    <w:rsid w:val="004121E7"/>
    <w:rsid w:val="00412BBA"/>
    <w:rsid w:val="00413EF2"/>
    <w:rsid w:val="004142A4"/>
    <w:rsid w:val="004145AC"/>
    <w:rsid w:val="004151E1"/>
    <w:rsid w:val="004174E6"/>
    <w:rsid w:val="00420433"/>
    <w:rsid w:val="0042092D"/>
    <w:rsid w:val="00420BA8"/>
    <w:rsid w:val="00420CF3"/>
    <w:rsid w:val="004211C5"/>
    <w:rsid w:val="004237C0"/>
    <w:rsid w:val="00426051"/>
    <w:rsid w:val="0042609C"/>
    <w:rsid w:val="00426489"/>
    <w:rsid w:val="00426576"/>
    <w:rsid w:val="00426D4E"/>
    <w:rsid w:val="0042747E"/>
    <w:rsid w:val="00431DFB"/>
    <w:rsid w:val="00431F75"/>
    <w:rsid w:val="00432282"/>
    <w:rsid w:val="004323F2"/>
    <w:rsid w:val="00432897"/>
    <w:rsid w:val="00433BAD"/>
    <w:rsid w:val="00436FCD"/>
    <w:rsid w:val="00437610"/>
    <w:rsid w:val="00437E91"/>
    <w:rsid w:val="00440BD5"/>
    <w:rsid w:val="00440E76"/>
    <w:rsid w:val="00441728"/>
    <w:rsid w:val="00441948"/>
    <w:rsid w:val="00442546"/>
    <w:rsid w:val="00445369"/>
    <w:rsid w:val="00445BB2"/>
    <w:rsid w:val="00445E3C"/>
    <w:rsid w:val="00446773"/>
    <w:rsid w:val="00446F3D"/>
    <w:rsid w:val="004506A0"/>
    <w:rsid w:val="0045233C"/>
    <w:rsid w:val="00452724"/>
    <w:rsid w:val="0045282C"/>
    <w:rsid w:val="00452887"/>
    <w:rsid w:val="00453314"/>
    <w:rsid w:val="00453756"/>
    <w:rsid w:val="00453C03"/>
    <w:rsid w:val="0045490A"/>
    <w:rsid w:val="00454F11"/>
    <w:rsid w:val="00455495"/>
    <w:rsid w:val="004558C3"/>
    <w:rsid w:val="00455F90"/>
    <w:rsid w:val="0045656F"/>
    <w:rsid w:val="0045692C"/>
    <w:rsid w:val="00457031"/>
    <w:rsid w:val="004574F8"/>
    <w:rsid w:val="0045777F"/>
    <w:rsid w:val="004579A3"/>
    <w:rsid w:val="00460CE8"/>
    <w:rsid w:val="00460E1D"/>
    <w:rsid w:val="0046157A"/>
    <w:rsid w:val="00461DA2"/>
    <w:rsid w:val="004644A3"/>
    <w:rsid w:val="00464E81"/>
    <w:rsid w:val="00464EBA"/>
    <w:rsid w:val="00466024"/>
    <w:rsid w:val="004660F7"/>
    <w:rsid w:val="00466E1C"/>
    <w:rsid w:val="00466F77"/>
    <w:rsid w:val="004701DA"/>
    <w:rsid w:val="0047133D"/>
    <w:rsid w:val="004716A5"/>
    <w:rsid w:val="0047192A"/>
    <w:rsid w:val="00471C1C"/>
    <w:rsid w:val="00472136"/>
    <w:rsid w:val="00472CE8"/>
    <w:rsid w:val="00472DE7"/>
    <w:rsid w:val="00472E04"/>
    <w:rsid w:val="00473EFA"/>
    <w:rsid w:val="00474FA5"/>
    <w:rsid w:val="0047517D"/>
    <w:rsid w:val="0047571B"/>
    <w:rsid w:val="00475750"/>
    <w:rsid w:val="00476164"/>
    <w:rsid w:val="004767AD"/>
    <w:rsid w:val="00476EB0"/>
    <w:rsid w:val="00476FA1"/>
    <w:rsid w:val="004807B4"/>
    <w:rsid w:val="00480D31"/>
    <w:rsid w:val="0048118A"/>
    <w:rsid w:val="00481711"/>
    <w:rsid w:val="00481936"/>
    <w:rsid w:val="00481E81"/>
    <w:rsid w:val="0048244B"/>
    <w:rsid w:val="00483210"/>
    <w:rsid w:val="004832EC"/>
    <w:rsid w:val="00484B9A"/>
    <w:rsid w:val="00485DED"/>
    <w:rsid w:val="0048648D"/>
    <w:rsid w:val="00486499"/>
    <w:rsid w:val="00486AEB"/>
    <w:rsid w:val="00486E02"/>
    <w:rsid w:val="00487510"/>
    <w:rsid w:val="00487A7B"/>
    <w:rsid w:val="00487B47"/>
    <w:rsid w:val="00487D94"/>
    <w:rsid w:val="00490AA1"/>
    <w:rsid w:val="004913C1"/>
    <w:rsid w:val="00492153"/>
    <w:rsid w:val="00492860"/>
    <w:rsid w:val="00492935"/>
    <w:rsid w:val="00492D96"/>
    <w:rsid w:val="00493294"/>
    <w:rsid w:val="00493719"/>
    <w:rsid w:val="00493D4D"/>
    <w:rsid w:val="00494699"/>
    <w:rsid w:val="00494A08"/>
    <w:rsid w:val="004957FA"/>
    <w:rsid w:val="00496174"/>
    <w:rsid w:val="004964EA"/>
    <w:rsid w:val="0049656D"/>
    <w:rsid w:val="00497152"/>
    <w:rsid w:val="00497638"/>
    <w:rsid w:val="004A0A99"/>
    <w:rsid w:val="004A2546"/>
    <w:rsid w:val="004A294C"/>
    <w:rsid w:val="004A2DB4"/>
    <w:rsid w:val="004A36C6"/>
    <w:rsid w:val="004A3937"/>
    <w:rsid w:val="004A4938"/>
    <w:rsid w:val="004A4ACE"/>
    <w:rsid w:val="004A508B"/>
    <w:rsid w:val="004A55C8"/>
    <w:rsid w:val="004A55E9"/>
    <w:rsid w:val="004A5938"/>
    <w:rsid w:val="004A5976"/>
    <w:rsid w:val="004A6CE1"/>
    <w:rsid w:val="004B0A88"/>
    <w:rsid w:val="004B2002"/>
    <w:rsid w:val="004B2037"/>
    <w:rsid w:val="004B21AF"/>
    <w:rsid w:val="004B2A3F"/>
    <w:rsid w:val="004B2AE7"/>
    <w:rsid w:val="004B3276"/>
    <w:rsid w:val="004B38CD"/>
    <w:rsid w:val="004B448F"/>
    <w:rsid w:val="004B54A8"/>
    <w:rsid w:val="004B56B1"/>
    <w:rsid w:val="004B581E"/>
    <w:rsid w:val="004B5E26"/>
    <w:rsid w:val="004B63D7"/>
    <w:rsid w:val="004B6AAE"/>
    <w:rsid w:val="004B741E"/>
    <w:rsid w:val="004B7E1F"/>
    <w:rsid w:val="004B7E9E"/>
    <w:rsid w:val="004B7F51"/>
    <w:rsid w:val="004C0106"/>
    <w:rsid w:val="004C1596"/>
    <w:rsid w:val="004C1602"/>
    <w:rsid w:val="004C1F51"/>
    <w:rsid w:val="004C23DC"/>
    <w:rsid w:val="004C29D4"/>
    <w:rsid w:val="004C3513"/>
    <w:rsid w:val="004C49C9"/>
    <w:rsid w:val="004C4BB9"/>
    <w:rsid w:val="004C4FAA"/>
    <w:rsid w:val="004C4FAD"/>
    <w:rsid w:val="004C5686"/>
    <w:rsid w:val="004C6A99"/>
    <w:rsid w:val="004C6D31"/>
    <w:rsid w:val="004C6E89"/>
    <w:rsid w:val="004D08C0"/>
    <w:rsid w:val="004D08DE"/>
    <w:rsid w:val="004D105C"/>
    <w:rsid w:val="004D20CC"/>
    <w:rsid w:val="004D595B"/>
    <w:rsid w:val="004D6BF1"/>
    <w:rsid w:val="004D6E09"/>
    <w:rsid w:val="004D74F0"/>
    <w:rsid w:val="004D7D0F"/>
    <w:rsid w:val="004E01A8"/>
    <w:rsid w:val="004E0772"/>
    <w:rsid w:val="004E18F2"/>
    <w:rsid w:val="004E23D2"/>
    <w:rsid w:val="004E2827"/>
    <w:rsid w:val="004E3183"/>
    <w:rsid w:val="004E33DF"/>
    <w:rsid w:val="004E3C04"/>
    <w:rsid w:val="004E3C31"/>
    <w:rsid w:val="004E44BD"/>
    <w:rsid w:val="004E45E3"/>
    <w:rsid w:val="004E54DB"/>
    <w:rsid w:val="004E573A"/>
    <w:rsid w:val="004E5FFF"/>
    <w:rsid w:val="004E678C"/>
    <w:rsid w:val="004E6E81"/>
    <w:rsid w:val="004F17B8"/>
    <w:rsid w:val="004F2231"/>
    <w:rsid w:val="004F2992"/>
    <w:rsid w:val="004F2B3D"/>
    <w:rsid w:val="004F3181"/>
    <w:rsid w:val="004F479B"/>
    <w:rsid w:val="004F57F2"/>
    <w:rsid w:val="00500F5C"/>
    <w:rsid w:val="00501E26"/>
    <w:rsid w:val="0050301D"/>
    <w:rsid w:val="00503091"/>
    <w:rsid w:val="00503E63"/>
    <w:rsid w:val="00504279"/>
    <w:rsid w:val="00504B7C"/>
    <w:rsid w:val="00504EE5"/>
    <w:rsid w:val="0050550D"/>
    <w:rsid w:val="00505F8A"/>
    <w:rsid w:val="005061F2"/>
    <w:rsid w:val="00506392"/>
    <w:rsid w:val="00506917"/>
    <w:rsid w:val="00506DEC"/>
    <w:rsid w:val="00506E6E"/>
    <w:rsid w:val="00511393"/>
    <w:rsid w:val="0051151D"/>
    <w:rsid w:val="00512289"/>
    <w:rsid w:val="00512431"/>
    <w:rsid w:val="00512666"/>
    <w:rsid w:val="00512916"/>
    <w:rsid w:val="005132DE"/>
    <w:rsid w:val="005151D9"/>
    <w:rsid w:val="00515288"/>
    <w:rsid w:val="00515564"/>
    <w:rsid w:val="00515721"/>
    <w:rsid w:val="00515E55"/>
    <w:rsid w:val="00516951"/>
    <w:rsid w:val="005169AA"/>
    <w:rsid w:val="005169D3"/>
    <w:rsid w:val="00516C79"/>
    <w:rsid w:val="00516EC5"/>
    <w:rsid w:val="00517739"/>
    <w:rsid w:val="00520A0E"/>
    <w:rsid w:val="00521470"/>
    <w:rsid w:val="00522059"/>
    <w:rsid w:val="005224B7"/>
    <w:rsid w:val="00522E47"/>
    <w:rsid w:val="00525314"/>
    <w:rsid w:val="0052547D"/>
    <w:rsid w:val="005258D3"/>
    <w:rsid w:val="00525D0C"/>
    <w:rsid w:val="005278B3"/>
    <w:rsid w:val="00527CC7"/>
    <w:rsid w:val="005303FE"/>
    <w:rsid w:val="005310D1"/>
    <w:rsid w:val="00531E98"/>
    <w:rsid w:val="00533C1A"/>
    <w:rsid w:val="00534445"/>
    <w:rsid w:val="00536862"/>
    <w:rsid w:val="00536BCB"/>
    <w:rsid w:val="0054005F"/>
    <w:rsid w:val="00540B07"/>
    <w:rsid w:val="00540D27"/>
    <w:rsid w:val="00541DEA"/>
    <w:rsid w:val="00542083"/>
    <w:rsid w:val="00542495"/>
    <w:rsid w:val="00546AD1"/>
    <w:rsid w:val="00546C49"/>
    <w:rsid w:val="00547614"/>
    <w:rsid w:val="00547C60"/>
    <w:rsid w:val="00551648"/>
    <w:rsid w:val="00551D82"/>
    <w:rsid w:val="00552535"/>
    <w:rsid w:val="0055260F"/>
    <w:rsid w:val="00552C27"/>
    <w:rsid w:val="00552C78"/>
    <w:rsid w:val="005542F7"/>
    <w:rsid w:val="005549C3"/>
    <w:rsid w:val="00555045"/>
    <w:rsid w:val="0055526D"/>
    <w:rsid w:val="00555DFA"/>
    <w:rsid w:val="00556594"/>
    <w:rsid w:val="00556D64"/>
    <w:rsid w:val="0055751E"/>
    <w:rsid w:val="00557558"/>
    <w:rsid w:val="0056005C"/>
    <w:rsid w:val="00561176"/>
    <w:rsid w:val="00561DE3"/>
    <w:rsid w:val="00561E2D"/>
    <w:rsid w:val="00562430"/>
    <w:rsid w:val="005637FE"/>
    <w:rsid w:val="00563B2A"/>
    <w:rsid w:val="005643C5"/>
    <w:rsid w:val="005646C8"/>
    <w:rsid w:val="005648F1"/>
    <w:rsid w:val="00565329"/>
    <w:rsid w:val="005656A7"/>
    <w:rsid w:val="00565819"/>
    <w:rsid w:val="0056594B"/>
    <w:rsid w:val="00565CB9"/>
    <w:rsid w:val="005660D1"/>
    <w:rsid w:val="0056617E"/>
    <w:rsid w:val="005676D2"/>
    <w:rsid w:val="00567A10"/>
    <w:rsid w:val="00567E6C"/>
    <w:rsid w:val="00571C1C"/>
    <w:rsid w:val="0057244F"/>
    <w:rsid w:val="00572A27"/>
    <w:rsid w:val="00575FF2"/>
    <w:rsid w:val="005761C3"/>
    <w:rsid w:val="005770DF"/>
    <w:rsid w:val="00577995"/>
    <w:rsid w:val="00577FF2"/>
    <w:rsid w:val="00580649"/>
    <w:rsid w:val="0058097B"/>
    <w:rsid w:val="005819C1"/>
    <w:rsid w:val="00582201"/>
    <w:rsid w:val="00582D02"/>
    <w:rsid w:val="00583415"/>
    <w:rsid w:val="00583907"/>
    <w:rsid w:val="005841EE"/>
    <w:rsid w:val="005843AB"/>
    <w:rsid w:val="00584B8A"/>
    <w:rsid w:val="00585C78"/>
    <w:rsid w:val="005866D3"/>
    <w:rsid w:val="0058677B"/>
    <w:rsid w:val="005869A6"/>
    <w:rsid w:val="00586B32"/>
    <w:rsid w:val="00586D85"/>
    <w:rsid w:val="00586EF7"/>
    <w:rsid w:val="00587037"/>
    <w:rsid w:val="00587639"/>
    <w:rsid w:val="00590152"/>
    <w:rsid w:val="00590356"/>
    <w:rsid w:val="00590F2C"/>
    <w:rsid w:val="00591086"/>
    <w:rsid w:val="005912FB"/>
    <w:rsid w:val="005928F0"/>
    <w:rsid w:val="0059364E"/>
    <w:rsid w:val="00594D4B"/>
    <w:rsid w:val="00594DF6"/>
    <w:rsid w:val="00595D90"/>
    <w:rsid w:val="00597899"/>
    <w:rsid w:val="005A044B"/>
    <w:rsid w:val="005A0819"/>
    <w:rsid w:val="005A0D8C"/>
    <w:rsid w:val="005A14A7"/>
    <w:rsid w:val="005A3921"/>
    <w:rsid w:val="005A5F6E"/>
    <w:rsid w:val="005A6261"/>
    <w:rsid w:val="005A75E2"/>
    <w:rsid w:val="005A7B49"/>
    <w:rsid w:val="005A7DBF"/>
    <w:rsid w:val="005B0317"/>
    <w:rsid w:val="005B1044"/>
    <w:rsid w:val="005B1171"/>
    <w:rsid w:val="005B2190"/>
    <w:rsid w:val="005B2B0B"/>
    <w:rsid w:val="005B325A"/>
    <w:rsid w:val="005B39F0"/>
    <w:rsid w:val="005B47E3"/>
    <w:rsid w:val="005B4E97"/>
    <w:rsid w:val="005B53BC"/>
    <w:rsid w:val="005B5785"/>
    <w:rsid w:val="005B57FF"/>
    <w:rsid w:val="005B58D1"/>
    <w:rsid w:val="005B5E83"/>
    <w:rsid w:val="005B6291"/>
    <w:rsid w:val="005B66CE"/>
    <w:rsid w:val="005B70DA"/>
    <w:rsid w:val="005B70ED"/>
    <w:rsid w:val="005B79EA"/>
    <w:rsid w:val="005C00CA"/>
    <w:rsid w:val="005C0114"/>
    <w:rsid w:val="005C24C4"/>
    <w:rsid w:val="005C2B6B"/>
    <w:rsid w:val="005C324F"/>
    <w:rsid w:val="005C3349"/>
    <w:rsid w:val="005C34DC"/>
    <w:rsid w:val="005C36DB"/>
    <w:rsid w:val="005C3829"/>
    <w:rsid w:val="005C40DE"/>
    <w:rsid w:val="005C419C"/>
    <w:rsid w:val="005C4EDA"/>
    <w:rsid w:val="005C7025"/>
    <w:rsid w:val="005C78FF"/>
    <w:rsid w:val="005D0160"/>
    <w:rsid w:val="005D05BA"/>
    <w:rsid w:val="005D0DDD"/>
    <w:rsid w:val="005D0FA8"/>
    <w:rsid w:val="005D101E"/>
    <w:rsid w:val="005D10DA"/>
    <w:rsid w:val="005D1ECB"/>
    <w:rsid w:val="005D227B"/>
    <w:rsid w:val="005D27FA"/>
    <w:rsid w:val="005D2BFE"/>
    <w:rsid w:val="005D321F"/>
    <w:rsid w:val="005D3E78"/>
    <w:rsid w:val="005D5317"/>
    <w:rsid w:val="005D5D61"/>
    <w:rsid w:val="005D644D"/>
    <w:rsid w:val="005D6B79"/>
    <w:rsid w:val="005D6D67"/>
    <w:rsid w:val="005D70E0"/>
    <w:rsid w:val="005E08DC"/>
    <w:rsid w:val="005E0D38"/>
    <w:rsid w:val="005E1238"/>
    <w:rsid w:val="005E269C"/>
    <w:rsid w:val="005E3427"/>
    <w:rsid w:val="005E35C2"/>
    <w:rsid w:val="005E4020"/>
    <w:rsid w:val="005E6A56"/>
    <w:rsid w:val="005E6FE9"/>
    <w:rsid w:val="005E78C3"/>
    <w:rsid w:val="005F05E8"/>
    <w:rsid w:val="005F199F"/>
    <w:rsid w:val="005F1DCB"/>
    <w:rsid w:val="005F26DE"/>
    <w:rsid w:val="005F2B3D"/>
    <w:rsid w:val="005F32C8"/>
    <w:rsid w:val="005F3741"/>
    <w:rsid w:val="005F43BE"/>
    <w:rsid w:val="005F494E"/>
    <w:rsid w:val="005F5CA3"/>
    <w:rsid w:val="005F65A3"/>
    <w:rsid w:val="005F6F03"/>
    <w:rsid w:val="005F7EB4"/>
    <w:rsid w:val="006013D8"/>
    <w:rsid w:val="00601BF9"/>
    <w:rsid w:val="00602E57"/>
    <w:rsid w:val="006031F1"/>
    <w:rsid w:val="00604944"/>
    <w:rsid w:val="00605821"/>
    <w:rsid w:val="00606328"/>
    <w:rsid w:val="00607851"/>
    <w:rsid w:val="00607F2B"/>
    <w:rsid w:val="00611239"/>
    <w:rsid w:val="00611525"/>
    <w:rsid w:val="006115AC"/>
    <w:rsid w:val="00612072"/>
    <w:rsid w:val="0061232A"/>
    <w:rsid w:val="00612537"/>
    <w:rsid w:val="00612B1D"/>
    <w:rsid w:val="00613B26"/>
    <w:rsid w:val="00613F7A"/>
    <w:rsid w:val="006159A0"/>
    <w:rsid w:val="00615DF6"/>
    <w:rsid w:val="006163F7"/>
    <w:rsid w:val="006167C8"/>
    <w:rsid w:val="00617605"/>
    <w:rsid w:val="00617803"/>
    <w:rsid w:val="00620146"/>
    <w:rsid w:val="006208DB"/>
    <w:rsid w:val="00621379"/>
    <w:rsid w:val="00621D04"/>
    <w:rsid w:val="00621ED4"/>
    <w:rsid w:val="006222F5"/>
    <w:rsid w:val="006224C3"/>
    <w:rsid w:val="006236C7"/>
    <w:rsid w:val="00623B50"/>
    <w:rsid w:val="00623BAD"/>
    <w:rsid w:val="00624012"/>
    <w:rsid w:val="00625821"/>
    <w:rsid w:val="00626A6A"/>
    <w:rsid w:val="00626CFC"/>
    <w:rsid w:val="0062748D"/>
    <w:rsid w:val="00627DD5"/>
    <w:rsid w:val="00630219"/>
    <w:rsid w:val="006306A3"/>
    <w:rsid w:val="00630CF4"/>
    <w:rsid w:val="00631447"/>
    <w:rsid w:val="00632442"/>
    <w:rsid w:val="0063282E"/>
    <w:rsid w:val="0063287E"/>
    <w:rsid w:val="00632D04"/>
    <w:rsid w:val="006330D1"/>
    <w:rsid w:val="006333BA"/>
    <w:rsid w:val="00634307"/>
    <w:rsid w:val="00634669"/>
    <w:rsid w:val="00634CAD"/>
    <w:rsid w:val="00634F8D"/>
    <w:rsid w:val="006359ED"/>
    <w:rsid w:val="006362D4"/>
    <w:rsid w:val="0063699B"/>
    <w:rsid w:val="00637C67"/>
    <w:rsid w:val="0064037D"/>
    <w:rsid w:val="0064076E"/>
    <w:rsid w:val="00641217"/>
    <w:rsid w:val="00641605"/>
    <w:rsid w:val="0064242A"/>
    <w:rsid w:val="0064249C"/>
    <w:rsid w:val="00642AA8"/>
    <w:rsid w:val="00642FED"/>
    <w:rsid w:val="00645088"/>
    <w:rsid w:val="00645A3C"/>
    <w:rsid w:val="0064611B"/>
    <w:rsid w:val="00646286"/>
    <w:rsid w:val="00646384"/>
    <w:rsid w:val="006466F8"/>
    <w:rsid w:val="00646C0A"/>
    <w:rsid w:val="00646CD1"/>
    <w:rsid w:val="00647E14"/>
    <w:rsid w:val="006537B5"/>
    <w:rsid w:val="006539B5"/>
    <w:rsid w:val="00653D9D"/>
    <w:rsid w:val="0065470D"/>
    <w:rsid w:val="00654925"/>
    <w:rsid w:val="00655425"/>
    <w:rsid w:val="00655451"/>
    <w:rsid w:val="00656190"/>
    <w:rsid w:val="00660AF5"/>
    <w:rsid w:val="00660E2C"/>
    <w:rsid w:val="006616B8"/>
    <w:rsid w:val="0066298D"/>
    <w:rsid w:val="00663838"/>
    <w:rsid w:val="00664093"/>
    <w:rsid w:val="0066481C"/>
    <w:rsid w:val="006661CF"/>
    <w:rsid w:val="00666A6C"/>
    <w:rsid w:val="00667033"/>
    <w:rsid w:val="00667FCA"/>
    <w:rsid w:val="006703CD"/>
    <w:rsid w:val="006709EA"/>
    <w:rsid w:val="00671042"/>
    <w:rsid w:val="006715E7"/>
    <w:rsid w:val="00671F74"/>
    <w:rsid w:val="00672737"/>
    <w:rsid w:val="006731C8"/>
    <w:rsid w:val="00673D50"/>
    <w:rsid w:val="00675E38"/>
    <w:rsid w:val="00676235"/>
    <w:rsid w:val="00676413"/>
    <w:rsid w:val="00677979"/>
    <w:rsid w:val="00680882"/>
    <w:rsid w:val="00680C98"/>
    <w:rsid w:val="00681127"/>
    <w:rsid w:val="00681740"/>
    <w:rsid w:val="006826C3"/>
    <w:rsid w:val="0068341D"/>
    <w:rsid w:val="00683701"/>
    <w:rsid w:val="00683D49"/>
    <w:rsid w:val="006841CA"/>
    <w:rsid w:val="00684502"/>
    <w:rsid w:val="00684B20"/>
    <w:rsid w:val="00684E26"/>
    <w:rsid w:val="00686103"/>
    <w:rsid w:val="00686F64"/>
    <w:rsid w:val="00686F89"/>
    <w:rsid w:val="0068771D"/>
    <w:rsid w:val="00687F2F"/>
    <w:rsid w:val="006901B8"/>
    <w:rsid w:val="00690E3D"/>
    <w:rsid w:val="00691FEA"/>
    <w:rsid w:val="0069294F"/>
    <w:rsid w:val="00694DD7"/>
    <w:rsid w:val="00695989"/>
    <w:rsid w:val="00695DE4"/>
    <w:rsid w:val="0069615A"/>
    <w:rsid w:val="00697829"/>
    <w:rsid w:val="006A00AB"/>
    <w:rsid w:val="006A0D2A"/>
    <w:rsid w:val="006A13D8"/>
    <w:rsid w:val="006A2976"/>
    <w:rsid w:val="006A3E85"/>
    <w:rsid w:val="006A3FAB"/>
    <w:rsid w:val="006A4BAB"/>
    <w:rsid w:val="006A7318"/>
    <w:rsid w:val="006A77F4"/>
    <w:rsid w:val="006A794F"/>
    <w:rsid w:val="006B0069"/>
    <w:rsid w:val="006B029B"/>
    <w:rsid w:val="006B059D"/>
    <w:rsid w:val="006B0C14"/>
    <w:rsid w:val="006B3173"/>
    <w:rsid w:val="006B3317"/>
    <w:rsid w:val="006B3577"/>
    <w:rsid w:val="006B36E4"/>
    <w:rsid w:val="006B399A"/>
    <w:rsid w:val="006B45C3"/>
    <w:rsid w:val="006B4DE3"/>
    <w:rsid w:val="006B544D"/>
    <w:rsid w:val="006B5E3A"/>
    <w:rsid w:val="006B6066"/>
    <w:rsid w:val="006B72EA"/>
    <w:rsid w:val="006B7C97"/>
    <w:rsid w:val="006C052C"/>
    <w:rsid w:val="006C06D9"/>
    <w:rsid w:val="006C0703"/>
    <w:rsid w:val="006C0FA0"/>
    <w:rsid w:val="006C12E0"/>
    <w:rsid w:val="006C17F4"/>
    <w:rsid w:val="006C222D"/>
    <w:rsid w:val="006C5A6B"/>
    <w:rsid w:val="006C7536"/>
    <w:rsid w:val="006C7C0E"/>
    <w:rsid w:val="006D1715"/>
    <w:rsid w:val="006D1AAE"/>
    <w:rsid w:val="006D38EA"/>
    <w:rsid w:val="006D467F"/>
    <w:rsid w:val="006D4C76"/>
    <w:rsid w:val="006D50B8"/>
    <w:rsid w:val="006D5B26"/>
    <w:rsid w:val="006D5BA1"/>
    <w:rsid w:val="006D5F80"/>
    <w:rsid w:val="006D6E34"/>
    <w:rsid w:val="006D7319"/>
    <w:rsid w:val="006D767C"/>
    <w:rsid w:val="006D78B3"/>
    <w:rsid w:val="006D7A02"/>
    <w:rsid w:val="006E02AE"/>
    <w:rsid w:val="006E11D4"/>
    <w:rsid w:val="006E1BFC"/>
    <w:rsid w:val="006E2CDD"/>
    <w:rsid w:val="006E2F86"/>
    <w:rsid w:val="006E30C4"/>
    <w:rsid w:val="006E4BCA"/>
    <w:rsid w:val="006E5C12"/>
    <w:rsid w:val="006E608C"/>
    <w:rsid w:val="006E7364"/>
    <w:rsid w:val="006E74BB"/>
    <w:rsid w:val="006E7D4C"/>
    <w:rsid w:val="006F06AD"/>
    <w:rsid w:val="006F0E01"/>
    <w:rsid w:val="006F1A63"/>
    <w:rsid w:val="006F20B4"/>
    <w:rsid w:val="006F2435"/>
    <w:rsid w:val="006F25DC"/>
    <w:rsid w:val="006F267E"/>
    <w:rsid w:val="006F3257"/>
    <w:rsid w:val="006F3EC0"/>
    <w:rsid w:val="006F5849"/>
    <w:rsid w:val="006F5960"/>
    <w:rsid w:val="006F5A0D"/>
    <w:rsid w:val="006F5CDD"/>
    <w:rsid w:val="006F6E05"/>
    <w:rsid w:val="006F6FDD"/>
    <w:rsid w:val="006F7240"/>
    <w:rsid w:val="00700595"/>
    <w:rsid w:val="00700C7F"/>
    <w:rsid w:val="00701F97"/>
    <w:rsid w:val="007029C6"/>
    <w:rsid w:val="00702ED7"/>
    <w:rsid w:val="007046C5"/>
    <w:rsid w:val="007051D5"/>
    <w:rsid w:val="0070584E"/>
    <w:rsid w:val="0071084B"/>
    <w:rsid w:val="007117FD"/>
    <w:rsid w:val="00711AE9"/>
    <w:rsid w:val="00711AF6"/>
    <w:rsid w:val="00711BDD"/>
    <w:rsid w:val="0071213E"/>
    <w:rsid w:val="0071216B"/>
    <w:rsid w:val="00713444"/>
    <w:rsid w:val="007136D8"/>
    <w:rsid w:val="00713A3D"/>
    <w:rsid w:val="00713C66"/>
    <w:rsid w:val="00713FC7"/>
    <w:rsid w:val="00713FC8"/>
    <w:rsid w:val="00714035"/>
    <w:rsid w:val="00714151"/>
    <w:rsid w:val="00714688"/>
    <w:rsid w:val="00714B29"/>
    <w:rsid w:val="00714C01"/>
    <w:rsid w:val="007156C6"/>
    <w:rsid w:val="00715F56"/>
    <w:rsid w:val="00716473"/>
    <w:rsid w:val="00716705"/>
    <w:rsid w:val="00716FFE"/>
    <w:rsid w:val="007170E3"/>
    <w:rsid w:val="00717B4F"/>
    <w:rsid w:val="007201FB"/>
    <w:rsid w:val="00720836"/>
    <w:rsid w:val="00721A50"/>
    <w:rsid w:val="00721B9C"/>
    <w:rsid w:val="007221AA"/>
    <w:rsid w:val="00722FF5"/>
    <w:rsid w:val="0072316F"/>
    <w:rsid w:val="007235BD"/>
    <w:rsid w:val="007236FA"/>
    <w:rsid w:val="00723BA3"/>
    <w:rsid w:val="00723F68"/>
    <w:rsid w:val="0072439F"/>
    <w:rsid w:val="0072478D"/>
    <w:rsid w:val="00725097"/>
    <w:rsid w:val="007251B8"/>
    <w:rsid w:val="00725B33"/>
    <w:rsid w:val="00726021"/>
    <w:rsid w:val="00726473"/>
    <w:rsid w:val="00726C0D"/>
    <w:rsid w:val="007272C2"/>
    <w:rsid w:val="007275C9"/>
    <w:rsid w:val="007275F2"/>
    <w:rsid w:val="0072776E"/>
    <w:rsid w:val="007307B6"/>
    <w:rsid w:val="00731BD5"/>
    <w:rsid w:val="00732075"/>
    <w:rsid w:val="00732336"/>
    <w:rsid w:val="007324D0"/>
    <w:rsid w:val="00733FC5"/>
    <w:rsid w:val="00734296"/>
    <w:rsid w:val="0073430C"/>
    <w:rsid w:val="00734418"/>
    <w:rsid w:val="00734CAE"/>
    <w:rsid w:val="00734E29"/>
    <w:rsid w:val="00735ABF"/>
    <w:rsid w:val="007360F7"/>
    <w:rsid w:val="0073641F"/>
    <w:rsid w:val="007372DF"/>
    <w:rsid w:val="0073784B"/>
    <w:rsid w:val="00740F5C"/>
    <w:rsid w:val="00741198"/>
    <w:rsid w:val="00741A92"/>
    <w:rsid w:val="00742A84"/>
    <w:rsid w:val="00743EEC"/>
    <w:rsid w:val="00743FF2"/>
    <w:rsid w:val="00744DDD"/>
    <w:rsid w:val="00745294"/>
    <w:rsid w:val="00745AE5"/>
    <w:rsid w:val="0074658C"/>
    <w:rsid w:val="007479DB"/>
    <w:rsid w:val="00747E99"/>
    <w:rsid w:val="007507B5"/>
    <w:rsid w:val="00750AB5"/>
    <w:rsid w:val="00751733"/>
    <w:rsid w:val="00752359"/>
    <w:rsid w:val="007525D1"/>
    <w:rsid w:val="00753E09"/>
    <w:rsid w:val="00754DB2"/>
    <w:rsid w:val="00755522"/>
    <w:rsid w:val="0075753E"/>
    <w:rsid w:val="007575BE"/>
    <w:rsid w:val="00760374"/>
    <w:rsid w:val="007605D3"/>
    <w:rsid w:val="007613E8"/>
    <w:rsid w:val="0076153B"/>
    <w:rsid w:val="007615C6"/>
    <w:rsid w:val="007620A0"/>
    <w:rsid w:val="00762424"/>
    <w:rsid w:val="00764517"/>
    <w:rsid w:val="00764702"/>
    <w:rsid w:val="007655BB"/>
    <w:rsid w:val="00765A4C"/>
    <w:rsid w:val="00766881"/>
    <w:rsid w:val="00767266"/>
    <w:rsid w:val="007677A7"/>
    <w:rsid w:val="0077099D"/>
    <w:rsid w:val="00770C0A"/>
    <w:rsid w:val="00771807"/>
    <w:rsid w:val="0077195B"/>
    <w:rsid w:val="00772408"/>
    <w:rsid w:val="00772660"/>
    <w:rsid w:val="00773D82"/>
    <w:rsid w:val="00773EF9"/>
    <w:rsid w:val="00774D5B"/>
    <w:rsid w:val="00775EF2"/>
    <w:rsid w:val="007768C8"/>
    <w:rsid w:val="00776FF3"/>
    <w:rsid w:val="00777E5D"/>
    <w:rsid w:val="00780775"/>
    <w:rsid w:val="007808C7"/>
    <w:rsid w:val="00781FFC"/>
    <w:rsid w:val="00783239"/>
    <w:rsid w:val="00784E4A"/>
    <w:rsid w:val="00784ED9"/>
    <w:rsid w:val="00785A30"/>
    <w:rsid w:val="00785C89"/>
    <w:rsid w:val="007866FD"/>
    <w:rsid w:val="0078685F"/>
    <w:rsid w:val="00786E40"/>
    <w:rsid w:val="00786EC8"/>
    <w:rsid w:val="00787734"/>
    <w:rsid w:val="00787E43"/>
    <w:rsid w:val="0079143B"/>
    <w:rsid w:val="00792E13"/>
    <w:rsid w:val="007936A5"/>
    <w:rsid w:val="00793B80"/>
    <w:rsid w:val="00793D57"/>
    <w:rsid w:val="00793E4B"/>
    <w:rsid w:val="00795401"/>
    <w:rsid w:val="007962EC"/>
    <w:rsid w:val="0079694F"/>
    <w:rsid w:val="00797831"/>
    <w:rsid w:val="007A0F36"/>
    <w:rsid w:val="007A2339"/>
    <w:rsid w:val="007A45F1"/>
    <w:rsid w:val="007A632B"/>
    <w:rsid w:val="007A6AF9"/>
    <w:rsid w:val="007A7016"/>
    <w:rsid w:val="007A72E7"/>
    <w:rsid w:val="007A7589"/>
    <w:rsid w:val="007B064B"/>
    <w:rsid w:val="007B1649"/>
    <w:rsid w:val="007B2CC7"/>
    <w:rsid w:val="007B3C0B"/>
    <w:rsid w:val="007B3EAA"/>
    <w:rsid w:val="007B4129"/>
    <w:rsid w:val="007B41EA"/>
    <w:rsid w:val="007B4AB7"/>
    <w:rsid w:val="007B4BEC"/>
    <w:rsid w:val="007B4F30"/>
    <w:rsid w:val="007B4FC9"/>
    <w:rsid w:val="007B51F8"/>
    <w:rsid w:val="007B5530"/>
    <w:rsid w:val="007B5785"/>
    <w:rsid w:val="007B61B3"/>
    <w:rsid w:val="007B734A"/>
    <w:rsid w:val="007C0E43"/>
    <w:rsid w:val="007C0FF8"/>
    <w:rsid w:val="007C12FD"/>
    <w:rsid w:val="007C4712"/>
    <w:rsid w:val="007C4B3D"/>
    <w:rsid w:val="007C556F"/>
    <w:rsid w:val="007C5A64"/>
    <w:rsid w:val="007C6B44"/>
    <w:rsid w:val="007C76C2"/>
    <w:rsid w:val="007C76EF"/>
    <w:rsid w:val="007C7B61"/>
    <w:rsid w:val="007D0146"/>
    <w:rsid w:val="007D036F"/>
    <w:rsid w:val="007D32CB"/>
    <w:rsid w:val="007D32F1"/>
    <w:rsid w:val="007D32F8"/>
    <w:rsid w:val="007D452E"/>
    <w:rsid w:val="007D46E2"/>
    <w:rsid w:val="007D4AE2"/>
    <w:rsid w:val="007D4E18"/>
    <w:rsid w:val="007D53ED"/>
    <w:rsid w:val="007D5504"/>
    <w:rsid w:val="007D58B2"/>
    <w:rsid w:val="007D5A23"/>
    <w:rsid w:val="007E035C"/>
    <w:rsid w:val="007E08BC"/>
    <w:rsid w:val="007E1567"/>
    <w:rsid w:val="007E2304"/>
    <w:rsid w:val="007E3449"/>
    <w:rsid w:val="007E4FDD"/>
    <w:rsid w:val="007E5142"/>
    <w:rsid w:val="007E5D9C"/>
    <w:rsid w:val="007E6A2C"/>
    <w:rsid w:val="007E6D1C"/>
    <w:rsid w:val="007E7254"/>
    <w:rsid w:val="007E7740"/>
    <w:rsid w:val="007F05CA"/>
    <w:rsid w:val="007F0E23"/>
    <w:rsid w:val="007F0E33"/>
    <w:rsid w:val="007F1386"/>
    <w:rsid w:val="007F1A2F"/>
    <w:rsid w:val="007F1ED5"/>
    <w:rsid w:val="007F2CA7"/>
    <w:rsid w:val="007F2E3A"/>
    <w:rsid w:val="007F3A8A"/>
    <w:rsid w:val="007F3E56"/>
    <w:rsid w:val="007F41C6"/>
    <w:rsid w:val="007F4EF0"/>
    <w:rsid w:val="007F5D9D"/>
    <w:rsid w:val="007F67CE"/>
    <w:rsid w:val="007F6B4A"/>
    <w:rsid w:val="007F7030"/>
    <w:rsid w:val="007F7846"/>
    <w:rsid w:val="00801521"/>
    <w:rsid w:val="0080209E"/>
    <w:rsid w:val="0080272C"/>
    <w:rsid w:val="00802BD5"/>
    <w:rsid w:val="00802DDA"/>
    <w:rsid w:val="00802FF8"/>
    <w:rsid w:val="008042AA"/>
    <w:rsid w:val="00804D09"/>
    <w:rsid w:val="00804D12"/>
    <w:rsid w:val="00804EC8"/>
    <w:rsid w:val="008050BF"/>
    <w:rsid w:val="008066BE"/>
    <w:rsid w:val="00806C2C"/>
    <w:rsid w:val="00806E80"/>
    <w:rsid w:val="008074AD"/>
    <w:rsid w:val="00807A09"/>
    <w:rsid w:val="008109A4"/>
    <w:rsid w:val="00810C38"/>
    <w:rsid w:val="00810F7F"/>
    <w:rsid w:val="00813357"/>
    <w:rsid w:val="00813669"/>
    <w:rsid w:val="00813FDC"/>
    <w:rsid w:val="0081443F"/>
    <w:rsid w:val="00814BA8"/>
    <w:rsid w:val="00814CF1"/>
    <w:rsid w:val="00814F45"/>
    <w:rsid w:val="00815590"/>
    <w:rsid w:val="00815D2C"/>
    <w:rsid w:val="00815E6E"/>
    <w:rsid w:val="0081681C"/>
    <w:rsid w:val="008176AD"/>
    <w:rsid w:val="00817923"/>
    <w:rsid w:val="00821037"/>
    <w:rsid w:val="00821D3F"/>
    <w:rsid w:val="00822887"/>
    <w:rsid w:val="008231D1"/>
    <w:rsid w:val="00823265"/>
    <w:rsid w:val="0082354C"/>
    <w:rsid w:val="00824ED9"/>
    <w:rsid w:val="008251A3"/>
    <w:rsid w:val="00825298"/>
    <w:rsid w:val="0082576C"/>
    <w:rsid w:val="00825B6D"/>
    <w:rsid w:val="00826BCB"/>
    <w:rsid w:val="00826EC3"/>
    <w:rsid w:val="00827EBB"/>
    <w:rsid w:val="008302DF"/>
    <w:rsid w:val="00830C8E"/>
    <w:rsid w:val="008318EC"/>
    <w:rsid w:val="00831F22"/>
    <w:rsid w:val="0083278D"/>
    <w:rsid w:val="00832B57"/>
    <w:rsid w:val="0083305C"/>
    <w:rsid w:val="0083325F"/>
    <w:rsid w:val="00833985"/>
    <w:rsid w:val="008360FA"/>
    <w:rsid w:val="008365D1"/>
    <w:rsid w:val="00836BFF"/>
    <w:rsid w:val="00836E03"/>
    <w:rsid w:val="008406CD"/>
    <w:rsid w:val="00840710"/>
    <w:rsid w:val="00841385"/>
    <w:rsid w:val="00841859"/>
    <w:rsid w:val="00841CC4"/>
    <w:rsid w:val="0084330F"/>
    <w:rsid w:val="00843D82"/>
    <w:rsid w:val="0084433D"/>
    <w:rsid w:val="008446AD"/>
    <w:rsid w:val="008457C0"/>
    <w:rsid w:val="00846530"/>
    <w:rsid w:val="00846CDF"/>
    <w:rsid w:val="0084736C"/>
    <w:rsid w:val="008476E2"/>
    <w:rsid w:val="008501C1"/>
    <w:rsid w:val="00851CAA"/>
    <w:rsid w:val="00851CF6"/>
    <w:rsid w:val="00852F6D"/>
    <w:rsid w:val="008544A7"/>
    <w:rsid w:val="008554A2"/>
    <w:rsid w:val="00856435"/>
    <w:rsid w:val="008578C0"/>
    <w:rsid w:val="00857A56"/>
    <w:rsid w:val="00857A5D"/>
    <w:rsid w:val="0086184E"/>
    <w:rsid w:val="00861A3F"/>
    <w:rsid w:val="00861E5C"/>
    <w:rsid w:val="00864A02"/>
    <w:rsid w:val="0086587F"/>
    <w:rsid w:val="008661AF"/>
    <w:rsid w:val="008666F8"/>
    <w:rsid w:val="00866AAB"/>
    <w:rsid w:val="00866C95"/>
    <w:rsid w:val="00866D9F"/>
    <w:rsid w:val="008671F5"/>
    <w:rsid w:val="00870E61"/>
    <w:rsid w:val="0087143F"/>
    <w:rsid w:val="00871456"/>
    <w:rsid w:val="00871500"/>
    <w:rsid w:val="008727F1"/>
    <w:rsid w:val="00872D1C"/>
    <w:rsid w:val="00872ED6"/>
    <w:rsid w:val="00873139"/>
    <w:rsid w:val="00873702"/>
    <w:rsid w:val="00873C41"/>
    <w:rsid w:val="00874272"/>
    <w:rsid w:val="00875483"/>
    <w:rsid w:val="00876533"/>
    <w:rsid w:val="00877821"/>
    <w:rsid w:val="00877A52"/>
    <w:rsid w:val="008804B7"/>
    <w:rsid w:val="00880564"/>
    <w:rsid w:val="00880A69"/>
    <w:rsid w:val="00880B11"/>
    <w:rsid w:val="008814B7"/>
    <w:rsid w:val="00881758"/>
    <w:rsid w:val="00881D96"/>
    <w:rsid w:val="00882420"/>
    <w:rsid w:val="008825FA"/>
    <w:rsid w:val="008827F0"/>
    <w:rsid w:val="00882B93"/>
    <w:rsid w:val="00883A1A"/>
    <w:rsid w:val="0088402B"/>
    <w:rsid w:val="00884531"/>
    <w:rsid w:val="008851AE"/>
    <w:rsid w:val="008860C3"/>
    <w:rsid w:val="008863D2"/>
    <w:rsid w:val="008867FA"/>
    <w:rsid w:val="00886A7C"/>
    <w:rsid w:val="008872B1"/>
    <w:rsid w:val="00887AE9"/>
    <w:rsid w:val="00890724"/>
    <w:rsid w:val="00890C9C"/>
    <w:rsid w:val="008910F0"/>
    <w:rsid w:val="008921EA"/>
    <w:rsid w:val="00892B7A"/>
    <w:rsid w:val="00892CC3"/>
    <w:rsid w:val="0089329E"/>
    <w:rsid w:val="00894DB5"/>
    <w:rsid w:val="00895D6A"/>
    <w:rsid w:val="00896439"/>
    <w:rsid w:val="00897EBD"/>
    <w:rsid w:val="00897F1A"/>
    <w:rsid w:val="008A0A86"/>
    <w:rsid w:val="008A0BFE"/>
    <w:rsid w:val="008A105E"/>
    <w:rsid w:val="008A1134"/>
    <w:rsid w:val="008A1990"/>
    <w:rsid w:val="008A2002"/>
    <w:rsid w:val="008A2076"/>
    <w:rsid w:val="008A2296"/>
    <w:rsid w:val="008A2B59"/>
    <w:rsid w:val="008A31E5"/>
    <w:rsid w:val="008A3BB0"/>
    <w:rsid w:val="008A427E"/>
    <w:rsid w:val="008A4FCE"/>
    <w:rsid w:val="008A570B"/>
    <w:rsid w:val="008A5B9D"/>
    <w:rsid w:val="008A66B7"/>
    <w:rsid w:val="008A6926"/>
    <w:rsid w:val="008A703C"/>
    <w:rsid w:val="008A77DF"/>
    <w:rsid w:val="008A7D72"/>
    <w:rsid w:val="008B0E39"/>
    <w:rsid w:val="008B11C6"/>
    <w:rsid w:val="008B1B03"/>
    <w:rsid w:val="008B2ABA"/>
    <w:rsid w:val="008B3C78"/>
    <w:rsid w:val="008B47D1"/>
    <w:rsid w:val="008B4BF9"/>
    <w:rsid w:val="008B57AA"/>
    <w:rsid w:val="008B5EFA"/>
    <w:rsid w:val="008B661A"/>
    <w:rsid w:val="008B6A9E"/>
    <w:rsid w:val="008B765F"/>
    <w:rsid w:val="008B76A5"/>
    <w:rsid w:val="008B7973"/>
    <w:rsid w:val="008B7C84"/>
    <w:rsid w:val="008C0925"/>
    <w:rsid w:val="008C09E3"/>
    <w:rsid w:val="008C122A"/>
    <w:rsid w:val="008C13CA"/>
    <w:rsid w:val="008C147C"/>
    <w:rsid w:val="008C1D7B"/>
    <w:rsid w:val="008C1E87"/>
    <w:rsid w:val="008C24D0"/>
    <w:rsid w:val="008C254B"/>
    <w:rsid w:val="008C30C3"/>
    <w:rsid w:val="008C52A8"/>
    <w:rsid w:val="008C54E2"/>
    <w:rsid w:val="008C57E1"/>
    <w:rsid w:val="008C5954"/>
    <w:rsid w:val="008C67CC"/>
    <w:rsid w:val="008C6D5F"/>
    <w:rsid w:val="008C72B3"/>
    <w:rsid w:val="008C7B4E"/>
    <w:rsid w:val="008C7BDE"/>
    <w:rsid w:val="008D0428"/>
    <w:rsid w:val="008D0AEF"/>
    <w:rsid w:val="008D1603"/>
    <w:rsid w:val="008D1851"/>
    <w:rsid w:val="008D1872"/>
    <w:rsid w:val="008D2713"/>
    <w:rsid w:val="008D29D8"/>
    <w:rsid w:val="008D2C7E"/>
    <w:rsid w:val="008D3BA7"/>
    <w:rsid w:val="008D459A"/>
    <w:rsid w:val="008D46E7"/>
    <w:rsid w:val="008D4A21"/>
    <w:rsid w:val="008D5B12"/>
    <w:rsid w:val="008D6413"/>
    <w:rsid w:val="008D6647"/>
    <w:rsid w:val="008D6673"/>
    <w:rsid w:val="008D66E3"/>
    <w:rsid w:val="008D67AC"/>
    <w:rsid w:val="008D6C60"/>
    <w:rsid w:val="008E0366"/>
    <w:rsid w:val="008E06D0"/>
    <w:rsid w:val="008E0ACC"/>
    <w:rsid w:val="008E1418"/>
    <w:rsid w:val="008E19FE"/>
    <w:rsid w:val="008E32B5"/>
    <w:rsid w:val="008E369C"/>
    <w:rsid w:val="008E72EB"/>
    <w:rsid w:val="008F07F3"/>
    <w:rsid w:val="008F1B19"/>
    <w:rsid w:val="008F1C89"/>
    <w:rsid w:val="008F2225"/>
    <w:rsid w:val="008F3970"/>
    <w:rsid w:val="008F4564"/>
    <w:rsid w:val="008F49A4"/>
    <w:rsid w:val="008F6564"/>
    <w:rsid w:val="008F679E"/>
    <w:rsid w:val="008F7A8D"/>
    <w:rsid w:val="009011FD"/>
    <w:rsid w:val="0090162C"/>
    <w:rsid w:val="00901DDD"/>
    <w:rsid w:val="00902175"/>
    <w:rsid w:val="0090331D"/>
    <w:rsid w:val="009036A8"/>
    <w:rsid w:val="00903805"/>
    <w:rsid w:val="00903FAE"/>
    <w:rsid w:val="00903FEC"/>
    <w:rsid w:val="009063FD"/>
    <w:rsid w:val="00906C2A"/>
    <w:rsid w:val="00907057"/>
    <w:rsid w:val="009075E1"/>
    <w:rsid w:val="00907BB0"/>
    <w:rsid w:val="0091200D"/>
    <w:rsid w:val="009124DF"/>
    <w:rsid w:val="00912743"/>
    <w:rsid w:val="009133E2"/>
    <w:rsid w:val="009139CF"/>
    <w:rsid w:val="00915898"/>
    <w:rsid w:val="009159C6"/>
    <w:rsid w:val="00915A4C"/>
    <w:rsid w:val="00915DB6"/>
    <w:rsid w:val="00916CED"/>
    <w:rsid w:val="00916E17"/>
    <w:rsid w:val="00917F47"/>
    <w:rsid w:val="00920254"/>
    <w:rsid w:val="00921A76"/>
    <w:rsid w:val="00921FFE"/>
    <w:rsid w:val="00922147"/>
    <w:rsid w:val="0092552A"/>
    <w:rsid w:val="009259CD"/>
    <w:rsid w:val="009269E5"/>
    <w:rsid w:val="009274DD"/>
    <w:rsid w:val="00927787"/>
    <w:rsid w:val="009306C4"/>
    <w:rsid w:val="00930745"/>
    <w:rsid w:val="009313B8"/>
    <w:rsid w:val="00931712"/>
    <w:rsid w:val="0093175D"/>
    <w:rsid w:val="009319A5"/>
    <w:rsid w:val="00932530"/>
    <w:rsid w:val="00932B59"/>
    <w:rsid w:val="00934D8D"/>
    <w:rsid w:val="00934DA3"/>
    <w:rsid w:val="00937241"/>
    <w:rsid w:val="0094090A"/>
    <w:rsid w:val="00940CC9"/>
    <w:rsid w:val="0094113A"/>
    <w:rsid w:val="009413F1"/>
    <w:rsid w:val="009428F3"/>
    <w:rsid w:val="00942ABB"/>
    <w:rsid w:val="009441B6"/>
    <w:rsid w:val="009453AA"/>
    <w:rsid w:val="009456E7"/>
    <w:rsid w:val="00946417"/>
    <w:rsid w:val="009464A8"/>
    <w:rsid w:val="00946A1E"/>
    <w:rsid w:val="00946F69"/>
    <w:rsid w:val="00947184"/>
    <w:rsid w:val="00947CF4"/>
    <w:rsid w:val="00950547"/>
    <w:rsid w:val="00950640"/>
    <w:rsid w:val="00951C51"/>
    <w:rsid w:val="009530E1"/>
    <w:rsid w:val="00953388"/>
    <w:rsid w:val="009539F4"/>
    <w:rsid w:val="00954239"/>
    <w:rsid w:val="009543D0"/>
    <w:rsid w:val="009545C9"/>
    <w:rsid w:val="00954CD1"/>
    <w:rsid w:val="009558E3"/>
    <w:rsid w:val="00955B3E"/>
    <w:rsid w:val="00956543"/>
    <w:rsid w:val="00956CBD"/>
    <w:rsid w:val="009575EF"/>
    <w:rsid w:val="00957A8B"/>
    <w:rsid w:val="00957D31"/>
    <w:rsid w:val="009602A4"/>
    <w:rsid w:val="009612DD"/>
    <w:rsid w:val="00961555"/>
    <w:rsid w:val="0096190F"/>
    <w:rsid w:val="00962177"/>
    <w:rsid w:val="0096275A"/>
    <w:rsid w:val="00962FCA"/>
    <w:rsid w:val="00964033"/>
    <w:rsid w:val="00964797"/>
    <w:rsid w:val="00964C18"/>
    <w:rsid w:val="009657A9"/>
    <w:rsid w:val="009659D4"/>
    <w:rsid w:val="0096715C"/>
    <w:rsid w:val="0096763A"/>
    <w:rsid w:val="009676E7"/>
    <w:rsid w:val="00967A6A"/>
    <w:rsid w:val="00967F70"/>
    <w:rsid w:val="009708AE"/>
    <w:rsid w:val="009711C4"/>
    <w:rsid w:val="00972620"/>
    <w:rsid w:val="00972A17"/>
    <w:rsid w:val="00973035"/>
    <w:rsid w:val="009738FE"/>
    <w:rsid w:val="00973C4C"/>
    <w:rsid w:val="00974413"/>
    <w:rsid w:val="00974E71"/>
    <w:rsid w:val="009754F8"/>
    <w:rsid w:val="009775C0"/>
    <w:rsid w:val="009778BE"/>
    <w:rsid w:val="0097797D"/>
    <w:rsid w:val="00977ACD"/>
    <w:rsid w:val="00980A13"/>
    <w:rsid w:val="00980A75"/>
    <w:rsid w:val="00981DE0"/>
    <w:rsid w:val="00981E95"/>
    <w:rsid w:val="009821FB"/>
    <w:rsid w:val="0098229A"/>
    <w:rsid w:val="00982C19"/>
    <w:rsid w:val="009830BB"/>
    <w:rsid w:val="009831C5"/>
    <w:rsid w:val="00983669"/>
    <w:rsid w:val="009848ED"/>
    <w:rsid w:val="0098716A"/>
    <w:rsid w:val="009872EF"/>
    <w:rsid w:val="009875C2"/>
    <w:rsid w:val="009904B5"/>
    <w:rsid w:val="009906B3"/>
    <w:rsid w:val="009916D0"/>
    <w:rsid w:val="009928CC"/>
    <w:rsid w:val="00992998"/>
    <w:rsid w:val="00993699"/>
    <w:rsid w:val="009944A8"/>
    <w:rsid w:val="00995BCB"/>
    <w:rsid w:val="00996277"/>
    <w:rsid w:val="00996A70"/>
    <w:rsid w:val="00997308"/>
    <w:rsid w:val="0099738A"/>
    <w:rsid w:val="00997FAD"/>
    <w:rsid w:val="009A01DD"/>
    <w:rsid w:val="009A0299"/>
    <w:rsid w:val="009A058A"/>
    <w:rsid w:val="009A0A03"/>
    <w:rsid w:val="009A1B71"/>
    <w:rsid w:val="009A1C42"/>
    <w:rsid w:val="009A2220"/>
    <w:rsid w:val="009A2C8B"/>
    <w:rsid w:val="009A2DC5"/>
    <w:rsid w:val="009A2E2A"/>
    <w:rsid w:val="009A2F6D"/>
    <w:rsid w:val="009A34C1"/>
    <w:rsid w:val="009A4140"/>
    <w:rsid w:val="009A4AA8"/>
    <w:rsid w:val="009A4B31"/>
    <w:rsid w:val="009A594B"/>
    <w:rsid w:val="009A5AAE"/>
    <w:rsid w:val="009A5FDB"/>
    <w:rsid w:val="009A6375"/>
    <w:rsid w:val="009A6777"/>
    <w:rsid w:val="009A681D"/>
    <w:rsid w:val="009A76E5"/>
    <w:rsid w:val="009A7B7C"/>
    <w:rsid w:val="009B01D2"/>
    <w:rsid w:val="009B0388"/>
    <w:rsid w:val="009B0C7E"/>
    <w:rsid w:val="009B1886"/>
    <w:rsid w:val="009B1D69"/>
    <w:rsid w:val="009B1DF4"/>
    <w:rsid w:val="009B1FAD"/>
    <w:rsid w:val="009B429B"/>
    <w:rsid w:val="009B43C3"/>
    <w:rsid w:val="009B775D"/>
    <w:rsid w:val="009B7AD1"/>
    <w:rsid w:val="009C03BB"/>
    <w:rsid w:val="009C0615"/>
    <w:rsid w:val="009C0D9B"/>
    <w:rsid w:val="009C1667"/>
    <w:rsid w:val="009C17CF"/>
    <w:rsid w:val="009C2514"/>
    <w:rsid w:val="009C2852"/>
    <w:rsid w:val="009C3335"/>
    <w:rsid w:val="009C3C6A"/>
    <w:rsid w:val="009C4B7C"/>
    <w:rsid w:val="009C6C2E"/>
    <w:rsid w:val="009C6D4E"/>
    <w:rsid w:val="009C7620"/>
    <w:rsid w:val="009D0B1B"/>
    <w:rsid w:val="009D0BB8"/>
    <w:rsid w:val="009D2358"/>
    <w:rsid w:val="009D2C69"/>
    <w:rsid w:val="009D2F0C"/>
    <w:rsid w:val="009D32E0"/>
    <w:rsid w:val="009D3506"/>
    <w:rsid w:val="009D3599"/>
    <w:rsid w:val="009D3DB2"/>
    <w:rsid w:val="009D4418"/>
    <w:rsid w:val="009D4C5D"/>
    <w:rsid w:val="009D59E3"/>
    <w:rsid w:val="009D5A11"/>
    <w:rsid w:val="009D740B"/>
    <w:rsid w:val="009D7754"/>
    <w:rsid w:val="009D7FC4"/>
    <w:rsid w:val="009E036A"/>
    <w:rsid w:val="009E0E32"/>
    <w:rsid w:val="009E1606"/>
    <w:rsid w:val="009E1C51"/>
    <w:rsid w:val="009E2630"/>
    <w:rsid w:val="009E4C04"/>
    <w:rsid w:val="009E5C35"/>
    <w:rsid w:val="009E5E50"/>
    <w:rsid w:val="009E62C2"/>
    <w:rsid w:val="009E6E1E"/>
    <w:rsid w:val="009E7245"/>
    <w:rsid w:val="009E7EAF"/>
    <w:rsid w:val="009F0268"/>
    <w:rsid w:val="009F079C"/>
    <w:rsid w:val="009F23F5"/>
    <w:rsid w:val="009F2D73"/>
    <w:rsid w:val="009F3E13"/>
    <w:rsid w:val="009F4390"/>
    <w:rsid w:val="009F4C05"/>
    <w:rsid w:val="009F5DFD"/>
    <w:rsid w:val="009F6160"/>
    <w:rsid w:val="009F61B7"/>
    <w:rsid w:val="009F672A"/>
    <w:rsid w:val="009F6953"/>
    <w:rsid w:val="009F6C64"/>
    <w:rsid w:val="009F70A4"/>
    <w:rsid w:val="009F7782"/>
    <w:rsid w:val="00A0007C"/>
    <w:rsid w:val="00A00472"/>
    <w:rsid w:val="00A004DA"/>
    <w:rsid w:val="00A00D44"/>
    <w:rsid w:val="00A00F6F"/>
    <w:rsid w:val="00A0105E"/>
    <w:rsid w:val="00A022F6"/>
    <w:rsid w:val="00A030F7"/>
    <w:rsid w:val="00A042DF"/>
    <w:rsid w:val="00A053F7"/>
    <w:rsid w:val="00A059B3"/>
    <w:rsid w:val="00A05DC0"/>
    <w:rsid w:val="00A06778"/>
    <w:rsid w:val="00A06AD8"/>
    <w:rsid w:val="00A07029"/>
    <w:rsid w:val="00A07072"/>
    <w:rsid w:val="00A07309"/>
    <w:rsid w:val="00A07F51"/>
    <w:rsid w:val="00A10CB0"/>
    <w:rsid w:val="00A11296"/>
    <w:rsid w:val="00A11BDE"/>
    <w:rsid w:val="00A1212D"/>
    <w:rsid w:val="00A12493"/>
    <w:rsid w:val="00A14751"/>
    <w:rsid w:val="00A15E03"/>
    <w:rsid w:val="00A15F34"/>
    <w:rsid w:val="00A161F6"/>
    <w:rsid w:val="00A164A8"/>
    <w:rsid w:val="00A164C2"/>
    <w:rsid w:val="00A16C13"/>
    <w:rsid w:val="00A17D53"/>
    <w:rsid w:val="00A201B5"/>
    <w:rsid w:val="00A21129"/>
    <w:rsid w:val="00A21694"/>
    <w:rsid w:val="00A21B02"/>
    <w:rsid w:val="00A2201A"/>
    <w:rsid w:val="00A2283B"/>
    <w:rsid w:val="00A229F8"/>
    <w:rsid w:val="00A23027"/>
    <w:rsid w:val="00A23810"/>
    <w:rsid w:val="00A24073"/>
    <w:rsid w:val="00A2453B"/>
    <w:rsid w:val="00A2477E"/>
    <w:rsid w:val="00A2486C"/>
    <w:rsid w:val="00A25155"/>
    <w:rsid w:val="00A25789"/>
    <w:rsid w:val="00A263CA"/>
    <w:rsid w:val="00A26AA8"/>
    <w:rsid w:val="00A273F9"/>
    <w:rsid w:val="00A274ED"/>
    <w:rsid w:val="00A27DFB"/>
    <w:rsid w:val="00A3195A"/>
    <w:rsid w:val="00A33473"/>
    <w:rsid w:val="00A3360B"/>
    <w:rsid w:val="00A337D7"/>
    <w:rsid w:val="00A33870"/>
    <w:rsid w:val="00A33EC8"/>
    <w:rsid w:val="00A33FFD"/>
    <w:rsid w:val="00A34BDD"/>
    <w:rsid w:val="00A356F6"/>
    <w:rsid w:val="00A359C3"/>
    <w:rsid w:val="00A35B01"/>
    <w:rsid w:val="00A36C14"/>
    <w:rsid w:val="00A37061"/>
    <w:rsid w:val="00A379F7"/>
    <w:rsid w:val="00A37B50"/>
    <w:rsid w:val="00A40404"/>
    <w:rsid w:val="00A409F7"/>
    <w:rsid w:val="00A41622"/>
    <w:rsid w:val="00A41703"/>
    <w:rsid w:val="00A41823"/>
    <w:rsid w:val="00A41AB7"/>
    <w:rsid w:val="00A41AF9"/>
    <w:rsid w:val="00A41CE9"/>
    <w:rsid w:val="00A42DD4"/>
    <w:rsid w:val="00A43591"/>
    <w:rsid w:val="00A4394E"/>
    <w:rsid w:val="00A43AF3"/>
    <w:rsid w:val="00A43C40"/>
    <w:rsid w:val="00A43E1D"/>
    <w:rsid w:val="00A461CB"/>
    <w:rsid w:val="00A46D91"/>
    <w:rsid w:val="00A476F5"/>
    <w:rsid w:val="00A47CE1"/>
    <w:rsid w:val="00A47EDA"/>
    <w:rsid w:val="00A50969"/>
    <w:rsid w:val="00A51B18"/>
    <w:rsid w:val="00A52054"/>
    <w:rsid w:val="00A52457"/>
    <w:rsid w:val="00A5330E"/>
    <w:rsid w:val="00A53A32"/>
    <w:rsid w:val="00A53C75"/>
    <w:rsid w:val="00A54A12"/>
    <w:rsid w:val="00A54F2D"/>
    <w:rsid w:val="00A56407"/>
    <w:rsid w:val="00A566F7"/>
    <w:rsid w:val="00A56DA7"/>
    <w:rsid w:val="00A57E7B"/>
    <w:rsid w:val="00A60403"/>
    <w:rsid w:val="00A619C9"/>
    <w:rsid w:val="00A61B27"/>
    <w:rsid w:val="00A6667F"/>
    <w:rsid w:val="00A67343"/>
    <w:rsid w:val="00A67A6D"/>
    <w:rsid w:val="00A7056F"/>
    <w:rsid w:val="00A705DD"/>
    <w:rsid w:val="00A70C48"/>
    <w:rsid w:val="00A70EE1"/>
    <w:rsid w:val="00A73DD5"/>
    <w:rsid w:val="00A741B5"/>
    <w:rsid w:val="00A757AC"/>
    <w:rsid w:val="00A75AA3"/>
    <w:rsid w:val="00A75CDE"/>
    <w:rsid w:val="00A75F27"/>
    <w:rsid w:val="00A7616E"/>
    <w:rsid w:val="00A76609"/>
    <w:rsid w:val="00A7661F"/>
    <w:rsid w:val="00A77AE2"/>
    <w:rsid w:val="00A80402"/>
    <w:rsid w:val="00A809F6"/>
    <w:rsid w:val="00A80E8C"/>
    <w:rsid w:val="00A81A6C"/>
    <w:rsid w:val="00A81BC6"/>
    <w:rsid w:val="00A81E88"/>
    <w:rsid w:val="00A82BC7"/>
    <w:rsid w:val="00A82E43"/>
    <w:rsid w:val="00A8414D"/>
    <w:rsid w:val="00A84645"/>
    <w:rsid w:val="00A8483D"/>
    <w:rsid w:val="00A85D84"/>
    <w:rsid w:val="00A860B4"/>
    <w:rsid w:val="00A8631F"/>
    <w:rsid w:val="00A867FE"/>
    <w:rsid w:val="00A86CA0"/>
    <w:rsid w:val="00A87F81"/>
    <w:rsid w:val="00A90B5C"/>
    <w:rsid w:val="00A92E5D"/>
    <w:rsid w:val="00A94E48"/>
    <w:rsid w:val="00A95CBB"/>
    <w:rsid w:val="00A95CD4"/>
    <w:rsid w:val="00A96CCA"/>
    <w:rsid w:val="00AA0BD7"/>
    <w:rsid w:val="00AA10EA"/>
    <w:rsid w:val="00AA1A16"/>
    <w:rsid w:val="00AA2E9C"/>
    <w:rsid w:val="00AA30DA"/>
    <w:rsid w:val="00AA37DF"/>
    <w:rsid w:val="00AA3EE9"/>
    <w:rsid w:val="00AA4485"/>
    <w:rsid w:val="00AA56A1"/>
    <w:rsid w:val="00AA57D0"/>
    <w:rsid w:val="00AA5D6E"/>
    <w:rsid w:val="00AA60B0"/>
    <w:rsid w:val="00AA6B21"/>
    <w:rsid w:val="00AA7BC8"/>
    <w:rsid w:val="00AA7CA6"/>
    <w:rsid w:val="00AA7DC2"/>
    <w:rsid w:val="00AB1E59"/>
    <w:rsid w:val="00AB28C9"/>
    <w:rsid w:val="00AB3012"/>
    <w:rsid w:val="00AB336B"/>
    <w:rsid w:val="00AB3487"/>
    <w:rsid w:val="00AB38B0"/>
    <w:rsid w:val="00AB3D79"/>
    <w:rsid w:val="00AB3DA4"/>
    <w:rsid w:val="00AB5E9A"/>
    <w:rsid w:val="00AB619C"/>
    <w:rsid w:val="00AB63F7"/>
    <w:rsid w:val="00AB7703"/>
    <w:rsid w:val="00AB7877"/>
    <w:rsid w:val="00AB79E3"/>
    <w:rsid w:val="00AB7FDC"/>
    <w:rsid w:val="00AC0269"/>
    <w:rsid w:val="00AC0372"/>
    <w:rsid w:val="00AC0D0C"/>
    <w:rsid w:val="00AC23E5"/>
    <w:rsid w:val="00AC3365"/>
    <w:rsid w:val="00AC33AB"/>
    <w:rsid w:val="00AC350D"/>
    <w:rsid w:val="00AC3E0B"/>
    <w:rsid w:val="00AC3FFB"/>
    <w:rsid w:val="00AC43DB"/>
    <w:rsid w:val="00AC44CE"/>
    <w:rsid w:val="00AC461E"/>
    <w:rsid w:val="00AC4912"/>
    <w:rsid w:val="00AC4988"/>
    <w:rsid w:val="00AC5740"/>
    <w:rsid w:val="00AC5CAA"/>
    <w:rsid w:val="00AC66B8"/>
    <w:rsid w:val="00AC67A0"/>
    <w:rsid w:val="00AC686D"/>
    <w:rsid w:val="00AC6B2A"/>
    <w:rsid w:val="00AC7233"/>
    <w:rsid w:val="00AC7473"/>
    <w:rsid w:val="00AD0A57"/>
    <w:rsid w:val="00AD0C8D"/>
    <w:rsid w:val="00AD13AC"/>
    <w:rsid w:val="00AD1481"/>
    <w:rsid w:val="00AD14B9"/>
    <w:rsid w:val="00AD1BC2"/>
    <w:rsid w:val="00AD3169"/>
    <w:rsid w:val="00AD326B"/>
    <w:rsid w:val="00AD3EE5"/>
    <w:rsid w:val="00AD3F0F"/>
    <w:rsid w:val="00AD4719"/>
    <w:rsid w:val="00AD4C27"/>
    <w:rsid w:val="00AD4F2C"/>
    <w:rsid w:val="00AD5827"/>
    <w:rsid w:val="00AD5844"/>
    <w:rsid w:val="00AD5B77"/>
    <w:rsid w:val="00AD5BBD"/>
    <w:rsid w:val="00AD5E2D"/>
    <w:rsid w:val="00AE0E59"/>
    <w:rsid w:val="00AE1A51"/>
    <w:rsid w:val="00AE1D9E"/>
    <w:rsid w:val="00AE2340"/>
    <w:rsid w:val="00AE3846"/>
    <w:rsid w:val="00AE3870"/>
    <w:rsid w:val="00AE3E99"/>
    <w:rsid w:val="00AE4679"/>
    <w:rsid w:val="00AE4D43"/>
    <w:rsid w:val="00AE5294"/>
    <w:rsid w:val="00AE57D3"/>
    <w:rsid w:val="00AE5EAB"/>
    <w:rsid w:val="00AE6E3C"/>
    <w:rsid w:val="00AE78D4"/>
    <w:rsid w:val="00AF1566"/>
    <w:rsid w:val="00AF1B6E"/>
    <w:rsid w:val="00AF3B77"/>
    <w:rsid w:val="00AF50BD"/>
    <w:rsid w:val="00AF5212"/>
    <w:rsid w:val="00AF5615"/>
    <w:rsid w:val="00AF69FA"/>
    <w:rsid w:val="00AF74BB"/>
    <w:rsid w:val="00AF76C5"/>
    <w:rsid w:val="00AF7DB5"/>
    <w:rsid w:val="00B001B6"/>
    <w:rsid w:val="00B012BB"/>
    <w:rsid w:val="00B014D5"/>
    <w:rsid w:val="00B016F3"/>
    <w:rsid w:val="00B01719"/>
    <w:rsid w:val="00B01AF8"/>
    <w:rsid w:val="00B03EE7"/>
    <w:rsid w:val="00B03FEB"/>
    <w:rsid w:val="00B04877"/>
    <w:rsid w:val="00B05846"/>
    <w:rsid w:val="00B060FF"/>
    <w:rsid w:val="00B06D9D"/>
    <w:rsid w:val="00B072B5"/>
    <w:rsid w:val="00B07B5C"/>
    <w:rsid w:val="00B07EC3"/>
    <w:rsid w:val="00B100E2"/>
    <w:rsid w:val="00B107F4"/>
    <w:rsid w:val="00B125D1"/>
    <w:rsid w:val="00B12C87"/>
    <w:rsid w:val="00B12EFD"/>
    <w:rsid w:val="00B13E52"/>
    <w:rsid w:val="00B13EB4"/>
    <w:rsid w:val="00B13F83"/>
    <w:rsid w:val="00B14772"/>
    <w:rsid w:val="00B1642A"/>
    <w:rsid w:val="00B16740"/>
    <w:rsid w:val="00B173FF"/>
    <w:rsid w:val="00B17E52"/>
    <w:rsid w:val="00B17F88"/>
    <w:rsid w:val="00B20416"/>
    <w:rsid w:val="00B20618"/>
    <w:rsid w:val="00B211BE"/>
    <w:rsid w:val="00B217FC"/>
    <w:rsid w:val="00B21895"/>
    <w:rsid w:val="00B21AA7"/>
    <w:rsid w:val="00B236D6"/>
    <w:rsid w:val="00B23986"/>
    <w:rsid w:val="00B239F7"/>
    <w:rsid w:val="00B23C32"/>
    <w:rsid w:val="00B24B3F"/>
    <w:rsid w:val="00B260DB"/>
    <w:rsid w:val="00B26EFB"/>
    <w:rsid w:val="00B27DC4"/>
    <w:rsid w:val="00B30868"/>
    <w:rsid w:val="00B30CDF"/>
    <w:rsid w:val="00B312BC"/>
    <w:rsid w:val="00B31631"/>
    <w:rsid w:val="00B33771"/>
    <w:rsid w:val="00B35005"/>
    <w:rsid w:val="00B353C1"/>
    <w:rsid w:val="00B3569A"/>
    <w:rsid w:val="00B3658A"/>
    <w:rsid w:val="00B37BF1"/>
    <w:rsid w:val="00B4034C"/>
    <w:rsid w:val="00B41107"/>
    <w:rsid w:val="00B41397"/>
    <w:rsid w:val="00B41844"/>
    <w:rsid w:val="00B41F50"/>
    <w:rsid w:val="00B421F4"/>
    <w:rsid w:val="00B42902"/>
    <w:rsid w:val="00B44013"/>
    <w:rsid w:val="00B44283"/>
    <w:rsid w:val="00B4444A"/>
    <w:rsid w:val="00B4446C"/>
    <w:rsid w:val="00B44FB8"/>
    <w:rsid w:val="00B45B97"/>
    <w:rsid w:val="00B46EEE"/>
    <w:rsid w:val="00B47C62"/>
    <w:rsid w:val="00B47EEC"/>
    <w:rsid w:val="00B502C1"/>
    <w:rsid w:val="00B5045B"/>
    <w:rsid w:val="00B50F07"/>
    <w:rsid w:val="00B513CF"/>
    <w:rsid w:val="00B51C3D"/>
    <w:rsid w:val="00B5222C"/>
    <w:rsid w:val="00B52A3C"/>
    <w:rsid w:val="00B5305B"/>
    <w:rsid w:val="00B53B5E"/>
    <w:rsid w:val="00B5475C"/>
    <w:rsid w:val="00B55C54"/>
    <w:rsid w:val="00B5680B"/>
    <w:rsid w:val="00B56C8D"/>
    <w:rsid w:val="00B61380"/>
    <w:rsid w:val="00B617D3"/>
    <w:rsid w:val="00B61F5F"/>
    <w:rsid w:val="00B62392"/>
    <w:rsid w:val="00B62F8B"/>
    <w:rsid w:val="00B62FD7"/>
    <w:rsid w:val="00B6307B"/>
    <w:rsid w:val="00B6311B"/>
    <w:rsid w:val="00B63AC8"/>
    <w:rsid w:val="00B64815"/>
    <w:rsid w:val="00B6507F"/>
    <w:rsid w:val="00B654C9"/>
    <w:rsid w:val="00B66C2B"/>
    <w:rsid w:val="00B66C3E"/>
    <w:rsid w:val="00B66E5F"/>
    <w:rsid w:val="00B66E72"/>
    <w:rsid w:val="00B6767E"/>
    <w:rsid w:val="00B67EE3"/>
    <w:rsid w:val="00B7189D"/>
    <w:rsid w:val="00B720FE"/>
    <w:rsid w:val="00B72211"/>
    <w:rsid w:val="00B73708"/>
    <w:rsid w:val="00B747F5"/>
    <w:rsid w:val="00B74AF8"/>
    <w:rsid w:val="00B74FED"/>
    <w:rsid w:val="00B750D3"/>
    <w:rsid w:val="00B7526D"/>
    <w:rsid w:val="00B7702C"/>
    <w:rsid w:val="00B77295"/>
    <w:rsid w:val="00B775D9"/>
    <w:rsid w:val="00B7768C"/>
    <w:rsid w:val="00B80156"/>
    <w:rsid w:val="00B8050C"/>
    <w:rsid w:val="00B80A8A"/>
    <w:rsid w:val="00B80BD3"/>
    <w:rsid w:val="00B8112D"/>
    <w:rsid w:val="00B819A5"/>
    <w:rsid w:val="00B82574"/>
    <w:rsid w:val="00B83046"/>
    <w:rsid w:val="00B836FF"/>
    <w:rsid w:val="00B83756"/>
    <w:rsid w:val="00B83DCD"/>
    <w:rsid w:val="00B84423"/>
    <w:rsid w:val="00B845CC"/>
    <w:rsid w:val="00B84C3B"/>
    <w:rsid w:val="00B86954"/>
    <w:rsid w:val="00B87081"/>
    <w:rsid w:val="00B872DC"/>
    <w:rsid w:val="00B87AD5"/>
    <w:rsid w:val="00B90AD1"/>
    <w:rsid w:val="00B91F9F"/>
    <w:rsid w:val="00B92663"/>
    <w:rsid w:val="00B92915"/>
    <w:rsid w:val="00B94AFA"/>
    <w:rsid w:val="00B94E4F"/>
    <w:rsid w:val="00B95A50"/>
    <w:rsid w:val="00B96A38"/>
    <w:rsid w:val="00B9706F"/>
    <w:rsid w:val="00B971D6"/>
    <w:rsid w:val="00B97256"/>
    <w:rsid w:val="00BA000E"/>
    <w:rsid w:val="00BA01C1"/>
    <w:rsid w:val="00BA026F"/>
    <w:rsid w:val="00BA0CDA"/>
    <w:rsid w:val="00BA0DEB"/>
    <w:rsid w:val="00BA0FD1"/>
    <w:rsid w:val="00BA112D"/>
    <w:rsid w:val="00BA11C7"/>
    <w:rsid w:val="00BA157C"/>
    <w:rsid w:val="00BA1606"/>
    <w:rsid w:val="00BA24DB"/>
    <w:rsid w:val="00BA2554"/>
    <w:rsid w:val="00BA32DB"/>
    <w:rsid w:val="00BA5A83"/>
    <w:rsid w:val="00BA6397"/>
    <w:rsid w:val="00BA63C0"/>
    <w:rsid w:val="00BA660C"/>
    <w:rsid w:val="00BA6E49"/>
    <w:rsid w:val="00BA7673"/>
    <w:rsid w:val="00BA7771"/>
    <w:rsid w:val="00BB0008"/>
    <w:rsid w:val="00BB03F7"/>
    <w:rsid w:val="00BB0437"/>
    <w:rsid w:val="00BB1469"/>
    <w:rsid w:val="00BB1A14"/>
    <w:rsid w:val="00BB2326"/>
    <w:rsid w:val="00BB271F"/>
    <w:rsid w:val="00BB2B80"/>
    <w:rsid w:val="00BB2D92"/>
    <w:rsid w:val="00BB2EB2"/>
    <w:rsid w:val="00BB369C"/>
    <w:rsid w:val="00BB46F7"/>
    <w:rsid w:val="00BB4C97"/>
    <w:rsid w:val="00BB517F"/>
    <w:rsid w:val="00BB69A2"/>
    <w:rsid w:val="00BB6D85"/>
    <w:rsid w:val="00BB6DEF"/>
    <w:rsid w:val="00BB774A"/>
    <w:rsid w:val="00BB7A8F"/>
    <w:rsid w:val="00BB7AE8"/>
    <w:rsid w:val="00BC1CB6"/>
    <w:rsid w:val="00BC2027"/>
    <w:rsid w:val="00BC2132"/>
    <w:rsid w:val="00BC2735"/>
    <w:rsid w:val="00BC48B0"/>
    <w:rsid w:val="00BC4D99"/>
    <w:rsid w:val="00BC5491"/>
    <w:rsid w:val="00BC6933"/>
    <w:rsid w:val="00BC6A0E"/>
    <w:rsid w:val="00BC7350"/>
    <w:rsid w:val="00BD0047"/>
    <w:rsid w:val="00BD0335"/>
    <w:rsid w:val="00BD069E"/>
    <w:rsid w:val="00BD0A5E"/>
    <w:rsid w:val="00BD0C7E"/>
    <w:rsid w:val="00BD12E4"/>
    <w:rsid w:val="00BD145A"/>
    <w:rsid w:val="00BD1D3F"/>
    <w:rsid w:val="00BD324B"/>
    <w:rsid w:val="00BD32FB"/>
    <w:rsid w:val="00BD3CA7"/>
    <w:rsid w:val="00BD49AB"/>
    <w:rsid w:val="00BD50C0"/>
    <w:rsid w:val="00BD5720"/>
    <w:rsid w:val="00BD5B4A"/>
    <w:rsid w:val="00BD6487"/>
    <w:rsid w:val="00BD6EE4"/>
    <w:rsid w:val="00BD73B5"/>
    <w:rsid w:val="00BD7415"/>
    <w:rsid w:val="00BD7691"/>
    <w:rsid w:val="00BE022B"/>
    <w:rsid w:val="00BE0572"/>
    <w:rsid w:val="00BE065F"/>
    <w:rsid w:val="00BE1237"/>
    <w:rsid w:val="00BE138E"/>
    <w:rsid w:val="00BE17AA"/>
    <w:rsid w:val="00BE1A8C"/>
    <w:rsid w:val="00BE1C1F"/>
    <w:rsid w:val="00BE2C94"/>
    <w:rsid w:val="00BE3661"/>
    <w:rsid w:val="00BE4AA7"/>
    <w:rsid w:val="00BE79F6"/>
    <w:rsid w:val="00BE7A7A"/>
    <w:rsid w:val="00BE7B95"/>
    <w:rsid w:val="00BE7EB5"/>
    <w:rsid w:val="00BF0799"/>
    <w:rsid w:val="00BF081F"/>
    <w:rsid w:val="00BF0D1A"/>
    <w:rsid w:val="00BF130C"/>
    <w:rsid w:val="00BF1F8E"/>
    <w:rsid w:val="00BF43BF"/>
    <w:rsid w:val="00BF5385"/>
    <w:rsid w:val="00BF53FF"/>
    <w:rsid w:val="00BF57D4"/>
    <w:rsid w:val="00BF5B14"/>
    <w:rsid w:val="00BF5C31"/>
    <w:rsid w:val="00BF6E49"/>
    <w:rsid w:val="00BF7357"/>
    <w:rsid w:val="00BF7D82"/>
    <w:rsid w:val="00BF7E12"/>
    <w:rsid w:val="00C00458"/>
    <w:rsid w:val="00C00D7F"/>
    <w:rsid w:val="00C01487"/>
    <w:rsid w:val="00C01700"/>
    <w:rsid w:val="00C0174B"/>
    <w:rsid w:val="00C02469"/>
    <w:rsid w:val="00C02548"/>
    <w:rsid w:val="00C03176"/>
    <w:rsid w:val="00C03259"/>
    <w:rsid w:val="00C03BA4"/>
    <w:rsid w:val="00C06F41"/>
    <w:rsid w:val="00C07519"/>
    <w:rsid w:val="00C07E72"/>
    <w:rsid w:val="00C10356"/>
    <w:rsid w:val="00C10E29"/>
    <w:rsid w:val="00C10EF3"/>
    <w:rsid w:val="00C11E09"/>
    <w:rsid w:val="00C123CE"/>
    <w:rsid w:val="00C12CE9"/>
    <w:rsid w:val="00C137AA"/>
    <w:rsid w:val="00C13D3F"/>
    <w:rsid w:val="00C14043"/>
    <w:rsid w:val="00C14754"/>
    <w:rsid w:val="00C14A15"/>
    <w:rsid w:val="00C1614A"/>
    <w:rsid w:val="00C1626D"/>
    <w:rsid w:val="00C1689F"/>
    <w:rsid w:val="00C16E6B"/>
    <w:rsid w:val="00C1713F"/>
    <w:rsid w:val="00C174CD"/>
    <w:rsid w:val="00C1788C"/>
    <w:rsid w:val="00C206AA"/>
    <w:rsid w:val="00C20D96"/>
    <w:rsid w:val="00C21194"/>
    <w:rsid w:val="00C2187C"/>
    <w:rsid w:val="00C21FE2"/>
    <w:rsid w:val="00C222F2"/>
    <w:rsid w:val="00C2234D"/>
    <w:rsid w:val="00C22B49"/>
    <w:rsid w:val="00C23F2E"/>
    <w:rsid w:val="00C242F0"/>
    <w:rsid w:val="00C24759"/>
    <w:rsid w:val="00C247DF"/>
    <w:rsid w:val="00C2505D"/>
    <w:rsid w:val="00C25177"/>
    <w:rsid w:val="00C25CF3"/>
    <w:rsid w:val="00C25F5F"/>
    <w:rsid w:val="00C2676C"/>
    <w:rsid w:val="00C26CAC"/>
    <w:rsid w:val="00C2797A"/>
    <w:rsid w:val="00C3076D"/>
    <w:rsid w:val="00C30982"/>
    <w:rsid w:val="00C31E1F"/>
    <w:rsid w:val="00C336CF"/>
    <w:rsid w:val="00C33B7A"/>
    <w:rsid w:val="00C33B86"/>
    <w:rsid w:val="00C33D0C"/>
    <w:rsid w:val="00C35482"/>
    <w:rsid w:val="00C357C1"/>
    <w:rsid w:val="00C35F1B"/>
    <w:rsid w:val="00C36739"/>
    <w:rsid w:val="00C36BB5"/>
    <w:rsid w:val="00C36C61"/>
    <w:rsid w:val="00C36FE4"/>
    <w:rsid w:val="00C37827"/>
    <w:rsid w:val="00C3790F"/>
    <w:rsid w:val="00C40484"/>
    <w:rsid w:val="00C40621"/>
    <w:rsid w:val="00C41481"/>
    <w:rsid w:val="00C42704"/>
    <w:rsid w:val="00C42827"/>
    <w:rsid w:val="00C42EB9"/>
    <w:rsid w:val="00C42FEA"/>
    <w:rsid w:val="00C431E0"/>
    <w:rsid w:val="00C44295"/>
    <w:rsid w:val="00C44FE6"/>
    <w:rsid w:val="00C45487"/>
    <w:rsid w:val="00C46782"/>
    <w:rsid w:val="00C47164"/>
    <w:rsid w:val="00C4796D"/>
    <w:rsid w:val="00C47AB0"/>
    <w:rsid w:val="00C47B64"/>
    <w:rsid w:val="00C5022E"/>
    <w:rsid w:val="00C50CBC"/>
    <w:rsid w:val="00C519B2"/>
    <w:rsid w:val="00C51E29"/>
    <w:rsid w:val="00C52251"/>
    <w:rsid w:val="00C52BCF"/>
    <w:rsid w:val="00C537BD"/>
    <w:rsid w:val="00C5407F"/>
    <w:rsid w:val="00C55176"/>
    <w:rsid w:val="00C55D29"/>
    <w:rsid w:val="00C55F61"/>
    <w:rsid w:val="00C57101"/>
    <w:rsid w:val="00C572E9"/>
    <w:rsid w:val="00C60C4E"/>
    <w:rsid w:val="00C60FD5"/>
    <w:rsid w:val="00C613E6"/>
    <w:rsid w:val="00C6215D"/>
    <w:rsid w:val="00C62402"/>
    <w:rsid w:val="00C62EC4"/>
    <w:rsid w:val="00C62F38"/>
    <w:rsid w:val="00C63141"/>
    <w:rsid w:val="00C631D2"/>
    <w:rsid w:val="00C6331D"/>
    <w:rsid w:val="00C6350F"/>
    <w:rsid w:val="00C63BA1"/>
    <w:rsid w:val="00C64A37"/>
    <w:rsid w:val="00C652ED"/>
    <w:rsid w:val="00C6535D"/>
    <w:rsid w:val="00C653B1"/>
    <w:rsid w:val="00C66328"/>
    <w:rsid w:val="00C66995"/>
    <w:rsid w:val="00C66B74"/>
    <w:rsid w:val="00C66DD9"/>
    <w:rsid w:val="00C6750C"/>
    <w:rsid w:val="00C71167"/>
    <w:rsid w:val="00C71982"/>
    <w:rsid w:val="00C71C69"/>
    <w:rsid w:val="00C736EC"/>
    <w:rsid w:val="00C73FA2"/>
    <w:rsid w:val="00C73FE3"/>
    <w:rsid w:val="00C7481E"/>
    <w:rsid w:val="00C74837"/>
    <w:rsid w:val="00C748C4"/>
    <w:rsid w:val="00C75016"/>
    <w:rsid w:val="00C75CA1"/>
    <w:rsid w:val="00C75EAF"/>
    <w:rsid w:val="00C764A9"/>
    <w:rsid w:val="00C765D7"/>
    <w:rsid w:val="00C77346"/>
    <w:rsid w:val="00C77B8E"/>
    <w:rsid w:val="00C8019A"/>
    <w:rsid w:val="00C80697"/>
    <w:rsid w:val="00C80A51"/>
    <w:rsid w:val="00C82BDA"/>
    <w:rsid w:val="00C84E59"/>
    <w:rsid w:val="00C858C5"/>
    <w:rsid w:val="00C86297"/>
    <w:rsid w:val="00C866F6"/>
    <w:rsid w:val="00C914C6"/>
    <w:rsid w:val="00C9166E"/>
    <w:rsid w:val="00C91754"/>
    <w:rsid w:val="00C91F23"/>
    <w:rsid w:val="00C92466"/>
    <w:rsid w:val="00C92CC6"/>
    <w:rsid w:val="00C92D57"/>
    <w:rsid w:val="00C940BD"/>
    <w:rsid w:val="00C974C2"/>
    <w:rsid w:val="00C97A29"/>
    <w:rsid w:val="00CA05C9"/>
    <w:rsid w:val="00CA0D70"/>
    <w:rsid w:val="00CA1423"/>
    <w:rsid w:val="00CA1F0D"/>
    <w:rsid w:val="00CA1FCE"/>
    <w:rsid w:val="00CA24E0"/>
    <w:rsid w:val="00CA308A"/>
    <w:rsid w:val="00CA36A2"/>
    <w:rsid w:val="00CA3799"/>
    <w:rsid w:val="00CA4D8A"/>
    <w:rsid w:val="00CA6816"/>
    <w:rsid w:val="00CA6B41"/>
    <w:rsid w:val="00CA6FB3"/>
    <w:rsid w:val="00CA75B3"/>
    <w:rsid w:val="00CA7AB8"/>
    <w:rsid w:val="00CA7CE5"/>
    <w:rsid w:val="00CB1ABD"/>
    <w:rsid w:val="00CB334C"/>
    <w:rsid w:val="00CB3691"/>
    <w:rsid w:val="00CB515F"/>
    <w:rsid w:val="00CB59FE"/>
    <w:rsid w:val="00CB644E"/>
    <w:rsid w:val="00CB6A6B"/>
    <w:rsid w:val="00CB7F6B"/>
    <w:rsid w:val="00CC030E"/>
    <w:rsid w:val="00CC0471"/>
    <w:rsid w:val="00CC1099"/>
    <w:rsid w:val="00CC1648"/>
    <w:rsid w:val="00CC1EC7"/>
    <w:rsid w:val="00CC25D7"/>
    <w:rsid w:val="00CC42FC"/>
    <w:rsid w:val="00CC4795"/>
    <w:rsid w:val="00CC4A1B"/>
    <w:rsid w:val="00CC734E"/>
    <w:rsid w:val="00CD11C6"/>
    <w:rsid w:val="00CD1A81"/>
    <w:rsid w:val="00CD39C2"/>
    <w:rsid w:val="00CD4DE4"/>
    <w:rsid w:val="00CD6216"/>
    <w:rsid w:val="00CD71EF"/>
    <w:rsid w:val="00CE0B6D"/>
    <w:rsid w:val="00CE1937"/>
    <w:rsid w:val="00CE2672"/>
    <w:rsid w:val="00CE30F7"/>
    <w:rsid w:val="00CE3395"/>
    <w:rsid w:val="00CE379A"/>
    <w:rsid w:val="00CE421B"/>
    <w:rsid w:val="00CE492D"/>
    <w:rsid w:val="00CE4CDA"/>
    <w:rsid w:val="00CE4DFF"/>
    <w:rsid w:val="00CE5810"/>
    <w:rsid w:val="00CE5893"/>
    <w:rsid w:val="00CE61C9"/>
    <w:rsid w:val="00CE6231"/>
    <w:rsid w:val="00CE6ADE"/>
    <w:rsid w:val="00CE6AF5"/>
    <w:rsid w:val="00CE71BD"/>
    <w:rsid w:val="00CE7D01"/>
    <w:rsid w:val="00CF05E2"/>
    <w:rsid w:val="00CF25CB"/>
    <w:rsid w:val="00CF382D"/>
    <w:rsid w:val="00CF3A5A"/>
    <w:rsid w:val="00CF3C82"/>
    <w:rsid w:val="00CF5024"/>
    <w:rsid w:val="00CF641F"/>
    <w:rsid w:val="00CF689A"/>
    <w:rsid w:val="00CF6BA0"/>
    <w:rsid w:val="00CF6F25"/>
    <w:rsid w:val="00CF70D5"/>
    <w:rsid w:val="00CF7CA7"/>
    <w:rsid w:val="00D010F1"/>
    <w:rsid w:val="00D01A0C"/>
    <w:rsid w:val="00D01F59"/>
    <w:rsid w:val="00D0230C"/>
    <w:rsid w:val="00D02BF8"/>
    <w:rsid w:val="00D02C9F"/>
    <w:rsid w:val="00D03844"/>
    <w:rsid w:val="00D03FEA"/>
    <w:rsid w:val="00D0494E"/>
    <w:rsid w:val="00D054C7"/>
    <w:rsid w:val="00D05512"/>
    <w:rsid w:val="00D05781"/>
    <w:rsid w:val="00D063BD"/>
    <w:rsid w:val="00D06975"/>
    <w:rsid w:val="00D06D7D"/>
    <w:rsid w:val="00D07403"/>
    <w:rsid w:val="00D0741E"/>
    <w:rsid w:val="00D1108A"/>
    <w:rsid w:val="00D118EF"/>
    <w:rsid w:val="00D11C26"/>
    <w:rsid w:val="00D12A28"/>
    <w:rsid w:val="00D12FE7"/>
    <w:rsid w:val="00D14BDA"/>
    <w:rsid w:val="00D14D1A"/>
    <w:rsid w:val="00D159EC"/>
    <w:rsid w:val="00D15AEC"/>
    <w:rsid w:val="00D167FA"/>
    <w:rsid w:val="00D16C32"/>
    <w:rsid w:val="00D16CE4"/>
    <w:rsid w:val="00D17394"/>
    <w:rsid w:val="00D17792"/>
    <w:rsid w:val="00D17AA3"/>
    <w:rsid w:val="00D17CDD"/>
    <w:rsid w:val="00D2007A"/>
    <w:rsid w:val="00D22223"/>
    <w:rsid w:val="00D23D97"/>
    <w:rsid w:val="00D24393"/>
    <w:rsid w:val="00D24DF7"/>
    <w:rsid w:val="00D258B6"/>
    <w:rsid w:val="00D26423"/>
    <w:rsid w:val="00D27D19"/>
    <w:rsid w:val="00D305D4"/>
    <w:rsid w:val="00D308E0"/>
    <w:rsid w:val="00D30A28"/>
    <w:rsid w:val="00D30CF8"/>
    <w:rsid w:val="00D3111B"/>
    <w:rsid w:val="00D31702"/>
    <w:rsid w:val="00D325B0"/>
    <w:rsid w:val="00D32D32"/>
    <w:rsid w:val="00D331C9"/>
    <w:rsid w:val="00D341F6"/>
    <w:rsid w:val="00D3436B"/>
    <w:rsid w:val="00D343E1"/>
    <w:rsid w:val="00D34585"/>
    <w:rsid w:val="00D34723"/>
    <w:rsid w:val="00D347A1"/>
    <w:rsid w:val="00D34E6D"/>
    <w:rsid w:val="00D35F17"/>
    <w:rsid w:val="00D3628F"/>
    <w:rsid w:val="00D368F0"/>
    <w:rsid w:val="00D36BD3"/>
    <w:rsid w:val="00D36BD8"/>
    <w:rsid w:val="00D36ED7"/>
    <w:rsid w:val="00D37F7B"/>
    <w:rsid w:val="00D4067C"/>
    <w:rsid w:val="00D40A0B"/>
    <w:rsid w:val="00D40FB2"/>
    <w:rsid w:val="00D4152A"/>
    <w:rsid w:val="00D41FD6"/>
    <w:rsid w:val="00D42836"/>
    <w:rsid w:val="00D4346A"/>
    <w:rsid w:val="00D43953"/>
    <w:rsid w:val="00D43C5A"/>
    <w:rsid w:val="00D4608D"/>
    <w:rsid w:val="00D4687B"/>
    <w:rsid w:val="00D46BD1"/>
    <w:rsid w:val="00D477FA"/>
    <w:rsid w:val="00D479B3"/>
    <w:rsid w:val="00D479DD"/>
    <w:rsid w:val="00D47EDE"/>
    <w:rsid w:val="00D501DD"/>
    <w:rsid w:val="00D504A0"/>
    <w:rsid w:val="00D5077E"/>
    <w:rsid w:val="00D5100E"/>
    <w:rsid w:val="00D53891"/>
    <w:rsid w:val="00D53AE8"/>
    <w:rsid w:val="00D547B0"/>
    <w:rsid w:val="00D54D92"/>
    <w:rsid w:val="00D55CF8"/>
    <w:rsid w:val="00D567C1"/>
    <w:rsid w:val="00D56BC8"/>
    <w:rsid w:val="00D56F51"/>
    <w:rsid w:val="00D60095"/>
    <w:rsid w:val="00D616F6"/>
    <w:rsid w:val="00D617F7"/>
    <w:rsid w:val="00D623D5"/>
    <w:rsid w:val="00D6251F"/>
    <w:rsid w:val="00D6286E"/>
    <w:rsid w:val="00D62F02"/>
    <w:rsid w:val="00D6350F"/>
    <w:rsid w:val="00D63930"/>
    <w:rsid w:val="00D650A1"/>
    <w:rsid w:val="00D65777"/>
    <w:rsid w:val="00D66D9E"/>
    <w:rsid w:val="00D67706"/>
    <w:rsid w:val="00D71248"/>
    <w:rsid w:val="00D71330"/>
    <w:rsid w:val="00D71D7F"/>
    <w:rsid w:val="00D72138"/>
    <w:rsid w:val="00D7350E"/>
    <w:rsid w:val="00D73CBF"/>
    <w:rsid w:val="00D7504F"/>
    <w:rsid w:val="00D75559"/>
    <w:rsid w:val="00D75AF2"/>
    <w:rsid w:val="00D76089"/>
    <w:rsid w:val="00D77D51"/>
    <w:rsid w:val="00D800DD"/>
    <w:rsid w:val="00D80E86"/>
    <w:rsid w:val="00D81486"/>
    <w:rsid w:val="00D81517"/>
    <w:rsid w:val="00D81539"/>
    <w:rsid w:val="00D81807"/>
    <w:rsid w:val="00D81C35"/>
    <w:rsid w:val="00D820FA"/>
    <w:rsid w:val="00D86155"/>
    <w:rsid w:val="00D8627F"/>
    <w:rsid w:val="00D86479"/>
    <w:rsid w:val="00D865B5"/>
    <w:rsid w:val="00D8674A"/>
    <w:rsid w:val="00D87347"/>
    <w:rsid w:val="00D87BDF"/>
    <w:rsid w:val="00D903CD"/>
    <w:rsid w:val="00D90794"/>
    <w:rsid w:val="00D907EC"/>
    <w:rsid w:val="00D908ED"/>
    <w:rsid w:val="00D90BB9"/>
    <w:rsid w:val="00D90D17"/>
    <w:rsid w:val="00D92CA9"/>
    <w:rsid w:val="00D933C0"/>
    <w:rsid w:val="00D93A70"/>
    <w:rsid w:val="00D94651"/>
    <w:rsid w:val="00D94861"/>
    <w:rsid w:val="00D9517B"/>
    <w:rsid w:val="00D95B57"/>
    <w:rsid w:val="00D9662A"/>
    <w:rsid w:val="00D96F16"/>
    <w:rsid w:val="00D97351"/>
    <w:rsid w:val="00D978A6"/>
    <w:rsid w:val="00D97FA9"/>
    <w:rsid w:val="00DA048D"/>
    <w:rsid w:val="00DA0827"/>
    <w:rsid w:val="00DA0898"/>
    <w:rsid w:val="00DA0B00"/>
    <w:rsid w:val="00DA1031"/>
    <w:rsid w:val="00DA1215"/>
    <w:rsid w:val="00DA13DF"/>
    <w:rsid w:val="00DA1A1A"/>
    <w:rsid w:val="00DA25C7"/>
    <w:rsid w:val="00DA27E3"/>
    <w:rsid w:val="00DA303F"/>
    <w:rsid w:val="00DA3190"/>
    <w:rsid w:val="00DA35AD"/>
    <w:rsid w:val="00DA3DA4"/>
    <w:rsid w:val="00DA487C"/>
    <w:rsid w:val="00DA4944"/>
    <w:rsid w:val="00DA53B4"/>
    <w:rsid w:val="00DA6929"/>
    <w:rsid w:val="00DA6950"/>
    <w:rsid w:val="00DA777C"/>
    <w:rsid w:val="00DB01C2"/>
    <w:rsid w:val="00DB072E"/>
    <w:rsid w:val="00DB0854"/>
    <w:rsid w:val="00DB217B"/>
    <w:rsid w:val="00DB35FD"/>
    <w:rsid w:val="00DB3ACB"/>
    <w:rsid w:val="00DB4188"/>
    <w:rsid w:val="00DB4641"/>
    <w:rsid w:val="00DB4CDE"/>
    <w:rsid w:val="00DB5AC5"/>
    <w:rsid w:val="00DB5D2B"/>
    <w:rsid w:val="00DB685E"/>
    <w:rsid w:val="00DB71AF"/>
    <w:rsid w:val="00DB7ECA"/>
    <w:rsid w:val="00DC0D64"/>
    <w:rsid w:val="00DC1265"/>
    <w:rsid w:val="00DC2250"/>
    <w:rsid w:val="00DC22C2"/>
    <w:rsid w:val="00DC2833"/>
    <w:rsid w:val="00DC29A9"/>
    <w:rsid w:val="00DC3AB1"/>
    <w:rsid w:val="00DC3C0A"/>
    <w:rsid w:val="00DC3D67"/>
    <w:rsid w:val="00DC3F38"/>
    <w:rsid w:val="00DC3FBD"/>
    <w:rsid w:val="00DC46AE"/>
    <w:rsid w:val="00DC63E8"/>
    <w:rsid w:val="00DC678A"/>
    <w:rsid w:val="00DC6812"/>
    <w:rsid w:val="00DC7AA7"/>
    <w:rsid w:val="00DD0384"/>
    <w:rsid w:val="00DD14A2"/>
    <w:rsid w:val="00DD1526"/>
    <w:rsid w:val="00DD21D4"/>
    <w:rsid w:val="00DD29DA"/>
    <w:rsid w:val="00DD42F4"/>
    <w:rsid w:val="00DD4AC0"/>
    <w:rsid w:val="00DD56E2"/>
    <w:rsid w:val="00DD5940"/>
    <w:rsid w:val="00DD5DC1"/>
    <w:rsid w:val="00DD6A62"/>
    <w:rsid w:val="00DD6BE8"/>
    <w:rsid w:val="00DD6DFB"/>
    <w:rsid w:val="00DD73ED"/>
    <w:rsid w:val="00DD74C5"/>
    <w:rsid w:val="00DD79B7"/>
    <w:rsid w:val="00DE006B"/>
    <w:rsid w:val="00DE130E"/>
    <w:rsid w:val="00DE3887"/>
    <w:rsid w:val="00DE3CB4"/>
    <w:rsid w:val="00DE4138"/>
    <w:rsid w:val="00DE4408"/>
    <w:rsid w:val="00DE44C9"/>
    <w:rsid w:val="00DE5657"/>
    <w:rsid w:val="00DE5D0B"/>
    <w:rsid w:val="00DE67B5"/>
    <w:rsid w:val="00DE6DCF"/>
    <w:rsid w:val="00DE70DF"/>
    <w:rsid w:val="00DE735F"/>
    <w:rsid w:val="00DE7426"/>
    <w:rsid w:val="00DE7783"/>
    <w:rsid w:val="00DE7DAB"/>
    <w:rsid w:val="00DF02B0"/>
    <w:rsid w:val="00DF03AB"/>
    <w:rsid w:val="00DF0C74"/>
    <w:rsid w:val="00DF0D2F"/>
    <w:rsid w:val="00DF0F2A"/>
    <w:rsid w:val="00DF199B"/>
    <w:rsid w:val="00DF1AF0"/>
    <w:rsid w:val="00DF266C"/>
    <w:rsid w:val="00DF387F"/>
    <w:rsid w:val="00DF3B7E"/>
    <w:rsid w:val="00DF3EFC"/>
    <w:rsid w:val="00DF48C4"/>
    <w:rsid w:val="00DF4D64"/>
    <w:rsid w:val="00DF55CC"/>
    <w:rsid w:val="00DF5E2F"/>
    <w:rsid w:val="00DF6230"/>
    <w:rsid w:val="00DF6549"/>
    <w:rsid w:val="00DF6E9E"/>
    <w:rsid w:val="00DF750E"/>
    <w:rsid w:val="00DF7C1C"/>
    <w:rsid w:val="00DF7CA6"/>
    <w:rsid w:val="00E0041F"/>
    <w:rsid w:val="00E01A23"/>
    <w:rsid w:val="00E022B3"/>
    <w:rsid w:val="00E03345"/>
    <w:rsid w:val="00E037CE"/>
    <w:rsid w:val="00E03FA2"/>
    <w:rsid w:val="00E05294"/>
    <w:rsid w:val="00E053BC"/>
    <w:rsid w:val="00E05C89"/>
    <w:rsid w:val="00E05CE0"/>
    <w:rsid w:val="00E05FB1"/>
    <w:rsid w:val="00E06F64"/>
    <w:rsid w:val="00E072FA"/>
    <w:rsid w:val="00E07548"/>
    <w:rsid w:val="00E076D1"/>
    <w:rsid w:val="00E07CB7"/>
    <w:rsid w:val="00E11D67"/>
    <w:rsid w:val="00E11FC7"/>
    <w:rsid w:val="00E12B88"/>
    <w:rsid w:val="00E139FD"/>
    <w:rsid w:val="00E1417B"/>
    <w:rsid w:val="00E144D0"/>
    <w:rsid w:val="00E15B55"/>
    <w:rsid w:val="00E16302"/>
    <w:rsid w:val="00E16B5C"/>
    <w:rsid w:val="00E20230"/>
    <w:rsid w:val="00E20438"/>
    <w:rsid w:val="00E20CF6"/>
    <w:rsid w:val="00E212E4"/>
    <w:rsid w:val="00E22CE9"/>
    <w:rsid w:val="00E23F94"/>
    <w:rsid w:val="00E24304"/>
    <w:rsid w:val="00E24602"/>
    <w:rsid w:val="00E246C6"/>
    <w:rsid w:val="00E25054"/>
    <w:rsid w:val="00E25F08"/>
    <w:rsid w:val="00E26376"/>
    <w:rsid w:val="00E26CCF"/>
    <w:rsid w:val="00E27A22"/>
    <w:rsid w:val="00E310A6"/>
    <w:rsid w:val="00E31E97"/>
    <w:rsid w:val="00E3216B"/>
    <w:rsid w:val="00E3284A"/>
    <w:rsid w:val="00E32A89"/>
    <w:rsid w:val="00E337A6"/>
    <w:rsid w:val="00E33868"/>
    <w:rsid w:val="00E33B36"/>
    <w:rsid w:val="00E34190"/>
    <w:rsid w:val="00E343BD"/>
    <w:rsid w:val="00E34CF5"/>
    <w:rsid w:val="00E3531B"/>
    <w:rsid w:val="00E35A7A"/>
    <w:rsid w:val="00E35C8A"/>
    <w:rsid w:val="00E37A03"/>
    <w:rsid w:val="00E37A91"/>
    <w:rsid w:val="00E37E04"/>
    <w:rsid w:val="00E403CE"/>
    <w:rsid w:val="00E40F5C"/>
    <w:rsid w:val="00E411B2"/>
    <w:rsid w:val="00E41737"/>
    <w:rsid w:val="00E42B2A"/>
    <w:rsid w:val="00E4418C"/>
    <w:rsid w:val="00E44518"/>
    <w:rsid w:val="00E44A9D"/>
    <w:rsid w:val="00E44B50"/>
    <w:rsid w:val="00E450D8"/>
    <w:rsid w:val="00E45240"/>
    <w:rsid w:val="00E45293"/>
    <w:rsid w:val="00E45CB0"/>
    <w:rsid w:val="00E4602A"/>
    <w:rsid w:val="00E46192"/>
    <w:rsid w:val="00E462B4"/>
    <w:rsid w:val="00E46519"/>
    <w:rsid w:val="00E4659E"/>
    <w:rsid w:val="00E46B7F"/>
    <w:rsid w:val="00E46BE5"/>
    <w:rsid w:val="00E47C43"/>
    <w:rsid w:val="00E51330"/>
    <w:rsid w:val="00E527F1"/>
    <w:rsid w:val="00E52F7A"/>
    <w:rsid w:val="00E53D0F"/>
    <w:rsid w:val="00E53F51"/>
    <w:rsid w:val="00E53F82"/>
    <w:rsid w:val="00E540F5"/>
    <w:rsid w:val="00E550A2"/>
    <w:rsid w:val="00E564B8"/>
    <w:rsid w:val="00E56782"/>
    <w:rsid w:val="00E579FE"/>
    <w:rsid w:val="00E60234"/>
    <w:rsid w:val="00E6023B"/>
    <w:rsid w:val="00E60355"/>
    <w:rsid w:val="00E62145"/>
    <w:rsid w:val="00E6238D"/>
    <w:rsid w:val="00E6275C"/>
    <w:rsid w:val="00E629D3"/>
    <w:rsid w:val="00E6333C"/>
    <w:rsid w:val="00E6359D"/>
    <w:rsid w:val="00E63A73"/>
    <w:rsid w:val="00E63CDF"/>
    <w:rsid w:val="00E64051"/>
    <w:rsid w:val="00E65185"/>
    <w:rsid w:val="00E65C01"/>
    <w:rsid w:val="00E65D64"/>
    <w:rsid w:val="00E65D72"/>
    <w:rsid w:val="00E66814"/>
    <w:rsid w:val="00E66E79"/>
    <w:rsid w:val="00E66F1B"/>
    <w:rsid w:val="00E67007"/>
    <w:rsid w:val="00E6767E"/>
    <w:rsid w:val="00E700C0"/>
    <w:rsid w:val="00E722A0"/>
    <w:rsid w:val="00E753F4"/>
    <w:rsid w:val="00E7569C"/>
    <w:rsid w:val="00E7642B"/>
    <w:rsid w:val="00E76B12"/>
    <w:rsid w:val="00E76F31"/>
    <w:rsid w:val="00E76F7B"/>
    <w:rsid w:val="00E77382"/>
    <w:rsid w:val="00E77BF0"/>
    <w:rsid w:val="00E80493"/>
    <w:rsid w:val="00E80B02"/>
    <w:rsid w:val="00E80B08"/>
    <w:rsid w:val="00E812CE"/>
    <w:rsid w:val="00E8225B"/>
    <w:rsid w:val="00E83704"/>
    <w:rsid w:val="00E83D91"/>
    <w:rsid w:val="00E85733"/>
    <w:rsid w:val="00E85988"/>
    <w:rsid w:val="00E85C9F"/>
    <w:rsid w:val="00E865D8"/>
    <w:rsid w:val="00E868C5"/>
    <w:rsid w:val="00E87298"/>
    <w:rsid w:val="00E9140B"/>
    <w:rsid w:val="00E933BA"/>
    <w:rsid w:val="00E9345D"/>
    <w:rsid w:val="00E93ABA"/>
    <w:rsid w:val="00E94018"/>
    <w:rsid w:val="00E94133"/>
    <w:rsid w:val="00E9432E"/>
    <w:rsid w:val="00E94B4A"/>
    <w:rsid w:val="00E94CE3"/>
    <w:rsid w:val="00E94F00"/>
    <w:rsid w:val="00E950C7"/>
    <w:rsid w:val="00E958FE"/>
    <w:rsid w:val="00E95AAC"/>
    <w:rsid w:val="00E960A5"/>
    <w:rsid w:val="00EA02AD"/>
    <w:rsid w:val="00EA048E"/>
    <w:rsid w:val="00EA14ED"/>
    <w:rsid w:val="00EA1729"/>
    <w:rsid w:val="00EA277A"/>
    <w:rsid w:val="00EA38E6"/>
    <w:rsid w:val="00EA3984"/>
    <w:rsid w:val="00EA3FFF"/>
    <w:rsid w:val="00EA4173"/>
    <w:rsid w:val="00EA420C"/>
    <w:rsid w:val="00EA4BA8"/>
    <w:rsid w:val="00EA51DA"/>
    <w:rsid w:val="00EA524D"/>
    <w:rsid w:val="00EA5392"/>
    <w:rsid w:val="00EA5A32"/>
    <w:rsid w:val="00EA5BCF"/>
    <w:rsid w:val="00EA5E20"/>
    <w:rsid w:val="00EA67E6"/>
    <w:rsid w:val="00EA6946"/>
    <w:rsid w:val="00EA6DB7"/>
    <w:rsid w:val="00EA75A8"/>
    <w:rsid w:val="00EB028D"/>
    <w:rsid w:val="00EB0862"/>
    <w:rsid w:val="00EB0BAD"/>
    <w:rsid w:val="00EB0E5A"/>
    <w:rsid w:val="00EB1862"/>
    <w:rsid w:val="00EB1DB0"/>
    <w:rsid w:val="00EB201E"/>
    <w:rsid w:val="00EB2095"/>
    <w:rsid w:val="00EB20C5"/>
    <w:rsid w:val="00EB2822"/>
    <w:rsid w:val="00EB3119"/>
    <w:rsid w:val="00EB3243"/>
    <w:rsid w:val="00EB331A"/>
    <w:rsid w:val="00EB36AB"/>
    <w:rsid w:val="00EB3DA8"/>
    <w:rsid w:val="00EB436A"/>
    <w:rsid w:val="00EB4FFF"/>
    <w:rsid w:val="00EB5265"/>
    <w:rsid w:val="00EB5B51"/>
    <w:rsid w:val="00EB6DFD"/>
    <w:rsid w:val="00EB754D"/>
    <w:rsid w:val="00EC0360"/>
    <w:rsid w:val="00EC09B0"/>
    <w:rsid w:val="00EC150A"/>
    <w:rsid w:val="00EC1AAB"/>
    <w:rsid w:val="00EC21E4"/>
    <w:rsid w:val="00EC297C"/>
    <w:rsid w:val="00EC4824"/>
    <w:rsid w:val="00EC5139"/>
    <w:rsid w:val="00EC51EA"/>
    <w:rsid w:val="00EC5552"/>
    <w:rsid w:val="00EC6333"/>
    <w:rsid w:val="00EC6F1A"/>
    <w:rsid w:val="00EC7D61"/>
    <w:rsid w:val="00EC7EC6"/>
    <w:rsid w:val="00ED07FD"/>
    <w:rsid w:val="00ED0FC3"/>
    <w:rsid w:val="00ED1EB7"/>
    <w:rsid w:val="00ED2A10"/>
    <w:rsid w:val="00ED306F"/>
    <w:rsid w:val="00ED3307"/>
    <w:rsid w:val="00ED36A7"/>
    <w:rsid w:val="00ED372F"/>
    <w:rsid w:val="00ED4503"/>
    <w:rsid w:val="00ED45CB"/>
    <w:rsid w:val="00ED47DD"/>
    <w:rsid w:val="00ED48EB"/>
    <w:rsid w:val="00ED5087"/>
    <w:rsid w:val="00ED5BCA"/>
    <w:rsid w:val="00ED5E82"/>
    <w:rsid w:val="00ED5E9F"/>
    <w:rsid w:val="00ED7FA6"/>
    <w:rsid w:val="00EE0253"/>
    <w:rsid w:val="00EE0677"/>
    <w:rsid w:val="00EE0BAD"/>
    <w:rsid w:val="00EE10C7"/>
    <w:rsid w:val="00EE23EA"/>
    <w:rsid w:val="00EE28E8"/>
    <w:rsid w:val="00EE2D25"/>
    <w:rsid w:val="00EE3686"/>
    <w:rsid w:val="00EE3A31"/>
    <w:rsid w:val="00EE6247"/>
    <w:rsid w:val="00EE67F7"/>
    <w:rsid w:val="00EE75B0"/>
    <w:rsid w:val="00EE7F6D"/>
    <w:rsid w:val="00EF07AE"/>
    <w:rsid w:val="00EF0FE0"/>
    <w:rsid w:val="00EF2136"/>
    <w:rsid w:val="00EF2A6E"/>
    <w:rsid w:val="00EF2FE8"/>
    <w:rsid w:val="00EF334C"/>
    <w:rsid w:val="00EF36A1"/>
    <w:rsid w:val="00EF4079"/>
    <w:rsid w:val="00EF4BC5"/>
    <w:rsid w:val="00EF4F8E"/>
    <w:rsid w:val="00EF5652"/>
    <w:rsid w:val="00EF5A43"/>
    <w:rsid w:val="00EF6E34"/>
    <w:rsid w:val="00EF7DDB"/>
    <w:rsid w:val="00F0047B"/>
    <w:rsid w:val="00F016E9"/>
    <w:rsid w:val="00F02AA5"/>
    <w:rsid w:val="00F02EF5"/>
    <w:rsid w:val="00F033D8"/>
    <w:rsid w:val="00F0358D"/>
    <w:rsid w:val="00F040C1"/>
    <w:rsid w:val="00F05676"/>
    <w:rsid w:val="00F05F67"/>
    <w:rsid w:val="00F06063"/>
    <w:rsid w:val="00F061FB"/>
    <w:rsid w:val="00F0772B"/>
    <w:rsid w:val="00F077D6"/>
    <w:rsid w:val="00F10330"/>
    <w:rsid w:val="00F104D6"/>
    <w:rsid w:val="00F10EC3"/>
    <w:rsid w:val="00F11BFE"/>
    <w:rsid w:val="00F11D49"/>
    <w:rsid w:val="00F11FCC"/>
    <w:rsid w:val="00F12BFF"/>
    <w:rsid w:val="00F12CA3"/>
    <w:rsid w:val="00F12E17"/>
    <w:rsid w:val="00F13103"/>
    <w:rsid w:val="00F133D1"/>
    <w:rsid w:val="00F13D8B"/>
    <w:rsid w:val="00F14207"/>
    <w:rsid w:val="00F14363"/>
    <w:rsid w:val="00F14DCC"/>
    <w:rsid w:val="00F15768"/>
    <w:rsid w:val="00F15E7C"/>
    <w:rsid w:val="00F16A60"/>
    <w:rsid w:val="00F17C00"/>
    <w:rsid w:val="00F2074C"/>
    <w:rsid w:val="00F2084A"/>
    <w:rsid w:val="00F20DF5"/>
    <w:rsid w:val="00F20EFB"/>
    <w:rsid w:val="00F2181E"/>
    <w:rsid w:val="00F221F3"/>
    <w:rsid w:val="00F22A06"/>
    <w:rsid w:val="00F22F63"/>
    <w:rsid w:val="00F234A8"/>
    <w:rsid w:val="00F23A8A"/>
    <w:rsid w:val="00F23B7B"/>
    <w:rsid w:val="00F24DC1"/>
    <w:rsid w:val="00F24F33"/>
    <w:rsid w:val="00F25355"/>
    <w:rsid w:val="00F2642D"/>
    <w:rsid w:val="00F2677D"/>
    <w:rsid w:val="00F27D07"/>
    <w:rsid w:val="00F30899"/>
    <w:rsid w:val="00F30C61"/>
    <w:rsid w:val="00F30CC5"/>
    <w:rsid w:val="00F30F05"/>
    <w:rsid w:val="00F31369"/>
    <w:rsid w:val="00F3165C"/>
    <w:rsid w:val="00F31AA7"/>
    <w:rsid w:val="00F32132"/>
    <w:rsid w:val="00F331E7"/>
    <w:rsid w:val="00F340CB"/>
    <w:rsid w:val="00F3436F"/>
    <w:rsid w:val="00F34537"/>
    <w:rsid w:val="00F345B0"/>
    <w:rsid w:val="00F34BFD"/>
    <w:rsid w:val="00F36DCE"/>
    <w:rsid w:val="00F37D8D"/>
    <w:rsid w:val="00F40A18"/>
    <w:rsid w:val="00F411D2"/>
    <w:rsid w:val="00F41588"/>
    <w:rsid w:val="00F4272D"/>
    <w:rsid w:val="00F42A5C"/>
    <w:rsid w:val="00F4366F"/>
    <w:rsid w:val="00F43928"/>
    <w:rsid w:val="00F43B88"/>
    <w:rsid w:val="00F44889"/>
    <w:rsid w:val="00F455E3"/>
    <w:rsid w:val="00F45FFE"/>
    <w:rsid w:val="00F464E8"/>
    <w:rsid w:val="00F46BC5"/>
    <w:rsid w:val="00F46F71"/>
    <w:rsid w:val="00F4718B"/>
    <w:rsid w:val="00F47B06"/>
    <w:rsid w:val="00F502BE"/>
    <w:rsid w:val="00F50330"/>
    <w:rsid w:val="00F50C0B"/>
    <w:rsid w:val="00F50FE8"/>
    <w:rsid w:val="00F511BE"/>
    <w:rsid w:val="00F51793"/>
    <w:rsid w:val="00F51BE3"/>
    <w:rsid w:val="00F54831"/>
    <w:rsid w:val="00F5606E"/>
    <w:rsid w:val="00F57009"/>
    <w:rsid w:val="00F57BDC"/>
    <w:rsid w:val="00F605D6"/>
    <w:rsid w:val="00F605EF"/>
    <w:rsid w:val="00F60CE8"/>
    <w:rsid w:val="00F6111C"/>
    <w:rsid w:val="00F61AE2"/>
    <w:rsid w:val="00F62042"/>
    <w:rsid w:val="00F6368C"/>
    <w:rsid w:val="00F641DA"/>
    <w:rsid w:val="00F646EB"/>
    <w:rsid w:val="00F64E7F"/>
    <w:rsid w:val="00F65212"/>
    <w:rsid w:val="00F6623B"/>
    <w:rsid w:val="00F66870"/>
    <w:rsid w:val="00F66955"/>
    <w:rsid w:val="00F66EAB"/>
    <w:rsid w:val="00F671C5"/>
    <w:rsid w:val="00F67562"/>
    <w:rsid w:val="00F676B6"/>
    <w:rsid w:val="00F67767"/>
    <w:rsid w:val="00F6797C"/>
    <w:rsid w:val="00F701BF"/>
    <w:rsid w:val="00F715C0"/>
    <w:rsid w:val="00F71BF2"/>
    <w:rsid w:val="00F722C5"/>
    <w:rsid w:val="00F73984"/>
    <w:rsid w:val="00F73EE7"/>
    <w:rsid w:val="00F74ABF"/>
    <w:rsid w:val="00F764AF"/>
    <w:rsid w:val="00F76881"/>
    <w:rsid w:val="00F76DC1"/>
    <w:rsid w:val="00F77B0D"/>
    <w:rsid w:val="00F81019"/>
    <w:rsid w:val="00F810A7"/>
    <w:rsid w:val="00F82650"/>
    <w:rsid w:val="00F8377E"/>
    <w:rsid w:val="00F84003"/>
    <w:rsid w:val="00F84083"/>
    <w:rsid w:val="00F8504D"/>
    <w:rsid w:val="00F8599C"/>
    <w:rsid w:val="00F85FA5"/>
    <w:rsid w:val="00F865E7"/>
    <w:rsid w:val="00F86B6C"/>
    <w:rsid w:val="00F86F5A"/>
    <w:rsid w:val="00F87C33"/>
    <w:rsid w:val="00F87F67"/>
    <w:rsid w:val="00F90B08"/>
    <w:rsid w:val="00F91053"/>
    <w:rsid w:val="00F9182D"/>
    <w:rsid w:val="00F91F68"/>
    <w:rsid w:val="00F92122"/>
    <w:rsid w:val="00F940CC"/>
    <w:rsid w:val="00F95057"/>
    <w:rsid w:val="00F95A6A"/>
    <w:rsid w:val="00F9650C"/>
    <w:rsid w:val="00F969C6"/>
    <w:rsid w:val="00F96C0B"/>
    <w:rsid w:val="00F96F1B"/>
    <w:rsid w:val="00F97613"/>
    <w:rsid w:val="00F97E3B"/>
    <w:rsid w:val="00FA0094"/>
    <w:rsid w:val="00FA10A3"/>
    <w:rsid w:val="00FA19CC"/>
    <w:rsid w:val="00FA2635"/>
    <w:rsid w:val="00FA31DF"/>
    <w:rsid w:val="00FA3885"/>
    <w:rsid w:val="00FA4E02"/>
    <w:rsid w:val="00FA6154"/>
    <w:rsid w:val="00FA7125"/>
    <w:rsid w:val="00FA72D3"/>
    <w:rsid w:val="00FA7660"/>
    <w:rsid w:val="00FA7D09"/>
    <w:rsid w:val="00FB01FE"/>
    <w:rsid w:val="00FB1B9B"/>
    <w:rsid w:val="00FB263A"/>
    <w:rsid w:val="00FB284A"/>
    <w:rsid w:val="00FB2FC8"/>
    <w:rsid w:val="00FB3389"/>
    <w:rsid w:val="00FB3A37"/>
    <w:rsid w:val="00FB3EE3"/>
    <w:rsid w:val="00FB431E"/>
    <w:rsid w:val="00FB5EB5"/>
    <w:rsid w:val="00FB6071"/>
    <w:rsid w:val="00FB6C67"/>
    <w:rsid w:val="00FB7C3C"/>
    <w:rsid w:val="00FC0831"/>
    <w:rsid w:val="00FC0D5E"/>
    <w:rsid w:val="00FC1ACC"/>
    <w:rsid w:val="00FC2E8E"/>
    <w:rsid w:val="00FC4E46"/>
    <w:rsid w:val="00FC57EC"/>
    <w:rsid w:val="00FC58FF"/>
    <w:rsid w:val="00FC67D2"/>
    <w:rsid w:val="00FC7879"/>
    <w:rsid w:val="00FC7918"/>
    <w:rsid w:val="00FD3D2E"/>
    <w:rsid w:val="00FD4BE4"/>
    <w:rsid w:val="00FD5B01"/>
    <w:rsid w:val="00FD5F53"/>
    <w:rsid w:val="00FD65C7"/>
    <w:rsid w:val="00FD6926"/>
    <w:rsid w:val="00FD6E2B"/>
    <w:rsid w:val="00FD7A3E"/>
    <w:rsid w:val="00FD7BB8"/>
    <w:rsid w:val="00FE0027"/>
    <w:rsid w:val="00FE13BF"/>
    <w:rsid w:val="00FE1A8F"/>
    <w:rsid w:val="00FE3379"/>
    <w:rsid w:val="00FE3E1E"/>
    <w:rsid w:val="00FE4CD1"/>
    <w:rsid w:val="00FE4F36"/>
    <w:rsid w:val="00FE5800"/>
    <w:rsid w:val="00FE7109"/>
    <w:rsid w:val="00FE780C"/>
    <w:rsid w:val="00FE7DD7"/>
    <w:rsid w:val="00FF0957"/>
    <w:rsid w:val="00FF1700"/>
    <w:rsid w:val="00FF2238"/>
    <w:rsid w:val="00FF3085"/>
    <w:rsid w:val="00FF3740"/>
    <w:rsid w:val="00FF44B3"/>
    <w:rsid w:val="00FF51AF"/>
    <w:rsid w:val="00FF5A77"/>
    <w:rsid w:val="00FF5F6A"/>
    <w:rsid w:val="00FF606F"/>
    <w:rsid w:val="00FF60B4"/>
    <w:rsid w:val="00FF676F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B066D7"/>
  <w15:docId w15:val="{057EA455-B363-49C3-ABE1-E4A200F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74C2"/>
    <w:rPr>
      <w:rFonts w:ascii="Verdana" w:hAnsi="Verdana"/>
      <w:sz w:val="18"/>
    </w:rPr>
  </w:style>
  <w:style w:type="paragraph" w:styleId="Titre1">
    <w:name w:val="heading 1"/>
    <w:basedOn w:val="Normal"/>
    <w:next w:val="Paragraphe"/>
    <w:link w:val="Titre1Car"/>
    <w:autoRedefine/>
    <w:qFormat/>
    <w:rsid w:val="00612072"/>
    <w:pPr>
      <w:keepNext/>
      <w:outlineLvl w:val="0"/>
    </w:pPr>
    <w:rPr>
      <w:b/>
      <w:smallCaps/>
      <w:color w:val="1F497D" w:themeColor="text2"/>
      <w:sz w:val="22"/>
      <w:szCs w:val="22"/>
    </w:rPr>
  </w:style>
  <w:style w:type="paragraph" w:styleId="Titre2">
    <w:name w:val="heading 2"/>
    <w:basedOn w:val="Normal"/>
    <w:next w:val="Paragraphe"/>
    <w:link w:val="Titre2Car"/>
    <w:qFormat/>
    <w:rsid w:val="001373AF"/>
    <w:pPr>
      <w:keepNext/>
      <w:numPr>
        <w:numId w:val="8"/>
      </w:numPr>
      <w:spacing w:before="480"/>
      <w:outlineLvl w:val="1"/>
    </w:pPr>
    <w:rPr>
      <w:rFonts w:asciiTheme="minorHAnsi" w:hAnsiTheme="minorHAnsi"/>
      <w:b/>
      <w:smallCaps/>
      <w:sz w:val="22"/>
    </w:rPr>
  </w:style>
  <w:style w:type="paragraph" w:styleId="Titre3">
    <w:name w:val="heading 3"/>
    <w:basedOn w:val="Normal"/>
    <w:next w:val="Paragraphe"/>
    <w:qFormat/>
    <w:rsid w:val="008B5EFA"/>
    <w:pPr>
      <w:keepNext/>
      <w:numPr>
        <w:ilvl w:val="2"/>
        <w:numId w:val="1"/>
      </w:numPr>
      <w:spacing w:before="480"/>
      <w:outlineLvl w:val="2"/>
    </w:pPr>
    <w:rPr>
      <w:b/>
      <w:sz w:val="28"/>
    </w:rPr>
  </w:style>
  <w:style w:type="paragraph" w:styleId="Titre4">
    <w:name w:val="heading 4"/>
    <w:basedOn w:val="Normal"/>
    <w:next w:val="Paragraphe"/>
    <w:qFormat/>
    <w:rsid w:val="008B5EFA"/>
    <w:pPr>
      <w:keepNext/>
      <w:numPr>
        <w:ilvl w:val="3"/>
        <w:numId w:val="1"/>
      </w:numPr>
      <w:spacing w:before="48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8B5EFA"/>
    <w:pPr>
      <w:keepNext/>
      <w:numPr>
        <w:ilvl w:val="4"/>
        <w:numId w:val="1"/>
      </w:numPr>
      <w:spacing w:before="360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B5EFA"/>
    <w:pPr>
      <w:keepNext/>
      <w:numPr>
        <w:ilvl w:val="5"/>
        <w:numId w:val="1"/>
      </w:numPr>
      <w:spacing w:before="360"/>
      <w:jc w:val="both"/>
      <w:outlineLvl w:val="5"/>
    </w:pPr>
  </w:style>
  <w:style w:type="paragraph" w:styleId="Titre7">
    <w:name w:val="heading 7"/>
    <w:basedOn w:val="Normal"/>
    <w:next w:val="Normal"/>
    <w:qFormat/>
    <w:rsid w:val="008B5EFA"/>
    <w:pPr>
      <w:keepNext/>
      <w:numPr>
        <w:ilvl w:val="6"/>
        <w:numId w:val="1"/>
      </w:numPr>
      <w:spacing w:before="360"/>
      <w:jc w:val="both"/>
      <w:outlineLvl w:val="6"/>
    </w:pPr>
  </w:style>
  <w:style w:type="paragraph" w:styleId="Titre8">
    <w:name w:val="heading 8"/>
    <w:basedOn w:val="Normal"/>
    <w:next w:val="Normal"/>
    <w:qFormat/>
    <w:rsid w:val="008B5EFA"/>
    <w:pPr>
      <w:keepNext/>
      <w:numPr>
        <w:ilvl w:val="7"/>
        <w:numId w:val="1"/>
      </w:numPr>
      <w:spacing w:before="360"/>
      <w:jc w:val="both"/>
      <w:outlineLvl w:val="7"/>
    </w:pPr>
  </w:style>
  <w:style w:type="paragraph" w:styleId="Titre9">
    <w:name w:val="heading 9"/>
    <w:basedOn w:val="Normal"/>
    <w:next w:val="Normal"/>
    <w:qFormat/>
    <w:rsid w:val="008B5EFA"/>
    <w:pPr>
      <w:keepNext/>
      <w:numPr>
        <w:ilvl w:val="8"/>
        <w:numId w:val="1"/>
      </w:numPr>
      <w:spacing w:before="360"/>
      <w:jc w:val="both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rsid w:val="008B5EFA"/>
    <w:pPr>
      <w:spacing w:before="240"/>
      <w:jc w:val="both"/>
    </w:pPr>
  </w:style>
  <w:style w:type="paragraph" w:styleId="TM8">
    <w:name w:val="toc 8"/>
    <w:basedOn w:val="Titre8"/>
    <w:next w:val="Normal"/>
    <w:semiHidden/>
    <w:rsid w:val="008B5EFA"/>
    <w:pPr>
      <w:keepNext w:val="0"/>
      <w:numPr>
        <w:ilvl w:val="0"/>
        <w:numId w:val="0"/>
      </w:numPr>
      <w:spacing w:before="0"/>
      <w:ind w:left="1080"/>
      <w:jc w:val="left"/>
      <w:outlineLvl w:val="9"/>
    </w:pPr>
    <w:rPr>
      <w:rFonts w:asciiTheme="minorHAnsi" w:hAnsiTheme="minorHAnsi" w:cstheme="minorHAnsi"/>
      <w:sz w:val="20"/>
    </w:rPr>
  </w:style>
  <w:style w:type="paragraph" w:styleId="TM7">
    <w:name w:val="toc 7"/>
    <w:basedOn w:val="Titre7"/>
    <w:next w:val="Normal"/>
    <w:semiHidden/>
    <w:rsid w:val="008B5EFA"/>
    <w:pPr>
      <w:keepNext w:val="0"/>
      <w:numPr>
        <w:ilvl w:val="0"/>
        <w:numId w:val="0"/>
      </w:numPr>
      <w:spacing w:before="0"/>
      <w:ind w:left="900"/>
      <w:jc w:val="left"/>
      <w:outlineLvl w:val="9"/>
    </w:pPr>
    <w:rPr>
      <w:rFonts w:asciiTheme="minorHAnsi" w:hAnsiTheme="minorHAnsi" w:cstheme="minorHAnsi"/>
      <w:sz w:val="20"/>
    </w:rPr>
  </w:style>
  <w:style w:type="paragraph" w:styleId="TM6">
    <w:name w:val="toc 6"/>
    <w:basedOn w:val="Titre6"/>
    <w:next w:val="Normal"/>
    <w:semiHidden/>
    <w:rsid w:val="008B5EFA"/>
    <w:pPr>
      <w:keepNext w:val="0"/>
      <w:numPr>
        <w:ilvl w:val="0"/>
        <w:numId w:val="0"/>
      </w:numPr>
      <w:spacing w:before="0"/>
      <w:ind w:left="720"/>
      <w:jc w:val="left"/>
      <w:outlineLvl w:val="9"/>
    </w:pPr>
    <w:rPr>
      <w:rFonts w:asciiTheme="minorHAnsi" w:hAnsiTheme="minorHAnsi" w:cstheme="minorHAnsi"/>
      <w:sz w:val="20"/>
    </w:rPr>
  </w:style>
  <w:style w:type="paragraph" w:styleId="TM5">
    <w:name w:val="toc 5"/>
    <w:basedOn w:val="Titre5"/>
    <w:next w:val="Normal"/>
    <w:semiHidden/>
    <w:rsid w:val="008B5EFA"/>
    <w:pPr>
      <w:keepNext w:val="0"/>
      <w:numPr>
        <w:ilvl w:val="0"/>
        <w:numId w:val="0"/>
      </w:numPr>
      <w:spacing w:before="0"/>
      <w:ind w:left="540"/>
      <w:outlineLvl w:val="9"/>
    </w:pPr>
    <w:rPr>
      <w:rFonts w:asciiTheme="minorHAnsi" w:hAnsiTheme="minorHAnsi" w:cstheme="minorHAnsi"/>
      <w:b w:val="0"/>
      <w:sz w:val="20"/>
    </w:rPr>
  </w:style>
  <w:style w:type="paragraph" w:styleId="TM4">
    <w:name w:val="toc 4"/>
    <w:basedOn w:val="Titre4"/>
    <w:next w:val="Normal"/>
    <w:semiHidden/>
    <w:rsid w:val="008B5EFA"/>
    <w:pPr>
      <w:keepNext w:val="0"/>
      <w:numPr>
        <w:ilvl w:val="0"/>
        <w:numId w:val="0"/>
      </w:numPr>
      <w:spacing w:before="0"/>
      <w:ind w:left="360"/>
      <w:outlineLvl w:val="9"/>
    </w:pPr>
    <w:rPr>
      <w:rFonts w:asciiTheme="minorHAnsi" w:hAnsiTheme="minorHAnsi" w:cstheme="minorHAnsi"/>
      <w:b w:val="0"/>
      <w:sz w:val="20"/>
    </w:rPr>
  </w:style>
  <w:style w:type="paragraph" w:styleId="TM3">
    <w:name w:val="toc 3"/>
    <w:basedOn w:val="Titre3"/>
    <w:next w:val="Normal"/>
    <w:uiPriority w:val="39"/>
    <w:rsid w:val="008B5EFA"/>
    <w:pPr>
      <w:keepNext w:val="0"/>
      <w:numPr>
        <w:ilvl w:val="0"/>
        <w:numId w:val="0"/>
      </w:numPr>
      <w:spacing w:before="0"/>
      <w:ind w:left="180"/>
      <w:outlineLvl w:val="9"/>
    </w:pPr>
    <w:rPr>
      <w:rFonts w:asciiTheme="minorHAnsi" w:hAnsiTheme="minorHAnsi" w:cstheme="minorHAnsi"/>
      <w:b w:val="0"/>
      <w:sz w:val="20"/>
    </w:rPr>
  </w:style>
  <w:style w:type="paragraph" w:styleId="TM2">
    <w:name w:val="toc 2"/>
    <w:basedOn w:val="Titre2"/>
    <w:next w:val="Normal"/>
    <w:uiPriority w:val="39"/>
    <w:rsid w:val="008B5EFA"/>
    <w:pPr>
      <w:keepNext w:val="0"/>
      <w:numPr>
        <w:numId w:val="0"/>
      </w:numPr>
      <w:spacing w:before="240"/>
      <w:outlineLvl w:val="9"/>
    </w:pPr>
    <w:rPr>
      <w:rFonts w:cstheme="minorHAnsi"/>
      <w:bCs/>
      <w:smallCaps w:val="0"/>
      <w:sz w:val="20"/>
    </w:rPr>
  </w:style>
  <w:style w:type="paragraph" w:styleId="TM1">
    <w:name w:val="toc 1"/>
    <w:basedOn w:val="Titre1"/>
    <w:next w:val="Normal"/>
    <w:uiPriority w:val="39"/>
    <w:rsid w:val="007029C6"/>
    <w:pPr>
      <w:keepNext w:val="0"/>
      <w:spacing w:before="360"/>
      <w:outlineLvl w:val="9"/>
    </w:pPr>
    <w:rPr>
      <w:rFonts w:asciiTheme="minorHAnsi" w:hAnsiTheme="minorHAnsi"/>
      <w:bCs/>
      <w:caps/>
      <w:smallCaps w:val="0"/>
      <w:szCs w:val="24"/>
    </w:rPr>
  </w:style>
  <w:style w:type="paragraph" w:styleId="TM9">
    <w:name w:val="toc 9"/>
    <w:basedOn w:val="Titre9"/>
    <w:next w:val="Normal"/>
    <w:semiHidden/>
    <w:rsid w:val="008B5EFA"/>
    <w:pPr>
      <w:keepNext w:val="0"/>
      <w:numPr>
        <w:ilvl w:val="0"/>
        <w:numId w:val="0"/>
      </w:numPr>
      <w:spacing w:before="0"/>
      <w:ind w:left="1260"/>
      <w:jc w:val="left"/>
      <w:outlineLvl w:val="9"/>
    </w:pPr>
    <w:rPr>
      <w:rFonts w:asciiTheme="minorHAnsi" w:hAnsiTheme="minorHAnsi" w:cstheme="minorHAnsi"/>
      <w:sz w:val="20"/>
    </w:rPr>
  </w:style>
  <w:style w:type="paragraph" w:customStyle="1" w:styleId="Listedepoints">
    <w:name w:val="Liste de points"/>
    <w:basedOn w:val="Paragraphe"/>
    <w:rsid w:val="008B5EFA"/>
    <w:pPr>
      <w:numPr>
        <w:numId w:val="2"/>
      </w:numPr>
      <w:spacing w:before="60"/>
    </w:pPr>
  </w:style>
  <w:style w:type="paragraph" w:customStyle="1" w:styleId="Celluletableau">
    <w:name w:val="Cellule tableau"/>
    <w:basedOn w:val="Normal"/>
    <w:rsid w:val="008B5EFA"/>
    <w:pPr>
      <w:spacing w:before="60" w:after="60"/>
    </w:pPr>
  </w:style>
  <w:style w:type="paragraph" w:customStyle="1" w:styleId="Listedanscellule">
    <w:name w:val="Liste dans cellule"/>
    <w:basedOn w:val="Celluletableau"/>
    <w:rsid w:val="008B5EFA"/>
    <w:pPr>
      <w:numPr>
        <w:numId w:val="3"/>
      </w:numPr>
      <w:spacing w:before="40" w:after="20"/>
      <w:jc w:val="both"/>
    </w:pPr>
  </w:style>
  <w:style w:type="paragraph" w:styleId="Commentaire">
    <w:name w:val="annotation text"/>
    <w:basedOn w:val="Paragraphe"/>
    <w:semiHidden/>
    <w:rsid w:val="008B5EFA"/>
    <w:rPr>
      <w:i/>
      <w:color w:val="000080"/>
    </w:rPr>
  </w:style>
  <w:style w:type="paragraph" w:customStyle="1" w:styleId="Schmacentr">
    <w:name w:val="Schéma centré"/>
    <w:basedOn w:val="Normal"/>
    <w:rsid w:val="008B5EFA"/>
    <w:pPr>
      <w:spacing w:before="240" w:after="240"/>
      <w:jc w:val="center"/>
    </w:pPr>
  </w:style>
  <w:style w:type="paragraph" w:customStyle="1" w:styleId="Listecommentaire">
    <w:name w:val="Liste commentaire"/>
    <w:basedOn w:val="Listedepoints"/>
    <w:rsid w:val="008B5EFA"/>
    <w:rPr>
      <w:i/>
      <w:color w:val="000080"/>
    </w:rPr>
  </w:style>
  <w:style w:type="paragraph" w:styleId="Pieddepage">
    <w:name w:val="footer"/>
    <w:basedOn w:val="Normal"/>
    <w:link w:val="PieddepageCar"/>
    <w:uiPriority w:val="99"/>
    <w:rsid w:val="008B5EFA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8B5EFA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8B5EFA"/>
    <w:pPr>
      <w:shd w:val="clear" w:color="auto" w:fill="000080"/>
    </w:pPr>
    <w:rPr>
      <w:rFonts w:ascii="Tahoma" w:hAnsi="Tahoma"/>
    </w:rPr>
  </w:style>
  <w:style w:type="paragraph" w:customStyle="1" w:styleId="Cellulenotice">
    <w:name w:val="Cellule notice"/>
    <w:basedOn w:val="Celluletableau"/>
    <w:rsid w:val="008B5EFA"/>
    <w:pPr>
      <w:keepNext/>
      <w:ind w:left="142"/>
      <w:jc w:val="both"/>
    </w:pPr>
  </w:style>
  <w:style w:type="character" w:styleId="Numrodepage">
    <w:name w:val="page number"/>
    <w:basedOn w:val="Policepardfaut"/>
    <w:rsid w:val="003E6DEF"/>
  </w:style>
  <w:style w:type="paragraph" w:customStyle="1" w:styleId="Styleavecpuces">
    <w:name w:val="Style avec puces"/>
    <w:basedOn w:val="Normal"/>
    <w:rsid w:val="003B26F0"/>
    <w:pPr>
      <w:numPr>
        <w:numId w:val="5"/>
      </w:numPr>
      <w:jc w:val="both"/>
    </w:pPr>
  </w:style>
  <w:style w:type="paragraph" w:customStyle="1" w:styleId="Style2">
    <w:name w:val="Style2"/>
    <w:basedOn w:val="Normal"/>
    <w:rsid w:val="006A0D2A"/>
    <w:pPr>
      <w:numPr>
        <w:numId w:val="4"/>
      </w:numPr>
    </w:pPr>
  </w:style>
  <w:style w:type="paragraph" w:styleId="Textedebulles">
    <w:name w:val="Balloon Text"/>
    <w:basedOn w:val="Normal"/>
    <w:semiHidden/>
    <w:rsid w:val="005A75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E0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164DD3"/>
    <w:pPr>
      <w:spacing w:before="120" w:after="120" w:line="280" w:lineRule="atLeast"/>
      <w:ind w:left="851"/>
      <w:jc w:val="both"/>
    </w:pPr>
    <w:rPr>
      <w:rFonts w:cs="Arial"/>
      <w:sz w:val="20"/>
    </w:rPr>
  </w:style>
  <w:style w:type="character" w:styleId="Marquedecommentaire">
    <w:name w:val="annotation reference"/>
    <w:basedOn w:val="Policepardfaut"/>
    <w:semiHidden/>
    <w:rsid w:val="00F37D8D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F37D8D"/>
    <w:pPr>
      <w:spacing w:before="0"/>
      <w:jc w:val="left"/>
    </w:pPr>
    <w:rPr>
      <w:b/>
      <w:bCs/>
      <w:i w:val="0"/>
      <w:color w:val="auto"/>
      <w:sz w:val="20"/>
    </w:rPr>
  </w:style>
  <w:style w:type="paragraph" w:customStyle="1" w:styleId="StyleTitre4Soulignement">
    <w:name w:val="Style Titre 4 + Soulignement"/>
    <w:basedOn w:val="Normal"/>
    <w:rsid w:val="007275F2"/>
    <w:pPr>
      <w:numPr>
        <w:numId w:val="6"/>
      </w:numPr>
    </w:pPr>
  </w:style>
  <w:style w:type="character" w:styleId="Lienhypertexte">
    <w:name w:val="Hyperlink"/>
    <w:basedOn w:val="Policepardfaut"/>
    <w:uiPriority w:val="99"/>
    <w:rsid w:val="00126032"/>
    <w:rPr>
      <w:color w:val="0000FF"/>
      <w:u w:val="single"/>
    </w:rPr>
  </w:style>
  <w:style w:type="paragraph" w:customStyle="1" w:styleId="Listetiret">
    <w:name w:val="Listeàtiret"/>
    <w:basedOn w:val="Normal"/>
    <w:link w:val="ListetiretCar"/>
    <w:rsid w:val="00C6215D"/>
    <w:pPr>
      <w:numPr>
        <w:numId w:val="7"/>
      </w:numPr>
    </w:pPr>
  </w:style>
  <w:style w:type="paragraph" w:styleId="Lgende">
    <w:name w:val="caption"/>
    <w:basedOn w:val="Normal"/>
    <w:next w:val="Normal"/>
    <w:qFormat/>
    <w:rsid w:val="00170946"/>
    <w:rPr>
      <w:b/>
      <w:bCs/>
      <w:sz w:val="20"/>
    </w:rPr>
  </w:style>
  <w:style w:type="character" w:customStyle="1" w:styleId="ListetiretCar">
    <w:name w:val="Listeàtiret Car"/>
    <w:basedOn w:val="Policepardfaut"/>
    <w:link w:val="Listetiret"/>
    <w:rsid w:val="00DC3C0A"/>
    <w:rPr>
      <w:rFonts w:ascii="Verdana" w:hAnsi="Verdana"/>
      <w:sz w:val="18"/>
    </w:rPr>
  </w:style>
  <w:style w:type="paragraph" w:styleId="Paragraphedeliste">
    <w:name w:val="List Paragraph"/>
    <w:basedOn w:val="Normal"/>
    <w:uiPriority w:val="34"/>
    <w:qFormat/>
    <w:rsid w:val="00F605EF"/>
    <w:pPr>
      <w:ind w:left="708"/>
    </w:pPr>
  </w:style>
  <w:style w:type="character" w:customStyle="1" w:styleId="spipsurligne">
    <w:name w:val="spip_surligne"/>
    <w:basedOn w:val="Policepardfaut"/>
    <w:rsid w:val="00D2007A"/>
  </w:style>
  <w:style w:type="paragraph" w:customStyle="1" w:styleId="Default">
    <w:name w:val="Default"/>
    <w:rsid w:val="00814CF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722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customStyle="1" w:styleId="Grilledetableauclaire1">
    <w:name w:val="Grille de tableau claire1"/>
    <w:basedOn w:val="TableauNormal"/>
    <w:uiPriority w:val="40"/>
    <w:rsid w:val="00214909"/>
    <w:tblPr>
      <w:tblBorders>
        <w:top w:val="double" w:sz="4" w:space="0" w:color="BFBFBF" w:themeColor="background1" w:themeShade="BF"/>
        <w:left w:val="double" w:sz="4" w:space="0" w:color="BFBFBF" w:themeColor="background1" w:themeShade="BF"/>
        <w:bottom w:val="double" w:sz="4" w:space="0" w:color="BFBFBF" w:themeColor="background1" w:themeShade="BF"/>
        <w:right w:val="double" w:sz="4" w:space="0" w:color="BFBFBF" w:themeColor="background1" w:themeShade="BF"/>
        <w:insideH w:val="double" w:sz="4" w:space="0" w:color="BFBFBF" w:themeColor="background1" w:themeShade="BF"/>
        <w:insideV w:val="double" w:sz="4" w:space="0" w:color="BFBFBF" w:themeColor="background1" w:themeShade="BF"/>
      </w:tblBorders>
    </w:tblPr>
  </w:style>
  <w:style w:type="table" w:customStyle="1" w:styleId="TableauGrille6Couleur-Accentuation11">
    <w:name w:val="Tableau Grille 6 Couleur - Accentuation 11"/>
    <w:basedOn w:val="TableauNormal"/>
    <w:uiPriority w:val="51"/>
    <w:rsid w:val="00A161F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262018"/>
    <w:pPr>
      <w:keepLines/>
      <w:spacing w:before="240" w:line="259" w:lineRule="auto"/>
      <w:outlineLvl w:val="9"/>
    </w:pPr>
    <w:rPr>
      <w:rFonts w:eastAsiaTheme="majorEastAsia" w:cstheme="majorBidi"/>
      <w:b w:val="0"/>
      <w:smallCaps w:val="0"/>
      <w:szCs w:val="32"/>
    </w:rPr>
  </w:style>
  <w:style w:type="character" w:customStyle="1" w:styleId="Titre1Car">
    <w:name w:val="Titre 1 Car"/>
    <w:basedOn w:val="Policepardfaut"/>
    <w:link w:val="Titre1"/>
    <w:rsid w:val="00612072"/>
    <w:rPr>
      <w:rFonts w:ascii="Verdana" w:hAnsi="Verdana"/>
      <w:b/>
      <w:smallCaps/>
      <w:color w:val="1F497D" w:themeColor="text2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74714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66870"/>
    <w:rPr>
      <w:rFonts w:ascii="Verdana" w:hAnsi="Verdana"/>
      <w:sz w:val="18"/>
    </w:rPr>
  </w:style>
  <w:style w:type="paragraph" w:styleId="Sansinterligne">
    <w:name w:val="No Spacing"/>
    <w:uiPriority w:val="1"/>
    <w:qFormat/>
    <w:rsid w:val="00F76DC1"/>
    <w:pPr>
      <w:jc w:val="both"/>
    </w:pPr>
    <w:rPr>
      <w:rFonts w:ascii="Arial" w:eastAsiaTheme="minorEastAsia" w:hAnsi="Arial" w:cs="Arial"/>
      <w:sz w:val="18"/>
      <w:szCs w:val="18"/>
    </w:rPr>
  </w:style>
  <w:style w:type="character" w:customStyle="1" w:styleId="Style1">
    <w:name w:val="Style1"/>
    <w:basedOn w:val="Policepardfaut"/>
    <w:uiPriority w:val="1"/>
    <w:rsid w:val="00630219"/>
    <w:rPr>
      <w:color w:val="FF0000"/>
    </w:rPr>
  </w:style>
  <w:style w:type="character" w:customStyle="1" w:styleId="Style3">
    <w:name w:val="Style3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4">
    <w:name w:val="Style4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5">
    <w:name w:val="Style5"/>
    <w:basedOn w:val="Policepardfaut"/>
    <w:uiPriority w:val="1"/>
    <w:rsid w:val="00630219"/>
    <w:rPr>
      <w:b w:val="0"/>
      <w:color w:val="1F497D" w:themeColor="text2"/>
      <w:sz w:val="24"/>
    </w:rPr>
  </w:style>
  <w:style w:type="character" w:customStyle="1" w:styleId="Style6">
    <w:name w:val="Style6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7">
    <w:name w:val="Style7"/>
    <w:basedOn w:val="Policepardfaut"/>
    <w:uiPriority w:val="1"/>
    <w:rsid w:val="00903805"/>
    <w:rPr>
      <w:color w:val="1F497D" w:themeColor="text2"/>
      <w:sz w:val="22"/>
    </w:rPr>
  </w:style>
  <w:style w:type="character" w:customStyle="1" w:styleId="Style8">
    <w:name w:val="Style8"/>
    <w:basedOn w:val="Policepardfaut"/>
    <w:uiPriority w:val="1"/>
    <w:rsid w:val="00903805"/>
    <w:rPr>
      <w:color w:val="1F497D" w:themeColor="text2"/>
      <w:sz w:val="22"/>
    </w:rPr>
  </w:style>
  <w:style w:type="paragraph" w:styleId="Sous-titre">
    <w:name w:val="Subtitle"/>
    <w:basedOn w:val="Normal"/>
    <w:next w:val="Normal"/>
    <w:link w:val="Sous-titreCar"/>
    <w:qFormat/>
    <w:rsid w:val="008C09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8C09E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">
    <w:name w:val="Emphasis"/>
    <w:basedOn w:val="Policepardfaut"/>
    <w:qFormat/>
    <w:rsid w:val="00DA1031"/>
    <w:rPr>
      <w:rFonts w:asciiTheme="minorHAnsi" w:hAnsiTheme="minorHAnsi"/>
      <w:i w:val="0"/>
      <w:iCs/>
      <w:color w:val="808080" w:themeColor="background1" w:themeShade="80"/>
      <w:sz w:val="18"/>
    </w:rPr>
  </w:style>
  <w:style w:type="paragraph" w:styleId="Listepuces">
    <w:name w:val="List Bullet"/>
    <w:basedOn w:val="Normal"/>
    <w:unhideWhenUsed/>
    <w:rsid w:val="0063282E"/>
    <w:pPr>
      <w:numPr>
        <w:numId w:val="13"/>
      </w:numPr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4E18F2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qFormat/>
    <w:rsid w:val="000B56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B5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auListe5Fonc-Accentuation3">
    <w:name w:val="List Table 5 Dark Accent 3"/>
    <w:basedOn w:val="TableauNormal"/>
    <w:uiPriority w:val="50"/>
    <w:rsid w:val="00265AD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Grille4-Accentuation3">
    <w:name w:val="Grid Table 4 Accent 3"/>
    <w:basedOn w:val="TableauNormal"/>
    <w:uiPriority w:val="49"/>
    <w:rsid w:val="00265AD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itre2Car">
    <w:name w:val="Titre 2 Car"/>
    <w:basedOn w:val="Policepardfaut"/>
    <w:link w:val="Titre2"/>
    <w:rsid w:val="009F6953"/>
    <w:rPr>
      <w:rFonts w:asciiTheme="minorHAnsi" w:hAnsiTheme="minorHAnsi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1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AltenSO\AltenSO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E754AD98B54CBA9DFC0B01224C5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24C006-66B7-49C2-B3BC-2AB73249A223}"/>
      </w:docPartPr>
      <w:docPartBody>
        <w:p w:rsidR="0015722E" w:rsidRDefault="00DD4ACD" w:rsidP="00DD4ACD">
          <w:r w:rsidRPr="0027403C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06"/>
    <w:rsid w:val="00006E47"/>
    <w:rsid w:val="000079D1"/>
    <w:rsid w:val="00012714"/>
    <w:rsid w:val="00014FCE"/>
    <w:rsid w:val="00024568"/>
    <w:rsid w:val="00025DA9"/>
    <w:rsid w:val="00036713"/>
    <w:rsid w:val="000443A4"/>
    <w:rsid w:val="00045C64"/>
    <w:rsid w:val="000572D5"/>
    <w:rsid w:val="00057ADF"/>
    <w:rsid w:val="0006276E"/>
    <w:rsid w:val="00072A73"/>
    <w:rsid w:val="00073B2E"/>
    <w:rsid w:val="00075386"/>
    <w:rsid w:val="000B206F"/>
    <w:rsid w:val="000B74BB"/>
    <w:rsid w:val="000C1A70"/>
    <w:rsid w:val="000C575B"/>
    <w:rsid w:val="000C617E"/>
    <w:rsid w:val="000D5DD0"/>
    <w:rsid w:val="000E22A1"/>
    <w:rsid w:val="000F0605"/>
    <w:rsid w:val="000F4F00"/>
    <w:rsid w:val="000F60B6"/>
    <w:rsid w:val="001032D7"/>
    <w:rsid w:val="00122930"/>
    <w:rsid w:val="00127915"/>
    <w:rsid w:val="001334DB"/>
    <w:rsid w:val="00145B9E"/>
    <w:rsid w:val="00145CB0"/>
    <w:rsid w:val="001517D7"/>
    <w:rsid w:val="0015722E"/>
    <w:rsid w:val="001626F6"/>
    <w:rsid w:val="001629BB"/>
    <w:rsid w:val="00167FCF"/>
    <w:rsid w:val="00171D96"/>
    <w:rsid w:val="0017535F"/>
    <w:rsid w:val="00181033"/>
    <w:rsid w:val="00186F24"/>
    <w:rsid w:val="001A1823"/>
    <w:rsid w:val="001A58B2"/>
    <w:rsid w:val="001B0C42"/>
    <w:rsid w:val="001B1125"/>
    <w:rsid w:val="001B6CB2"/>
    <w:rsid w:val="001C3004"/>
    <w:rsid w:val="001C7690"/>
    <w:rsid w:val="001D0B91"/>
    <w:rsid w:val="001E0E97"/>
    <w:rsid w:val="001E6C98"/>
    <w:rsid w:val="001F6E9E"/>
    <w:rsid w:val="00206036"/>
    <w:rsid w:val="00211349"/>
    <w:rsid w:val="00212922"/>
    <w:rsid w:val="00215F95"/>
    <w:rsid w:val="00230C18"/>
    <w:rsid w:val="002319BD"/>
    <w:rsid w:val="00244EB0"/>
    <w:rsid w:val="00247D6C"/>
    <w:rsid w:val="00252388"/>
    <w:rsid w:val="00252A61"/>
    <w:rsid w:val="002537E7"/>
    <w:rsid w:val="00255D72"/>
    <w:rsid w:val="00261497"/>
    <w:rsid w:val="00263124"/>
    <w:rsid w:val="002717C9"/>
    <w:rsid w:val="00273D74"/>
    <w:rsid w:val="002745CF"/>
    <w:rsid w:val="00274BED"/>
    <w:rsid w:val="00280C98"/>
    <w:rsid w:val="00287249"/>
    <w:rsid w:val="00291F43"/>
    <w:rsid w:val="0029791D"/>
    <w:rsid w:val="002A4A4A"/>
    <w:rsid w:val="002B28FD"/>
    <w:rsid w:val="002B634E"/>
    <w:rsid w:val="002C4DC5"/>
    <w:rsid w:val="002D235E"/>
    <w:rsid w:val="002D2896"/>
    <w:rsid w:val="002D48ED"/>
    <w:rsid w:val="002E4463"/>
    <w:rsid w:val="002E6B69"/>
    <w:rsid w:val="0030046D"/>
    <w:rsid w:val="00300BA4"/>
    <w:rsid w:val="00301374"/>
    <w:rsid w:val="00304057"/>
    <w:rsid w:val="00314F9D"/>
    <w:rsid w:val="003224A9"/>
    <w:rsid w:val="00323E48"/>
    <w:rsid w:val="00331EC9"/>
    <w:rsid w:val="003348CE"/>
    <w:rsid w:val="00350928"/>
    <w:rsid w:val="0035229B"/>
    <w:rsid w:val="0036618E"/>
    <w:rsid w:val="00376A8D"/>
    <w:rsid w:val="0038190C"/>
    <w:rsid w:val="00386483"/>
    <w:rsid w:val="00387981"/>
    <w:rsid w:val="00390956"/>
    <w:rsid w:val="00391026"/>
    <w:rsid w:val="003A3A1F"/>
    <w:rsid w:val="003A4395"/>
    <w:rsid w:val="003A77B2"/>
    <w:rsid w:val="003B02E4"/>
    <w:rsid w:val="003B0F11"/>
    <w:rsid w:val="003B3556"/>
    <w:rsid w:val="003B4415"/>
    <w:rsid w:val="003B4783"/>
    <w:rsid w:val="003B56DF"/>
    <w:rsid w:val="003C3E26"/>
    <w:rsid w:val="003C5CC3"/>
    <w:rsid w:val="003D1B9B"/>
    <w:rsid w:val="003D26C6"/>
    <w:rsid w:val="003D39A0"/>
    <w:rsid w:val="003E4262"/>
    <w:rsid w:val="004016E4"/>
    <w:rsid w:val="004017A3"/>
    <w:rsid w:val="004228F2"/>
    <w:rsid w:val="004253E8"/>
    <w:rsid w:val="00425C81"/>
    <w:rsid w:val="004472DF"/>
    <w:rsid w:val="00460BF2"/>
    <w:rsid w:val="00462CE3"/>
    <w:rsid w:val="0046722F"/>
    <w:rsid w:val="00471473"/>
    <w:rsid w:val="00474CE3"/>
    <w:rsid w:val="004800B7"/>
    <w:rsid w:val="00481F36"/>
    <w:rsid w:val="004B6C99"/>
    <w:rsid w:val="004D0307"/>
    <w:rsid w:val="004D12DF"/>
    <w:rsid w:val="004D1430"/>
    <w:rsid w:val="004D36D7"/>
    <w:rsid w:val="004E12D7"/>
    <w:rsid w:val="005018A2"/>
    <w:rsid w:val="005050EA"/>
    <w:rsid w:val="0051277B"/>
    <w:rsid w:val="0051371B"/>
    <w:rsid w:val="00514C1E"/>
    <w:rsid w:val="005250C1"/>
    <w:rsid w:val="00526113"/>
    <w:rsid w:val="00546AD6"/>
    <w:rsid w:val="00551037"/>
    <w:rsid w:val="0055140C"/>
    <w:rsid w:val="00554794"/>
    <w:rsid w:val="005728B4"/>
    <w:rsid w:val="00581A4F"/>
    <w:rsid w:val="00591E84"/>
    <w:rsid w:val="005A044B"/>
    <w:rsid w:val="005A718A"/>
    <w:rsid w:val="005B5D9B"/>
    <w:rsid w:val="005F0691"/>
    <w:rsid w:val="00605FF1"/>
    <w:rsid w:val="006138A4"/>
    <w:rsid w:val="006203B8"/>
    <w:rsid w:val="00636CC5"/>
    <w:rsid w:val="006412FB"/>
    <w:rsid w:val="00642ADC"/>
    <w:rsid w:val="00644F0A"/>
    <w:rsid w:val="00647F7D"/>
    <w:rsid w:val="00671ABE"/>
    <w:rsid w:val="00687B4B"/>
    <w:rsid w:val="00690DED"/>
    <w:rsid w:val="00692909"/>
    <w:rsid w:val="0069609B"/>
    <w:rsid w:val="006A0300"/>
    <w:rsid w:val="006B6DC3"/>
    <w:rsid w:val="006B79EA"/>
    <w:rsid w:val="006C1E53"/>
    <w:rsid w:val="006C70D8"/>
    <w:rsid w:val="006D51AE"/>
    <w:rsid w:val="006E4BCA"/>
    <w:rsid w:val="006E7381"/>
    <w:rsid w:val="006F5AC8"/>
    <w:rsid w:val="006F5FFA"/>
    <w:rsid w:val="007013C0"/>
    <w:rsid w:val="00703AA6"/>
    <w:rsid w:val="00744DDD"/>
    <w:rsid w:val="007451C0"/>
    <w:rsid w:val="00746CB5"/>
    <w:rsid w:val="00764956"/>
    <w:rsid w:val="00772644"/>
    <w:rsid w:val="007A489F"/>
    <w:rsid w:val="007B725E"/>
    <w:rsid w:val="007D47AD"/>
    <w:rsid w:val="007D528A"/>
    <w:rsid w:val="007D70D7"/>
    <w:rsid w:val="007E1623"/>
    <w:rsid w:val="007E2E48"/>
    <w:rsid w:val="007E68A6"/>
    <w:rsid w:val="0080441C"/>
    <w:rsid w:val="0081406D"/>
    <w:rsid w:val="00814FD2"/>
    <w:rsid w:val="00821EBC"/>
    <w:rsid w:val="00824E06"/>
    <w:rsid w:val="00842C98"/>
    <w:rsid w:val="008458D8"/>
    <w:rsid w:val="00847055"/>
    <w:rsid w:val="00847FAB"/>
    <w:rsid w:val="00851ECF"/>
    <w:rsid w:val="00873087"/>
    <w:rsid w:val="008A0A53"/>
    <w:rsid w:val="008A3E12"/>
    <w:rsid w:val="008B07A7"/>
    <w:rsid w:val="008C1802"/>
    <w:rsid w:val="008C3137"/>
    <w:rsid w:val="008C5D3A"/>
    <w:rsid w:val="008D002D"/>
    <w:rsid w:val="008E2E82"/>
    <w:rsid w:val="008F0DD0"/>
    <w:rsid w:val="008F5C10"/>
    <w:rsid w:val="008F5D2F"/>
    <w:rsid w:val="00907544"/>
    <w:rsid w:val="0093641C"/>
    <w:rsid w:val="009502BE"/>
    <w:rsid w:val="00957036"/>
    <w:rsid w:val="00962D67"/>
    <w:rsid w:val="00964D33"/>
    <w:rsid w:val="009713BD"/>
    <w:rsid w:val="00972D54"/>
    <w:rsid w:val="00987FE6"/>
    <w:rsid w:val="0099288E"/>
    <w:rsid w:val="00993D4D"/>
    <w:rsid w:val="009965D9"/>
    <w:rsid w:val="009B3AD8"/>
    <w:rsid w:val="009B661A"/>
    <w:rsid w:val="009B6AED"/>
    <w:rsid w:val="009E062B"/>
    <w:rsid w:val="009E3067"/>
    <w:rsid w:val="009F398E"/>
    <w:rsid w:val="009F65AA"/>
    <w:rsid w:val="00A02991"/>
    <w:rsid w:val="00A11432"/>
    <w:rsid w:val="00A11552"/>
    <w:rsid w:val="00A17F31"/>
    <w:rsid w:val="00A314AB"/>
    <w:rsid w:val="00A564C2"/>
    <w:rsid w:val="00A57C90"/>
    <w:rsid w:val="00A61B62"/>
    <w:rsid w:val="00A62D35"/>
    <w:rsid w:val="00A70D07"/>
    <w:rsid w:val="00A72327"/>
    <w:rsid w:val="00A764F1"/>
    <w:rsid w:val="00A7740A"/>
    <w:rsid w:val="00A85922"/>
    <w:rsid w:val="00A9139A"/>
    <w:rsid w:val="00A92CEC"/>
    <w:rsid w:val="00AA58F1"/>
    <w:rsid w:val="00AC7CCD"/>
    <w:rsid w:val="00AE525C"/>
    <w:rsid w:val="00AF46FA"/>
    <w:rsid w:val="00AF5A02"/>
    <w:rsid w:val="00AF5DED"/>
    <w:rsid w:val="00B04705"/>
    <w:rsid w:val="00B054D3"/>
    <w:rsid w:val="00B11C4B"/>
    <w:rsid w:val="00B27555"/>
    <w:rsid w:val="00B54FB9"/>
    <w:rsid w:val="00B60D57"/>
    <w:rsid w:val="00B62FFB"/>
    <w:rsid w:val="00B64203"/>
    <w:rsid w:val="00B71A5E"/>
    <w:rsid w:val="00B72993"/>
    <w:rsid w:val="00B72FE5"/>
    <w:rsid w:val="00B73562"/>
    <w:rsid w:val="00B7581B"/>
    <w:rsid w:val="00B7725E"/>
    <w:rsid w:val="00B818C2"/>
    <w:rsid w:val="00B84037"/>
    <w:rsid w:val="00BB2BFE"/>
    <w:rsid w:val="00BD3949"/>
    <w:rsid w:val="00BE495F"/>
    <w:rsid w:val="00BE5396"/>
    <w:rsid w:val="00BF1FBA"/>
    <w:rsid w:val="00BF3189"/>
    <w:rsid w:val="00BF3CA8"/>
    <w:rsid w:val="00BF7E12"/>
    <w:rsid w:val="00C0453B"/>
    <w:rsid w:val="00C0681A"/>
    <w:rsid w:val="00C17782"/>
    <w:rsid w:val="00C203BB"/>
    <w:rsid w:val="00C22ED3"/>
    <w:rsid w:val="00C26B27"/>
    <w:rsid w:val="00C32470"/>
    <w:rsid w:val="00C37B42"/>
    <w:rsid w:val="00C42AB4"/>
    <w:rsid w:val="00C449ED"/>
    <w:rsid w:val="00C44EB7"/>
    <w:rsid w:val="00C511DE"/>
    <w:rsid w:val="00C5395B"/>
    <w:rsid w:val="00C63013"/>
    <w:rsid w:val="00C652ED"/>
    <w:rsid w:val="00C76F55"/>
    <w:rsid w:val="00C777BF"/>
    <w:rsid w:val="00C84FF8"/>
    <w:rsid w:val="00C85C70"/>
    <w:rsid w:val="00CA75A1"/>
    <w:rsid w:val="00CB2D91"/>
    <w:rsid w:val="00CD145B"/>
    <w:rsid w:val="00CD2C16"/>
    <w:rsid w:val="00CD4008"/>
    <w:rsid w:val="00CE4E8D"/>
    <w:rsid w:val="00CE7206"/>
    <w:rsid w:val="00D035D8"/>
    <w:rsid w:val="00D05431"/>
    <w:rsid w:val="00D10289"/>
    <w:rsid w:val="00D13293"/>
    <w:rsid w:val="00D13FAB"/>
    <w:rsid w:val="00D14E23"/>
    <w:rsid w:val="00D20CC7"/>
    <w:rsid w:val="00D33720"/>
    <w:rsid w:val="00D340BA"/>
    <w:rsid w:val="00D4115E"/>
    <w:rsid w:val="00D43766"/>
    <w:rsid w:val="00D47407"/>
    <w:rsid w:val="00D53D5D"/>
    <w:rsid w:val="00D56193"/>
    <w:rsid w:val="00D76366"/>
    <w:rsid w:val="00D7797A"/>
    <w:rsid w:val="00D8180E"/>
    <w:rsid w:val="00D851A6"/>
    <w:rsid w:val="00D86E5F"/>
    <w:rsid w:val="00D925AC"/>
    <w:rsid w:val="00D9759D"/>
    <w:rsid w:val="00DA5A5D"/>
    <w:rsid w:val="00DD28F2"/>
    <w:rsid w:val="00DD4ACD"/>
    <w:rsid w:val="00DF34FE"/>
    <w:rsid w:val="00DF454C"/>
    <w:rsid w:val="00E00D35"/>
    <w:rsid w:val="00E01B21"/>
    <w:rsid w:val="00E04A1E"/>
    <w:rsid w:val="00E04ECF"/>
    <w:rsid w:val="00E17315"/>
    <w:rsid w:val="00E265A4"/>
    <w:rsid w:val="00E32D11"/>
    <w:rsid w:val="00E56C28"/>
    <w:rsid w:val="00E657A6"/>
    <w:rsid w:val="00E65A8D"/>
    <w:rsid w:val="00E755A4"/>
    <w:rsid w:val="00E8432B"/>
    <w:rsid w:val="00EA43EA"/>
    <w:rsid w:val="00EA668B"/>
    <w:rsid w:val="00EA76D2"/>
    <w:rsid w:val="00EC5804"/>
    <w:rsid w:val="00ED516A"/>
    <w:rsid w:val="00ED60EF"/>
    <w:rsid w:val="00EE4396"/>
    <w:rsid w:val="00F02E92"/>
    <w:rsid w:val="00F03012"/>
    <w:rsid w:val="00F0360C"/>
    <w:rsid w:val="00F30A08"/>
    <w:rsid w:val="00F3732E"/>
    <w:rsid w:val="00F56FD6"/>
    <w:rsid w:val="00F734EB"/>
    <w:rsid w:val="00F9316D"/>
    <w:rsid w:val="00F9508E"/>
    <w:rsid w:val="00FC72CD"/>
    <w:rsid w:val="00FC7928"/>
    <w:rsid w:val="00FD59E5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A66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BEC5-8F0F-41AF-85FB-2B66608D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AltenSO</Template>
  <TotalTime>0</TotalTime>
  <Pages>6</Pages>
  <Words>548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Compte Rendu de Réunion</vt:lpstr>
    </vt:vector>
  </TitlesOfParts>
  <Company>aso</Company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Compte Rendu de Réunion</dc:title>
  <dc:subject/>
  <dc:creator>AyelVeronique</dc:creator>
  <cp:keywords/>
  <dc:description/>
  <cp:lastModifiedBy>LOIC GUYART</cp:lastModifiedBy>
  <cp:revision>2</cp:revision>
  <cp:lastPrinted>2025-01-23T09:13:00Z</cp:lastPrinted>
  <dcterms:created xsi:type="dcterms:W3CDTF">2025-02-13T13:53:00Z</dcterms:created>
  <dcterms:modified xsi:type="dcterms:W3CDTF">2025-02-13T13:53:00Z</dcterms:modified>
</cp:coreProperties>
</file>