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46756380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927711">
        <w:rPr>
          <w:color w:val="FF0000"/>
        </w:rPr>
        <w:t>pose de parquet</w:t>
      </w:r>
      <w:r w:rsidR="00F907DE">
        <w:rPr>
          <w:color w:val="FF0000"/>
        </w:rPr>
        <w:t xml:space="preserve"> flottant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6A60324E" w:rsidR="001F24D2" w:rsidRDefault="001F24D2" w:rsidP="00D07403">
      <w:pPr>
        <w:spacing w:before="240" w:after="60" w:line="240" w:lineRule="atLeast"/>
        <w:ind w:left="5672"/>
      </w:pPr>
      <w:r w:rsidRPr="001F24D2">
        <w:t xml:space="preserve"> le </w:t>
      </w:r>
      <w:sdt>
        <w:sdtPr>
          <w:id w:val="-1267922235"/>
          <w:placeholder>
            <w:docPart w:val="54E754AD98B54CBA9DFC0B01224C555F"/>
          </w:placeholder>
          <w:date w:fullDate="2025-02-13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B01719">
            <w:t>13</w:t>
          </w:r>
          <w:r w:rsidR="005A7B49">
            <w:t xml:space="preserve"> </w:t>
          </w:r>
          <w:r w:rsidR="00B01719">
            <w:t>février</w:t>
          </w:r>
          <w:r w:rsidR="00586B32">
            <w:t xml:space="preserve"> 20</w:t>
          </w:r>
          <w:r w:rsidR="00CF7CA7">
            <w:t>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371D65AF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DEMMARAGE  DU CHANTIER IMPOSER  PAR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616B0B66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907DE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5F38AAD7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07DE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1329D191" w:rsidR="00436FCD" w:rsidRPr="00436FCD" w:rsidRDefault="00F907DE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r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 xml:space="preserve"> avril 2025</w:t>
            </w: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r w:rsidRPr="00880C08">
              <w:rPr>
                <w:rFonts w:cs="Arial"/>
                <w:b/>
                <w:sz w:val="20"/>
              </w:rPr>
              <w:t>EMAIL</w:t>
            </w:r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26233750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 :</w:t>
            </w:r>
            <w:r w:rsidR="00927711">
              <w:rPr>
                <w:b/>
                <w:bCs/>
                <w:sz w:val="20"/>
              </w:rPr>
              <w:t xml:space="preserve">JUVISY SUR ORGE 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95"/>
        <w:gridCol w:w="5268"/>
      </w:tblGrid>
      <w:tr w:rsidR="00F14363" w:rsidRPr="00B06D46" w14:paraId="47FD0FA0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C123CE">
        <w:trPr>
          <w:trHeight w:val="582"/>
        </w:trPr>
        <w:tc>
          <w:tcPr>
            <w:tcW w:w="9239" w:type="dxa"/>
            <w:gridSpan w:val="2"/>
          </w:tcPr>
          <w:p w14:paraId="799CC3EB" w14:textId="6CD0705A" w:rsidR="00F14363" w:rsidRPr="00FF0C6B" w:rsidRDefault="00057615" w:rsidP="00C123CE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 w:rsidR="005A7B49">
              <w:rPr>
                <w:rFonts w:cs="Arial"/>
                <w:b/>
                <w:sz w:val="20"/>
                <w:szCs w:val="18"/>
              </w:rPr>
              <w:t xml:space="preserve">avigny le temple </w:t>
            </w:r>
          </w:p>
        </w:tc>
      </w:tr>
      <w:tr w:rsidR="00F14363" w:rsidRPr="00B06D46" w14:paraId="580F5C58" w14:textId="77777777" w:rsidTr="00C123CE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C123CE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19C7E44C" w:rsidR="00F14363" w:rsidRPr="00FF0C6B" w:rsidDel="007F4216" w:rsidRDefault="0014023D" w:rsidP="00C123CE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</w:t>
            </w:r>
            <w:r w:rsidR="00927711">
              <w:rPr>
                <w:i/>
                <w:sz w:val="22"/>
                <w:szCs w:val="22"/>
              </w:rPr>
              <w:t>6</w:t>
            </w:r>
          </w:p>
        </w:tc>
      </w:tr>
      <w:tr w:rsidR="00F14363" w:rsidRPr="00B06D46" w14:paraId="385D0584" w14:textId="77777777" w:rsidTr="00C123CE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C123CE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C123CE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C123CE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C123CE">
            <w:pPr>
              <w:rPr>
                <w:i/>
              </w:rPr>
            </w:pPr>
          </w:p>
        </w:tc>
      </w:tr>
      <w:tr w:rsidR="00F14363" w:rsidRPr="00B06D46" w14:paraId="3A660701" w14:textId="77777777" w:rsidTr="00C123CE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C123CE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39770E4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EMAIL : </w:t>
            </w:r>
          </w:p>
          <w:p w14:paraId="688B1308" w14:textId="77777777" w:rsidR="00F14363" w:rsidRPr="00B06D46" w:rsidRDefault="00F14363" w:rsidP="00C123CE"/>
        </w:tc>
      </w:tr>
      <w:tr w:rsidR="00F14363" w:rsidRPr="00B06D46" w14:paraId="4AA1BA97" w14:textId="77777777" w:rsidTr="00C123CE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C123CE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C123CE">
        <w:tc>
          <w:tcPr>
            <w:tcW w:w="9239" w:type="dxa"/>
            <w:gridSpan w:val="2"/>
          </w:tcPr>
          <w:p w14:paraId="227B8E00" w14:textId="171E61B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C123CE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C123CE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C123CE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EMAIL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C123CE"/>
        </w:tc>
        <w:tc>
          <w:tcPr>
            <w:tcW w:w="5382" w:type="dxa"/>
          </w:tcPr>
          <w:p w14:paraId="5451A1A5" w14:textId="77777777" w:rsidR="00F14363" w:rsidRPr="00B06D46" w:rsidRDefault="00F14363" w:rsidP="00C123CE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7370E928" w14:textId="77777777" w:rsidR="00C123CE" w:rsidRDefault="00C123CE" w:rsidP="00631447">
      <w:pPr>
        <w:ind w:right="1133"/>
        <w:jc w:val="right"/>
        <w:rPr>
          <w:color w:val="000000"/>
        </w:rPr>
      </w:pPr>
    </w:p>
    <w:p w14:paraId="16055C5D" w14:textId="77777777" w:rsidR="00C123CE" w:rsidRPr="00C123CE" w:rsidRDefault="00C123CE" w:rsidP="00C123CE"/>
    <w:p w14:paraId="4A177A85" w14:textId="77777777" w:rsidR="00C123CE" w:rsidRPr="00C123CE" w:rsidRDefault="00C123CE" w:rsidP="00C123CE"/>
    <w:p w14:paraId="5E53FDDC" w14:textId="77777777" w:rsidR="00C123CE" w:rsidRPr="00C123CE" w:rsidRDefault="00C123CE" w:rsidP="00C123CE"/>
    <w:p w14:paraId="24F05F4D" w14:textId="573ED98F" w:rsidR="00136AAC" w:rsidRDefault="00C123CE" w:rsidP="00C123CE">
      <w:pPr>
        <w:tabs>
          <w:tab w:val="left" w:pos="15435"/>
        </w:tabs>
        <w:ind w:righ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br w:type="textWrapping" w:clear="all"/>
      </w: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609EF85E" w14:textId="435343D5" w:rsidR="003A7947" w:rsidRPr="003A7947" w:rsidRDefault="006E2CDD" w:rsidP="006E2CDD">
      <w:pPr>
        <w:pStyle w:val="TM2"/>
        <w:tabs>
          <w:tab w:val="left" w:pos="540"/>
          <w:tab w:val="right" w:leader="dot" w:pos="9063"/>
        </w:tabs>
        <w:rPr>
          <w:sz w:val="22"/>
          <w:szCs w:val="22"/>
        </w:rPr>
      </w:pPr>
      <w:r>
        <w:tab/>
      </w:r>
      <w:r w:rsidR="003A7947" w:rsidRPr="003A7947">
        <w:rPr>
          <w:sz w:val="22"/>
          <w:szCs w:val="22"/>
        </w:rPr>
        <w:t>-</w:t>
      </w:r>
      <w:bookmarkStart w:id="7" w:name="_Hlk188610700"/>
      <w:r w:rsidR="003A7947" w:rsidRPr="003A7947">
        <w:rPr>
          <w:sz w:val="22"/>
          <w:szCs w:val="22"/>
        </w:rPr>
        <w:t xml:space="preserve">TRAVAUX REALISE (à la charge du client )  AVANT ET APRES TRAVAUX </w:t>
      </w:r>
    </w:p>
    <w:bookmarkEnd w:id="7"/>
    <w:p w14:paraId="4859C4EF" w14:textId="6D00486F" w:rsidR="007E2304" w:rsidRPr="00CF7CA7" w:rsidRDefault="003A7947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 xml:space="preserve">           </w:t>
      </w:r>
      <w:r w:rsidR="006E2CDD"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78EC7AAE" w14:textId="5576DA5E" w:rsidR="00F06063" w:rsidRDefault="00B260D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A5B6E16" w14:textId="02641B45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435B53B5" w14:textId="7E779600" w:rsidR="004660F7" w:rsidRDefault="004660F7" w:rsidP="00ED306F">
      <w:bookmarkStart w:id="8" w:name="_Hlk189145821"/>
    </w:p>
    <w:bookmarkEnd w:id="8"/>
    <w:p w14:paraId="23A06B0A" w14:textId="5CB75234" w:rsidR="004660F7" w:rsidRDefault="00927711" w:rsidP="00ED306F">
      <w:r>
        <w:t>Pose de parquet flottant</w:t>
      </w:r>
      <w:r w:rsidR="00770B31">
        <w:t xml:space="preserve"> surface environ 12 m2</w:t>
      </w:r>
    </w:p>
    <w:p w14:paraId="56DDE68C" w14:textId="60DD36F2" w:rsidR="00770B31" w:rsidRDefault="00770B31" w:rsidP="00ED306F">
      <w:r>
        <w:t xml:space="preserve">Pose des plinthes 14 </w:t>
      </w:r>
      <w:proofErr w:type="spellStart"/>
      <w:r>
        <w:t>métres</w:t>
      </w:r>
      <w:proofErr w:type="spellEnd"/>
    </w:p>
    <w:p w14:paraId="2857425D" w14:textId="45013AFA" w:rsidR="00D800DD" w:rsidRPr="001F7E1A" w:rsidRDefault="00D800DD" w:rsidP="00ED306F"/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3AEAFAE2" w14:textId="24682463" w:rsidR="005A7B49" w:rsidRDefault="00927711" w:rsidP="005A7B4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27711">
        <w:rPr>
          <w:rFonts w:ascii="Times New Roman" w:hAnsi="Times New Roman"/>
          <w:sz w:val="24"/>
          <w:szCs w:val="24"/>
        </w:rPr>
        <w:drawing>
          <wp:inline distT="0" distB="0" distL="0" distR="0" wp14:anchorId="4A48A7EE" wp14:editId="3E10E816">
            <wp:extent cx="5759450" cy="6364224"/>
            <wp:effectExtent l="0" t="0" r="0" b="0"/>
            <wp:docPr id="7912298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29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4847" cy="64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1FE3" w14:textId="01F3B710" w:rsidR="00F24F33" w:rsidRDefault="00927711" w:rsidP="00F24F33">
      <w:pPr>
        <w:rPr>
          <w:rFonts w:ascii="Times New Roman" w:hAnsi="Times New Roman"/>
          <w:sz w:val="24"/>
          <w:szCs w:val="24"/>
        </w:rPr>
      </w:pPr>
      <w:r w:rsidRPr="00927711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7DC29C3A" wp14:editId="5C5BF8EF">
            <wp:extent cx="5758446" cy="3687064"/>
            <wp:effectExtent l="0" t="0" r="0" b="8890"/>
            <wp:docPr id="247105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05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710" cy="37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C34F" w14:textId="77777777" w:rsidR="00927711" w:rsidRDefault="00927711" w:rsidP="00F24F33">
      <w:pPr>
        <w:rPr>
          <w:rFonts w:ascii="Times New Roman" w:hAnsi="Times New Roman"/>
          <w:sz w:val="24"/>
          <w:szCs w:val="24"/>
        </w:rPr>
      </w:pPr>
    </w:p>
    <w:p w14:paraId="507BED0B" w14:textId="526C204E" w:rsidR="00927711" w:rsidRPr="00F24F33" w:rsidRDefault="00927711" w:rsidP="00F24F33">
      <w:pPr>
        <w:rPr>
          <w:rFonts w:ascii="Times New Roman" w:hAnsi="Times New Roman"/>
          <w:sz w:val="24"/>
          <w:szCs w:val="24"/>
        </w:rPr>
      </w:pPr>
      <w:r w:rsidRPr="00927711">
        <w:rPr>
          <w:rFonts w:ascii="Times New Roman" w:hAnsi="Times New Roman"/>
          <w:sz w:val="24"/>
          <w:szCs w:val="24"/>
        </w:rPr>
        <w:drawing>
          <wp:inline distT="0" distB="0" distL="0" distR="0" wp14:anchorId="192034E4" wp14:editId="42FC1FA5">
            <wp:extent cx="5760487" cy="3834384"/>
            <wp:effectExtent l="0" t="0" r="0" b="0"/>
            <wp:docPr id="1656181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1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7685" cy="38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4DD7" w14:textId="327C40BF" w:rsidR="00C974C2" w:rsidRDefault="00C974C2" w:rsidP="00D06D7D">
      <w:pPr>
        <w:rPr>
          <w:noProof/>
        </w:rPr>
      </w:pPr>
    </w:p>
    <w:p w14:paraId="508C141C" w14:textId="48E49F7D" w:rsidR="00C974C2" w:rsidRDefault="0014023D" w:rsidP="00D06D7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4C88D2A" wp14:editId="565C58AA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1C7A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4077B" w:rsidRPr="0014077B">
        <w:rPr>
          <w:noProof/>
        </w:rPr>
        <w:t xml:space="preserve"> </w:t>
      </w:r>
    </w:p>
    <w:p w14:paraId="5FA1D5A9" w14:textId="77777777" w:rsidR="00770B31" w:rsidRDefault="00770B31" w:rsidP="00D06D7D">
      <w:pPr>
        <w:rPr>
          <w:noProof/>
        </w:rPr>
      </w:pPr>
    </w:p>
    <w:p w14:paraId="225A32C6" w14:textId="77777777" w:rsidR="00770B31" w:rsidRDefault="00770B31" w:rsidP="00D06D7D">
      <w:pPr>
        <w:rPr>
          <w:noProof/>
        </w:rPr>
      </w:pPr>
    </w:p>
    <w:p w14:paraId="2663B242" w14:textId="77777777" w:rsidR="00770B31" w:rsidRDefault="00770B31" w:rsidP="00D06D7D">
      <w:pPr>
        <w:rPr>
          <w:noProof/>
        </w:rPr>
      </w:pPr>
    </w:p>
    <w:p w14:paraId="5D2825E0" w14:textId="77777777" w:rsidR="00770B31" w:rsidRDefault="00770B31" w:rsidP="00D06D7D">
      <w:pPr>
        <w:rPr>
          <w:noProof/>
        </w:rPr>
      </w:pPr>
    </w:p>
    <w:p w14:paraId="4387262F" w14:textId="77777777" w:rsidR="00770B31" w:rsidRDefault="00770B31" w:rsidP="00D06D7D">
      <w:pPr>
        <w:rPr>
          <w:noProof/>
        </w:rPr>
      </w:pPr>
    </w:p>
    <w:p w14:paraId="0C528256" w14:textId="77777777" w:rsidR="00770B31" w:rsidRDefault="00770B31" w:rsidP="00D06D7D">
      <w:pPr>
        <w:rPr>
          <w:noProof/>
        </w:rPr>
      </w:pPr>
    </w:p>
    <w:p w14:paraId="56BE9A64" w14:textId="77777777" w:rsidR="00770B31" w:rsidRDefault="00770B31" w:rsidP="00D06D7D">
      <w:pPr>
        <w:rPr>
          <w:noProof/>
        </w:rPr>
      </w:pPr>
    </w:p>
    <w:p w14:paraId="50F65827" w14:textId="77777777" w:rsidR="00770B31" w:rsidRPr="00C974C2" w:rsidRDefault="00770B31" w:rsidP="00D06D7D">
      <w:pPr>
        <w:rPr>
          <w:noProof/>
        </w:rPr>
      </w:pPr>
    </w:p>
    <w:p w14:paraId="357BFDAD" w14:textId="052DFF2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2141F6A5" w14:textId="77777777" w:rsidR="00770B31" w:rsidRDefault="00770B31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6849FAE" w14:textId="77777777" w:rsidR="00F907DE" w:rsidRDefault="00F907DE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16EB316" w14:textId="0938ABE8" w:rsidR="00AD0C8D" w:rsidRDefault="009A3B94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5536" behindDoc="0" locked="0" layoutInCell="1" allowOverlap="1" wp14:anchorId="60DC566C" wp14:editId="60296726">
                <wp:simplePos x="0" y="0"/>
                <wp:positionH relativeFrom="column">
                  <wp:posOffset>2684653</wp:posOffset>
                </wp:positionH>
                <wp:positionV relativeFrom="paragraph">
                  <wp:posOffset>1155573</wp:posOffset>
                </wp:positionV>
                <wp:extent cx="603250" cy="218948"/>
                <wp:effectExtent l="0" t="0" r="25400" b="10160"/>
                <wp:wrapNone/>
                <wp:docPr id="1001588838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18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A1B82" w14:textId="0EA9B4C2" w:rsidR="009A3B94" w:rsidRDefault="009A3B94">
                            <w:r>
                              <w:t>2.90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566C" id="Zone de texte 9" o:spid="_x0000_s1027" type="#_x0000_t202" style="position:absolute;margin-left:211.4pt;margin-top:91pt;width:47.5pt;height:17.25pt;z-index:258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" fillcolor="white [3201]" strokeweight=".5pt">
                <v:textbox>
                  <w:txbxContent>
                    <w:p w14:paraId="2B7A1B82" w14:textId="0EA9B4C2" w:rsidR="009A3B94" w:rsidRDefault="009A3B94">
                      <w:r>
                        <w:t>2.90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7584" behindDoc="0" locked="0" layoutInCell="1" allowOverlap="1" wp14:anchorId="24658399" wp14:editId="21BE5858">
                <wp:simplePos x="0" y="0"/>
                <wp:positionH relativeFrom="column">
                  <wp:posOffset>3788029</wp:posOffset>
                </wp:positionH>
                <wp:positionV relativeFrom="paragraph">
                  <wp:posOffset>1941958</wp:posOffset>
                </wp:positionV>
                <wp:extent cx="640080" cy="243840"/>
                <wp:effectExtent l="0" t="0" r="26670" b="22860"/>
                <wp:wrapNone/>
                <wp:docPr id="66916467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332AF" w14:textId="2A2169EF" w:rsidR="009A3B94" w:rsidRDefault="009A3B94">
                            <w:r>
                              <w:t>4.10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8399" id="Zone de texte 11" o:spid="_x0000_s1028" type="#_x0000_t202" style="position:absolute;margin-left:298.25pt;margin-top:152.9pt;width:50.4pt;height:19.2pt;z-index:2583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" fillcolor="white [3201]" strokeweight=".5pt">
                <v:textbox>
                  <w:txbxContent>
                    <w:p w14:paraId="2F5332AF" w14:textId="2A2169EF" w:rsidR="009A3B94" w:rsidRDefault="009A3B94">
                      <w:r>
                        <w:t>4.10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6560" behindDoc="0" locked="0" layoutInCell="1" allowOverlap="1" wp14:anchorId="247DBAC5" wp14:editId="27FFA3B2">
                <wp:simplePos x="0" y="0"/>
                <wp:positionH relativeFrom="column">
                  <wp:posOffset>3873373</wp:posOffset>
                </wp:positionH>
                <wp:positionV relativeFrom="paragraph">
                  <wp:posOffset>1314323</wp:posOffset>
                </wp:positionV>
                <wp:extent cx="323088" cy="1865122"/>
                <wp:effectExtent l="19050" t="19050" r="20320" b="20955"/>
                <wp:wrapNone/>
                <wp:docPr id="1737032696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088" cy="186512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190FA" id="Connecteur droit 10" o:spid="_x0000_s1026" style="position:absolute;z-index:2583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pt,103.5pt" to="330.4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" strokecolor="red" strokeweight="3pt"/>
            </w:pict>
          </mc:Fallback>
        </mc:AlternateContent>
      </w:r>
      <w:r w:rsidR="00F907D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4512" behindDoc="0" locked="0" layoutInCell="1" allowOverlap="1" wp14:anchorId="62D3816B" wp14:editId="25CC2B95">
                <wp:simplePos x="0" y="0"/>
                <wp:positionH relativeFrom="column">
                  <wp:posOffset>2050669</wp:posOffset>
                </wp:positionH>
                <wp:positionV relativeFrom="paragraph">
                  <wp:posOffset>1204341</wp:posOffset>
                </wp:positionV>
                <wp:extent cx="1810512" cy="109728"/>
                <wp:effectExtent l="19050" t="19050" r="37465" b="24130"/>
                <wp:wrapNone/>
                <wp:docPr id="155868922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512" cy="1097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FF462" id="Connecteur droit 8" o:spid="_x0000_s1026" style="position:absolute;z-index:2583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45pt,94.85pt" to="304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" strokecolor="red" strokeweight="3pt"/>
            </w:pict>
          </mc:Fallback>
        </mc:AlternateContent>
      </w:r>
      <w:r w:rsidR="00927711" w:rsidRPr="00927711">
        <w:rPr>
          <w:rFonts w:ascii="Times New Roman" w:hAnsi="Times New Roman"/>
          <w:sz w:val="24"/>
          <w:szCs w:val="24"/>
        </w:rPr>
        <w:drawing>
          <wp:inline distT="0" distB="0" distL="0" distR="0" wp14:anchorId="52DFD7A4" wp14:editId="7121C51E">
            <wp:extent cx="5761355" cy="3230880"/>
            <wp:effectExtent l="0" t="0" r="0" b="7620"/>
            <wp:docPr id="19591468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29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A748" w14:textId="77777777" w:rsidR="00927711" w:rsidRDefault="00927711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BC4C8F3" w14:textId="693C94C2" w:rsidR="00927711" w:rsidRDefault="0073300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8848" behindDoc="0" locked="0" layoutInCell="1" allowOverlap="1" wp14:anchorId="5423BDBA" wp14:editId="32314C43">
                <wp:simplePos x="0" y="0"/>
                <wp:positionH relativeFrom="column">
                  <wp:posOffset>3288157</wp:posOffset>
                </wp:positionH>
                <wp:positionV relativeFrom="paragraph">
                  <wp:posOffset>1075182</wp:posOffset>
                </wp:positionV>
                <wp:extent cx="176784" cy="432943"/>
                <wp:effectExtent l="19050" t="0" r="13970" b="43815"/>
                <wp:wrapNone/>
                <wp:docPr id="406268798" name="Flèche : b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" cy="432943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FAF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2" o:spid="_x0000_s1026" type="#_x0000_t67" style="position:absolute;margin-left:258.9pt;margin-top:84.65pt;width:13.9pt;height:34.1pt;z-index:2583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" adj="17190" fillcolor="#4f81bd [3204]" strokecolor="#92d050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4752" behindDoc="0" locked="0" layoutInCell="1" allowOverlap="1" wp14:anchorId="04B84237" wp14:editId="398371FE">
                <wp:simplePos x="0" y="0"/>
                <wp:positionH relativeFrom="column">
                  <wp:posOffset>4324477</wp:posOffset>
                </wp:positionH>
                <wp:positionV relativeFrom="paragraph">
                  <wp:posOffset>1599565</wp:posOffset>
                </wp:positionV>
                <wp:extent cx="1414272" cy="579120"/>
                <wp:effectExtent l="19050" t="19050" r="33655" b="30480"/>
                <wp:wrapNone/>
                <wp:docPr id="100214632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272" cy="5791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7B779" id="Connecteur droit 18" o:spid="_x0000_s1026" style="position:absolute;z-index:2583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5pt,125.95pt" to="451.85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9632" behindDoc="0" locked="0" layoutInCell="1" allowOverlap="1" wp14:anchorId="189268DB" wp14:editId="1263BB52">
                <wp:simplePos x="0" y="0"/>
                <wp:positionH relativeFrom="column">
                  <wp:posOffset>2715133</wp:posOffset>
                </wp:positionH>
                <wp:positionV relativeFrom="paragraph">
                  <wp:posOffset>1782445</wp:posOffset>
                </wp:positionV>
                <wp:extent cx="615696" cy="237744"/>
                <wp:effectExtent l="0" t="0" r="13335" b="10160"/>
                <wp:wrapNone/>
                <wp:docPr id="1023904992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" cy="2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0B3AF" w14:textId="3335F2F9" w:rsidR="009A3B94" w:rsidRDefault="009A3B94">
                            <w:r>
                              <w:t>2.90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8DB" id="Zone de texte 13" o:spid="_x0000_s1029" type="#_x0000_t202" style="position:absolute;margin-left:213.8pt;margin-top:140.35pt;width:48.5pt;height:18.7pt;z-index:2583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KuOgIAAIIEAAAOAAAAZHJzL2Uyb0RvYy54bWysVE1v2zAMvQ/YfxB0X5zvrE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" fillcolor="white [3201]" strokeweight=".5pt">
                <v:textbox>
                  <w:txbxContent>
                    <w:p w14:paraId="5DC0B3AF" w14:textId="3335F2F9" w:rsidR="009A3B94" w:rsidRDefault="009A3B94">
                      <w:r>
                        <w:t>2.90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3728" behindDoc="0" locked="0" layoutInCell="1" allowOverlap="1" wp14:anchorId="076A37CB" wp14:editId="5F9923FD">
                <wp:simplePos x="0" y="0"/>
                <wp:positionH relativeFrom="column">
                  <wp:posOffset>2233550</wp:posOffset>
                </wp:positionH>
                <wp:positionV relativeFrom="paragraph">
                  <wp:posOffset>2507869</wp:posOffset>
                </wp:positionV>
                <wp:extent cx="554736" cy="237744"/>
                <wp:effectExtent l="0" t="0" r="17145" b="10160"/>
                <wp:wrapNone/>
                <wp:docPr id="303620951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" cy="2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2BC1D" w14:textId="0305D624" w:rsidR="0073300B" w:rsidRDefault="0073300B">
                            <w:r>
                              <w:t>4.1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37CB" id="Zone de texte 17" o:spid="_x0000_s1030" type="#_x0000_t202" style="position:absolute;margin-left:175.85pt;margin-top:197.45pt;width:43.7pt;height:18.7pt;z-index:2583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" fillcolor="white [3201]" strokeweight=".5pt">
                <v:textbox>
                  <w:txbxContent>
                    <w:p w14:paraId="46A2BC1D" w14:textId="0305D624" w:rsidR="0073300B" w:rsidRDefault="0073300B">
                      <w:r>
                        <w:t>4.1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2704" behindDoc="0" locked="0" layoutInCell="1" allowOverlap="1" wp14:anchorId="63204353" wp14:editId="76D24EA4">
                <wp:simplePos x="0" y="0"/>
                <wp:positionH relativeFrom="column">
                  <wp:posOffset>2496439</wp:posOffset>
                </wp:positionH>
                <wp:positionV relativeFrom="paragraph">
                  <wp:posOffset>1819021</wp:posOffset>
                </wp:positionV>
                <wp:extent cx="29718" cy="1560576"/>
                <wp:effectExtent l="19050" t="19050" r="27940" b="20955"/>
                <wp:wrapNone/>
                <wp:docPr id="132489778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" cy="15605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73977" id="Connecteur droit 16" o:spid="_x0000_s1026" style="position:absolute;z-index:2583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5pt,143.25pt" to="198.9pt,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" strokecolor="red" strokeweight="3pt"/>
            </w:pict>
          </mc:Fallback>
        </mc:AlternateContent>
      </w:r>
      <w:r w:rsidR="009A3B9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1680" behindDoc="0" locked="0" layoutInCell="1" allowOverlap="1" wp14:anchorId="4104F157" wp14:editId="585B73B0">
                <wp:simplePos x="0" y="0"/>
                <wp:positionH relativeFrom="column">
                  <wp:posOffset>2623693</wp:posOffset>
                </wp:positionH>
                <wp:positionV relativeFrom="paragraph">
                  <wp:posOffset>697357</wp:posOffset>
                </wp:positionV>
                <wp:extent cx="1249680" cy="377825"/>
                <wp:effectExtent l="0" t="0" r="26670" b="22225"/>
                <wp:wrapNone/>
                <wp:docPr id="689595234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A75F2" w14:textId="0DC62230" w:rsidR="009A3B94" w:rsidRDefault="009A3B94">
                            <w:r>
                              <w:t>Le radiateur sera enlevé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F157" id="Zone de texte 15" o:spid="_x0000_s1031" type="#_x0000_t202" style="position:absolute;margin-left:206.6pt;margin-top:54.9pt;width:98.4pt;height:29.75pt;z-index:25831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" fillcolor="white [3201]" strokeweight=".5pt">
                <v:textbox>
                  <w:txbxContent>
                    <w:p w14:paraId="760A75F2" w14:textId="0DC62230" w:rsidR="009A3B94" w:rsidRDefault="009A3B94">
                      <w:r>
                        <w:t>Le radiateur sera enlevé</w:t>
                      </w:r>
                    </w:p>
                  </w:txbxContent>
                </v:textbox>
              </v:shape>
            </w:pict>
          </mc:Fallback>
        </mc:AlternateContent>
      </w:r>
      <w:r w:rsidR="009A3B9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8608" behindDoc="0" locked="0" layoutInCell="1" allowOverlap="1" wp14:anchorId="4DF8215C" wp14:editId="6046A214">
                <wp:simplePos x="0" y="0"/>
                <wp:positionH relativeFrom="column">
                  <wp:posOffset>2495677</wp:posOffset>
                </wp:positionH>
                <wp:positionV relativeFrom="paragraph">
                  <wp:posOffset>1611757</wp:posOffset>
                </wp:positionV>
                <wp:extent cx="1840992" cy="219456"/>
                <wp:effectExtent l="19050" t="19050" r="26035" b="28575"/>
                <wp:wrapNone/>
                <wp:docPr id="1951599726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0992" cy="2194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FFE8A" id="Connecteur droit 12" o:spid="_x0000_s1026" style="position:absolute;flip:y;z-index:2583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126.9pt" to="341.4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" strokecolor="red" strokeweight="3pt"/>
            </w:pict>
          </mc:Fallback>
        </mc:AlternateContent>
      </w:r>
      <w:r w:rsidR="00927711" w:rsidRPr="00927711">
        <w:rPr>
          <w:rFonts w:ascii="Times New Roman" w:hAnsi="Times New Roman"/>
          <w:sz w:val="24"/>
          <w:szCs w:val="24"/>
        </w:rPr>
        <w:drawing>
          <wp:inline distT="0" distB="0" distL="0" distR="0" wp14:anchorId="59FF3C70" wp14:editId="6DC40147">
            <wp:extent cx="5761355" cy="3370580"/>
            <wp:effectExtent l="0" t="0" r="0" b="1270"/>
            <wp:docPr id="17070814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1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1847" w14:textId="06293325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F3EDDB8" w14:textId="5D9ACD9A" w:rsidR="000A140A" w:rsidRDefault="0073300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8322944" behindDoc="0" locked="0" layoutInCell="1" allowOverlap="1" wp14:anchorId="16CE6A02" wp14:editId="568F2C90">
                <wp:simplePos x="0" y="0"/>
                <wp:positionH relativeFrom="column">
                  <wp:posOffset>3928237</wp:posOffset>
                </wp:positionH>
                <wp:positionV relativeFrom="paragraph">
                  <wp:posOffset>2466721</wp:posOffset>
                </wp:positionV>
                <wp:extent cx="895604" cy="524256"/>
                <wp:effectExtent l="0" t="0" r="19050" b="28575"/>
                <wp:wrapNone/>
                <wp:docPr id="31018386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604" cy="524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EBE3F" w14:textId="693D465E" w:rsidR="0073300B" w:rsidRDefault="0073300B">
                            <w:r>
                              <w:t>Barre de seuil 0.83 à prévoir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6A02" id="Zone de texte 26" o:spid="_x0000_s1032" type="#_x0000_t202" style="position:absolute;margin-left:309.3pt;margin-top:194.25pt;width:70.5pt;height:41.3pt;z-index:2583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" fillcolor="white [3201]" strokeweight=".5pt">
                <v:textbox>
                  <w:txbxContent>
                    <w:p w14:paraId="39FEBE3F" w14:textId="693D465E" w:rsidR="0073300B" w:rsidRDefault="0073300B">
                      <w:r>
                        <w:t>Barre de seuil 0.83 à prévoir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1920" behindDoc="0" locked="0" layoutInCell="1" allowOverlap="1" wp14:anchorId="42395534" wp14:editId="7643795C">
                <wp:simplePos x="0" y="0"/>
                <wp:positionH relativeFrom="column">
                  <wp:posOffset>4830445</wp:posOffset>
                </wp:positionH>
                <wp:positionV relativeFrom="paragraph">
                  <wp:posOffset>2649601</wp:posOffset>
                </wp:positionV>
                <wp:extent cx="542544" cy="188976"/>
                <wp:effectExtent l="0" t="19050" r="29210" b="40005"/>
                <wp:wrapNone/>
                <wp:docPr id="1910222376" name="Flèche :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44" cy="188976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629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5" o:spid="_x0000_s1026" type="#_x0000_t13" style="position:absolute;margin-left:380.35pt;margin-top:208.65pt;width:42.7pt;height:14.9pt;z-index:2583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" adj="17838" fillcolor="#4f81bd [3204]" strokecolor="#92d050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0896" behindDoc="0" locked="0" layoutInCell="1" allowOverlap="1" wp14:anchorId="446640ED" wp14:editId="7AF75259">
                <wp:simplePos x="0" y="0"/>
                <wp:positionH relativeFrom="column">
                  <wp:posOffset>2702941</wp:posOffset>
                </wp:positionH>
                <wp:positionV relativeFrom="paragraph">
                  <wp:posOffset>1278001</wp:posOffset>
                </wp:positionV>
                <wp:extent cx="152400" cy="512064"/>
                <wp:effectExtent l="19050" t="19050" r="19050" b="21590"/>
                <wp:wrapNone/>
                <wp:docPr id="251353708" name="Flèche : ha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12064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7A6D8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4" o:spid="_x0000_s1026" type="#_x0000_t68" style="position:absolute;margin-left:212.85pt;margin-top:100.65pt;width:12pt;height:40.3pt;z-index:2583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" adj="3214" fillcolor="#4f81bd [3204]" strokecolor="#92d050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9872" behindDoc="0" locked="0" layoutInCell="1" allowOverlap="1" wp14:anchorId="7D095AC3" wp14:editId="72F5B19A">
                <wp:simplePos x="0" y="0"/>
                <wp:positionH relativeFrom="column">
                  <wp:posOffset>2123821</wp:posOffset>
                </wp:positionH>
                <wp:positionV relativeFrom="paragraph">
                  <wp:posOffset>1790065</wp:posOffset>
                </wp:positionV>
                <wp:extent cx="1048512" cy="390144"/>
                <wp:effectExtent l="0" t="0" r="18415" b="10160"/>
                <wp:wrapNone/>
                <wp:docPr id="137133763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512" cy="390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F525B" w14:textId="6989180D" w:rsidR="0073300B" w:rsidRDefault="0073300B">
                            <w:r>
                              <w:t xml:space="preserve"> Plinthes à changer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5AC3" id="Zone de texte 23" o:spid="_x0000_s1033" type="#_x0000_t202" style="position:absolute;margin-left:167.25pt;margin-top:140.95pt;width:82.55pt;height:30.7pt;z-index:258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" fillcolor="white [3201]" strokeweight=".5pt">
                <v:textbox>
                  <w:txbxContent>
                    <w:p w14:paraId="05DF525B" w14:textId="6989180D" w:rsidR="0073300B" w:rsidRDefault="0073300B">
                      <w:r>
                        <w:t xml:space="preserve"> Plinthes à changer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7824" behindDoc="0" locked="0" layoutInCell="1" allowOverlap="1" wp14:anchorId="10B0DAF5" wp14:editId="1A858398">
                <wp:simplePos x="0" y="0"/>
                <wp:positionH relativeFrom="column">
                  <wp:posOffset>1672717</wp:posOffset>
                </wp:positionH>
                <wp:positionV relativeFrom="paragraph">
                  <wp:posOffset>1924177</wp:posOffset>
                </wp:positionV>
                <wp:extent cx="438912" cy="170688"/>
                <wp:effectExtent l="0" t="0" r="18415" b="20320"/>
                <wp:wrapNone/>
                <wp:docPr id="1115344547" name="Flèche : gau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170688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1885D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21" o:spid="_x0000_s1026" type="#_x0000_t66" style="position:absolute;margin-left:131.7pt;margin-top:151.5pt;width:34.55pt;height:13.45pt;z-index:2583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" adj="4200" fillcolor="#4f81bd [3204]" strokecolor="#92d050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6800" behindDoc="0" locked="0" layoutInCell="1" allowOverlap="1" wp14:anchorId="729E6B37" wp14:editId="638E1EC7">
                <wp:simplePos x="0" y="0"/>
                <wp:positionH relativeFrom="column">
                  <wp:posOffset>160909</wp:posOffset>
                </wp:positionH>
                <wp:positionV relativeFrom="paragraph">
                  <wp:posOffset>1338961</wp:posOffset>
                </wp:positionV>
                <wp:extent cx="2481072" cy="1761744"/>
                <wp:effectExtent l="19050" t="19050" r="14605" b="29210"/>
                <wp:wrapNone/>
                <wp:docPr id="1880734375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1072" cy="176174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C1583" id="Connecteur droit 20" o:spid="_x0000_s1026" style="position:absolute;flip:x;z-index:2583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5pt,105.45pt" to="208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5776" behindDoc="0" locked="0" layoutInCell="1" allowOverlap="1" wp14:anchorId="59A1B5D5" wp14:editId="7CD544A9">
                <wp:simplePos x="0" y="0"/>
                <wp:positionH relativeFrom="column">
                  <wp:posOffset>2592959</wp:posOffset>
                </wp:positionH>
                <wp:positionV relativeFrom="paragraph">
                  <wp:posOffset>1326261</wp:posOffset>
                </wp:positionV>
                <wp:extent cx="2011680" cy="140208"/>
                <wp:effectExtent l="19050" t="19050" r="26670" b="31750"/>
                <wp:wrapNone/>
                <wp:docPr id="1907139430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14020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7889A" id="Connecteur droit 19" o:spid="_x0000_s1026" style="position:absolute;z-index:2583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15pt,104.45pt" to="362.5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" strokecolor="red" strokeweight="3pt"/>
            </w:pict>
          </mc:Fallback>
        </mc:AlternateContent>
      </w:r>
      <w:r w:rsidR="00927711" w:rsidRPr="00927711">
        <w:rPr>
          <w:rFonts w:ascii="Times New Roman" w:hAnsi="Times New Roman"/>
          <w:sz w:val="24"/>
          <w:szCs w:val="24"/>
        </w:rPr>
        <w:drawing>
          <wp:inline distT="0" distB="0" distL="0" distR="0" wp14:anchorId="07CFA43E" wp14:editId="6A9C075A">
            <wp:extent cx="5761355" cy="3139440"/>
            <wp:effectExtent l="0" t="0" r="0" b="3810"/>
            <wp:docPr id="393487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05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7015" w14:textId="18DD79C8" w:rsidR="00057615" w:rsidRDefault="00057615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2B169157" w14:textId="5C51DEBB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29E157B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3DFA422" w14:textId="202B4676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0BB3454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4DE0D98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58D37FE3" w:rsidR="004C3513" w:rsidRDefault="0014077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</w:t>
      </w:r>
      <w:r w:rsidR="00F87F6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HOTOS APRES TRAVAUX </w:t>
      </w:r>
    </w:p>
    <w:p w14:paraId="7367FF2F" w14:textId="3A3B75FB" w:rsidR="00F24F33" w:rsidRDefault="00F24F33" w:rsidP="00F24F33"/>
    <w:p w14:paraId="22C8B124" w14:textId="77777777" w:rsidR="004660F7" w:rsidRDefault="00F24F33" w:rsidP="00D06D7D">
      <w:pPr>
        <w:rPr>
          <w:szCs w:val="18"/>
        </w:rPr>
      </w:pPr>
      <w:r w:rsidRPr="00F24F33">
        <w:rPr>
          <w:szCs w:val="18"/>
        </w:rPr>
        <w:t xml:space="preserve">Non disponible </w:t>
      </w:r>
    </w:p>
    <w:p w14:paraId="34E5F14C" w14:textId="77777777" w:rsidR="003B3733" w:rsidRDefault="003B3733" w:rsidP="00D06D7D">
      <w:pPr>
        <w:rPr>
          <w:szCs w:val="18"/>
        </w:rPr>
      </w:pPr>
    </w:p>
    <w:p w14:paraId="43049852" w14:textId="77777777" w:rsidR="00C974C2" w:rsidRDefault="00C974C2" w:rsidP="00D06D7D">
      <w:pPr>
        <w:rPr>
          <w:szCs w:val="18"/>
        </w:rPr>
      </w:pPr>
    </w:p>
    <w:p w14:paraId="5E58F67F" w14:textId="71674B82" w:rsidR="004F2B3D" w:rsidRPr="004660F7" w:rsidRDefault="00F87F67" w:rsidP="00D06D7D">
      <w:pPr>
        <w:rPr>
          <w:szCs w:val="1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LISTE DU MATERIEL ET REFERENCE PRODUIT </w:t>
      </w:r>
    </w:p>
    <w:p w14:paraId="7A4D49A1" w14:textId="77777777" w:rsidR="0071084B" w:rsidRDefault="0071084B" w:rsidP="00C974C2"/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bookmarkStart w:id="9" w:name="_Hlk188609722"/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3755E6CE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3300B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129A1727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300B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21C4E703" w:rsidR="0071084B" w:rsidRPr="00436FCD" w:rsidRDefault="0073300B" w:rsidP="00C974C2">
            <w:r>
              <w:t xml:space="preserve">Le client prévoit le parquet </w:t>
            </w:r>
            <w:r w:rsidR="005476EF">
              <w:t>chêne massif épaisseur 14MM largeur 130 clipsable</w:t>
            </w:r>
          </w:p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23ED59D7" w:rsidR="00244352" w:rsidRPr="00436FCD" w:rsidRDefault="000A140A" w:rsidP="000A140A">
            <w:r>
              <w:t xml:space="preserve"> </w:t>
            </w: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2FAAFBD9" w:rsidR="00244352" w:rsidRPr="00436FCD" w:rsidRDefault="00244352" w:rsidP="00D800DD"/>
        </w:tc>
      </w:tr>
    </w:tbl>
    <w:bookmarkEnd w:id="9"/>
    <w:p w14:paraId="5F7ECEB9" w14:textId="0E2DF167" w:rsidR="0071084B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0A140A" w:rsidRPr="00A8483D" w14:paraId="5C30837C" w14:textId="77777777" w:rsidTr="00F82481">
        <w:tc>
          <w:tcPr>
            <w:tcW w:w="9352" w:type="dxa"/>
            <w:gridSpan w:val="2"/>
            <w:shd w:val="clear" w:color="auto" w:fill="C00000"/>
          </w:tcPr>
          <w:p w14:paraId="6218603A" w14:textId="04E8E0B3" w:rsidR="000A140A" w:rsidRPr="00A8483D" w:rsidRDefault="000A140A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</w:t>
            </w:r>
            <w:r>
              <w:rPr>
                <w:smallCaps w:val="0"/>
                <w:color w:val="F2F2F2" w:themeColor="background1" w:themeShade="F2"/>
              </w:rPr>
              <w:t xml:space="preserve">’ entreprise </w:t>
            </w:r>
          </w:p>
        </w:tc>
      </w:tr>
      <w:tr w:rsidR="000A140A" w:rsidRPr="00887AE9" w14:paraId="3A771CA9" w14:textId="77777777" w:rsidTr="005476EF">
        <w:trPr>
          <w:trHeight w:val="316"/>
        </w:trPr>
        <w:tc>
          <w:tcPr>
            <w:tcW w:w="4786" w:type="dxa"/>
          </w:tcPr>
          <w:p w14:paraId="4C3113E6" w14:textId="7D2E3671" w:rsidR="000A140A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-1839765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70B31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0A140A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1D52EF5" w14:textId="689D76CF" w:rsidR="000A140A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0178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0A140A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5476EF" w:rsidRPr="00887AE9" w14:paraId="2C997C5B" w14:textId="77777777" w:rsidTr="0076543A">
        <w:tc>
          <w:tcPr>
            <w:tcW w:w="9352" w:type="dxa"/>
            <w:gridSpan w:val="2"/>
          </w:tcPr>
          <w:p w14:paraId="34012FF4" w14:textId="6FB5BD14" w:rsidR="005476EF" w:rsidRPr="005476EF" w:rsidRDefault="00770B31" w:rsidP="005476EF">
            <w:r>
              <w:t>Sous couche parquet</w:t>
            </w:r>
          </w:p>
        </w:tc>
      </w:tr>
      <w:tr w:rsidR="005476EF" w:rsidRPr="00887AE9" w14:paraId="26378848" w14:textId="77777777" w:rsidTr="00091391">
        <w:tc>
          <w:tcPr>
            <w:tcW w:w="9352" w:type="dxa"/>
            <w:gridSpan w:val="2"/>
          </w:tcPr>
          <w:p w14:paraId="5C939E94" w14:textId="5E0C598F" w:rsidR="005476EF" w:rsidRPr="005476EF" w:rsidRDefault="00770B31" w:rsidP="005476EF">
            <w:r>
              <w:t>Plinthes prêt peindre</w:t>
            </w:r>
          </w:p>
        </w:tc>
      </w:tr>
      <w:tr w:rsidR="005476EF" w:rsidRPr="00887AE9" w14:paraId="7BB94C31" w14:textId="77777777" w:rsidTr="003234C7">
        <w:tc>
          <w:tcPr>
            <w:tcW w:w="9352" w:type="dxa"/>
            <w:gridSpan w:val="2"/>
          </w:tcPr>
          <w:p w14:paraId="6139A69A" w14:textId="46A5BC81" w:rsidR="005476EF" w:rsidRPr="005476EF" w:rsidRDefault="00770B31" w:rsidP="005476EF">
            <w:r>
              <w:t>Barre de seuil couleur parquet</w:t>
            </w:r>
          </w:p>
        </w:tc>
      </w:tr>
      <w:tr w:rsidR="005476EF" w:rsidRPr="00887AE9" w14:paraId="0E2576E1" w14:textId="77777777" w:rsidTr="008D41FB">
        <w:tc>
          <w:tcPr>
            <w:tcW w:w="9352" w:type="dxa"/>
            <w:gridSpan w:val="2"/>
          </w:tcPr>
          <w:p w14:paraId="791AA47E" w14:textId="55B4E7A0" w:rsidR="005476EF" w:rsidRPr="005476EF" w:rsidRDefault="00770B31" w:rsidP="005476EF">
            <w:r>
              <w:t xml:space="preserve">Matériel nécessaire à la mise en </w:t>
            </w:r>
            <w:r w:rsidR="00DD3C6E">
              <w:t>œuvre</w:t>
            </w:r>
          </w:p>
        </w:tc>
      </w:tr>
    </w:tbl>
    <w:p w14:paraId="766ED0A1" w14:textId="77777777" w:rsidR="000A140A" w:rsidRPr="005476EF" w:rsidRDefault="000A140A" w:rsidP="00D06D7D"/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4E643645" w14:textId="03CCB851" w:rsidR="00C974C2" w:rsidRDefault="00C974C2" w:rsidP="00C974C2"/>
    <w:p w14:paraId="1B00096E" w14:textId="36C94CDC" w:rsidR="00770B31" w:rsidRDefault="00770B31" w:rsidP="00C974C2">
      <w:r>
        <w:t>-Dépose de la moquette existante</w:t>
      </w:r>
    </w:p>
    <w:p w14:paraId="19B08989" w14:textId="6A5EABE3" w:rsidR="00770B31" w:rsidRDefault="00770B31" w:rsidP="00C974C2">
      <w:r>
        <w:t>-Dépose des plinthes</w:t>
      </w:r>
    </w:p>
    <w:p w14:paraId="71FBF916" w14:textId="2F32B502" w:rsidR="00770B31" w:rsidRDefault="00770B31" w:rsidP="00C974C2">
      <w:r>
        <w:t xml:space="preserve">-Pose du parquet </w:t>
      </w:r>
    </w:p>
    <w:p w14:paraId="48098B14" w14:textId="1B399D7A" w:rsidR="00770B31" w:rsidRDefault="00770B31" w:rsidP="00C974C2">
      <w:r>
        <w:t>-Pose des nouvelles plinthes</w:t>
      </w:r>
    </w:p>
    <w:p w14:paraId="3E8EF4AC" w14:textId="1C867FE4" w:rsidR="003A7947" w:rsidRDefault="003A7947" w:rsidP="003A7947">
      <w:pPr>
        <w:pStyle w:val="TM2"/>
        <w:tabs>
          <w:tab w:val="left" w:pos="540"/>
          <w:tab w:val="right" w:leader="dot" w:pos="9063"/>
        </w:tabs>
        <w:rPr>
          <w:color w:val="1F497D" w:themeColor="text2"/>
          <w:sz w:val="28"/>
          <w:szCs w:val="28"/>
        </w:rPr>
      </w:pPr>
      <w:r w:rsidRPr="003A7947">
        <w:rPr>
          <w:color w:val="1F497D" w:themeColor="text2"/>
          <w:sz w:val="28"/>
          <w:szCs w:val="28"/>
        </w:rPr>
        <w:lastRenderedPageBreak/>
        <w:t>TRAVAUX REALISE (à la charge du client )  AVANT ET APRES TRAVAUX</w:t>
      </w:r>
    </w:p>
    <w:p w14:paraId="24634BD0" w14:textId="77777777" w:rsidR="00085EB7" w:rsidRPr="00085EB7" w:rsidRDefault="00085EB7" w:rsidP="00085EB7"/>
    <w:p w14:paraId="65AB3378" w14:textId="7CB10CEF" w:rsidR="003A7947" w:rsidRDefault="00770B31" w:rsidP="003A7947">
      <w:r>
        <w:t xml:space="preserve">Dépose du radiateur </w:t>
      </w:r>
      <w:r w:rsidR="00A0105E">
        <w:t xml:space="preserve"> </w:t>
      </w:r>
    </w:p>
    <w:p w14:paraId="4FB2EC78" w14:textId="77777777" w:rsidR="003A7947" w:rsidRDefault="003A7947" w:rsidP="003A7947"/>
    <w:p w14:paraId="5CDDE589" w14:textId="68FB0A3D" w:rsidR="003724C9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1BB08606" w14:textId="77777777" w:rsidR="00770B31" w:rsidRDefault="00770B31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AEB228C" w14:textId="0891D0E9" w:rsidR="00770B31" w:rsidRPr="00770B31" w:rsidRDefault="00770B31" w:rsidP="00770B31">
      <w:r>
        <w:t xml:space="preserve">Aucune </w:t>
      </w:r>
    </w:p>
    <w:p w14:paraId="041C2384" w14:textId="77777777" w:rsidR="003724C9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45907C5" w14:textId="47BBA0FF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ACCESSIBILITE VEHICULE ET PIETON</w:t>
      </w:r>
    </w:p>
    <w:p w14:paraId="450D5467" w14:textId="77777777" w:rsidR="00DD3C6E" w:rsidRDefault="00DD3C6E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9F35A67" w14:textId="58F4A107" w:rsidR="00DD3C6E" w:rsidRPr="00810C38" w:rsidRDefault="00DD3C6E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3968" behindDoc="0" locked="0" layoutInCell="1" allowOverlap="1" wp14:anchorId="3BD268A1" wp14:editId="3A4EC389">
                <wp:simplePos x="0" y="0"/>
                <wp:positionH relativeFrom="column">
                  <wp:posOffset>1166749</wp:posOffset>
                </wp:positionH>
                <wp:positionV relativeFrom="paragraph">
                  <wp:posOffset>1887347</wp:posOffset>
                </wp:positionV>
                <wp:extent cx="170688" cy="463296"/>
                <wp:effectExtent l="19050" t="19050" r="39370" b="13335"/>
                <wp:wrapNone/>
                <wp:docPr id="1030254211" name="Flèche : ha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" cy="46329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CE00C" id="Flèche : haut 27" o:spid="_x0000_s1026" type="#_x0000_t68" style="position:absolute;margin-left:91.85pt;margin-top:148.6pt;width:13.45pt;height:36.5pt;z-index:2583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" adj="3979" fillcolor="#4f81bd [3204]" strokecolor="#243f60 [1604]" strokeweight="2pt"/>
            </w:pict>
          </mc:Fallback>
        </mc:AlternateContent>
      </w:r>
      <w:r w:rsidRPr="00DD3C6E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drawing>
          <wp:inline distT="0" distB="0" distL="0" distR="0" wp14:anchorId="73A9EE95" wp14:editId="5932CF5A">
            <wp:extent cx="4610743" cy="3639058"/>
            <wp:effectExtent l="0" t="0" r="0" b="0"/>
            <wp:docPr id="15992278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278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42D0" w14:textId="047AF938" w:rsidR="004F2B3D" w:rsidRPr="00810C38" w:rsidRDefault="004F2B3D" w:rsidP="00ED306F">
      <w:pPr>
        <w:rPr>
          <w:color w:val="1F497D" w:themeColor="text2"/>
        </w:rPr>
      </w:pP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26ED399F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E971FBF" w14:textId="53DD2866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A9B09C" w14:textId="31383E6D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03C45" w14:textId="77777777" w:rsidR="00C25C37" w:rsidRDefault="00C25C37">
      <w:r>
        <w:separator/>
      </w:r>
    </w:p>
  </w:endnote>
  <w:endnote w:type="continuationSeparator" w:id="0">
    <w:p w14:paraId="285D8555" w14:textId="77777777" w:rsidR="00C25C37" w:rsidRDefault="00C2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58CBA" w14:textId="77777777" w:rsidR="00C25C37" w:rsidRDefault="00C25C37">
      <w:r>
        <w:separator/>
      </w:r>
    </w:p>
  </w:footnote>
  <w:footnote w:type="continuationSeparator" w:id="0">
    <w:p w14:paraId="6344C3B2" w14:textId="77777777" w:rsidR="00C25C37" w:rsidRDefault="00C25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6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9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5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0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8"/>
  </w:num>
  <w:num w:numId="11" w16cid:durableId="1038816495">
    <w:abstractNumId w:val="29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6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2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5"/>
  </w:num>
  <w:num w:numId="22" w16cid:durableId="498619006">
    <w:abstractNumId w:val="25"/>
  </w:num>
  <w:num w:numId="23" w16cid:durableId="333340139">
    <w:abstractNumId w:val="26"/>
  </w:num>
  <w:num w:numId="24" w16cid:durableId="286930172">
    <w:abstractNumId w:val="34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1"/>
  </w:num>
  <w:num w:numId="31" w16cid:durableId="569579260">
    <w:abstractNumId w:val="27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3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128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5EB7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140A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77B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1841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922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602CB"/>
    <w:rsid w:val="00260416"/>
    <w:rsid w:val="00260EDD"/>
    <w:rsid w:val="00261BC8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523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4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947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733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E26"/>
    <w:rsid w:val="003C3F6F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0F7"/>
    <w:rsid w:val="00466E1C"/>
    <w:rsid w:val="00466F77"/>
    <w:rsid w:val="004701DA"/>
    <w:rsid w:val="0047133D"/>
    <w:rsid w:val="004716A5"/>
    <w:rsid w:val="0047192A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6EF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64E"/>
    <w:rsid w:val="00594D4B"/>
    <w:rsid w:val="00594DF6"/>
    <w:rsid w:val="00595D90"/>
    <w:rsid w:val="00597899"/>
    <w:rsid w:val="005A044B"/>
    <w:rsid w:val="005A0819"/>
    <w:rsid w:val="005A0D8C"/>
    <w:rsid w:val="005A14A7"/>
    <w:rsid w:val="005A3921"/>
    <w:rsid w:val="005A5F6E"/>
    <w:rsid w:val="005A6261"/>
    <w:rsid w:val="005A75E2"/>
    <w:rsid w:val="005A7B49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A794F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703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00B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4DDD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B31"/>
    <w:rsid w:val="00770C0A"/>
    <w:rsid w:val="00771807"/>
    <w:rsid w:val="0077195B"/>
    <w:rsid w:val="00772408"/>
    <w:rsid w:val="00772660"/>
    <w:rsid w:val="00773957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1FFC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56F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9C6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11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4DA3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A8B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3B94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105E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0C8D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719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3C1"/>
    <w:rsid w:val="00B3569A"/>
    <w:rsid w:val="00B3658A"/>
    <w:rsid w:val="00B37BF1"/>
    <w:rsid w:val="00B4034C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176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3CE"/>
    <w:rsid w:val="00C12CE9"/>
    <w:rsid w:val="00C137AA"/>
    <w:rsid w:val="00C13D3F"/>
    <w:rsid w:val="00C14043"/>
    <w:rsid w:val="00C14754"/>
    <w:rsid w:val="00C14A15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3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2ED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697"/>
    <w:rsid w:val="00C80A51"/>
    <w:rsid w:val="00C82BDA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974C2"/>
    <w:rsid w:val="00C97A29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15F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3FEA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39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5CF8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D7F"/>
    <w:rsid w:val="00D72138"/>
    <w:rsid w:val="00D7350E"/>
    <w:rsid w:val="00D73CBF"/>
    <w:rsid w:val="00D7504F"/>
    <w:rsid w:val="00D75559"/>
    <w:rsid w:val="00D75AF2"/>
    <w:rsid w:val="00D76089"/>
    <w:rsid w:val="00D77D51"/>
    <w:rsid w:val="00D800DD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3C6E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4F33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7DE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389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C7918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74C2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  <w:style w:type="paragraph" w:styleId="Rvision">
    <w:name w:val="Revision"/>
    <w:hidden/>
    <w:uiPriority w:val="99"/>
    <w:semiHidden/>
    <w:rsid w:val="005476EF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D5DD0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2922"/>
    <w:rsid w:val="00215F95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53523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3E26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472DF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044B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4DDD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7544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1A5E"/>
    <w:rsid w:val="00B72993"/>
    <w:rsid w:val="00B72FE5"/>
    <w:rsid w:val="00B73562"/>
    <w:rsid w:val="00B7581B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3013"/>
    <w:rsid w:val="00C652ED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51A6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1E16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732E"/>
    <w:rsid w:val="00F56FD6"/>
    <w:rsid w:val="00F734EB"/>
    <w:rsid w:val="00F9316D"/>
    <w:rsid w:val="00F9508E"/>
    <w:rsid w:val="00FC72CD"/>
    <w:rsid w:val="00FC7928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</Template>
  <TotalTime>0</TotalTime>
  <Pages>7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LOIC GUYART</cp:lastModifiedBy>
  <cp:revision>2</cp:revision>
  <cp:lastPrinted>2025-01-23T09:13:00Z</cp:lastPrinted>
  <dcterms:created xsi:type="dcterms:W3CDTF">2025-02-17T09:34:00Z</dcterms:created>
  <dcterms:modified xsi:type="dcterms:W3CDTF">2025-02-17T09:34:00Z</dcterms:modified>
</cp:coreProperties>
</file>