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79419B75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1C66A8">
        <w:rPr>
          <w:color w:val="FF0000"/>
        </w:rPr>
        <w:t xml:space="preserve">réfection escalier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38288478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6-25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D753C2">
            <w:t>25 juin 2025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616B0B66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907DE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5F38AAD7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07DE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7F629CF9" w:rsidR="00436FCD" w:rsidRPr="00436FCD" w:rsidRDefault="00F907DE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 xml:space="preserve"> </w:t>
            </w:r>
            <w:r w:rsidR="00D753C2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JUILLET/AOUT</w:t>
            </w: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4E9D3F56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D753C2">
              <w:rPr>
                <w:b/>
                <w:bCs/>
                <w:sz w:val="20"/>
              </w:rPr>
              <w:t>BRETIGNY SUR ORGE 91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5"/>
        <w:gridCol w:w="5268"/>
      </w:tblGrid>
      <w:tr w:rsidR="00F14363" w:rsidRPr="00B06D46" w14:paraId="47FD0FA0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C123CE">
        <w:trPr>
          <w:trHeight w:val="582"/>
        </w:trPr>
        <w:tc>
          <w:tcPr>
            <w:tcW w:w="9239" w:type="dxa"/>
            <w:gridSpan w:val="2"/>
          </w:tcPr>
          <w:p w14:paraId="799CC3EB" w14:textId="6CD0705A" w:rsidR="00F14363" w:rsidRPr="00FF0C6B" w:rsidRDefault="00057615" w:rsidP="00C123CE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 w:rsidR="005A7B49">
              <w:rPr>
                <w:rFonts w:cs="Arial"/>
                <w:b/>
                <w:sz w:val="20"/>
                <w:szCs w:val="18"/>
              </w:rPr>
              <w:t xml:space="preserve">avigny le temple </w:t>
            </w:r>
          </w:p>
        </w:tc>
      </w:tr>
      <w:tr w:rsidR="00F14363" w:rsidRPr="00B06D46" w14:paraId="580F5C58" w14:textId="77777777" w:rsidTr="00C123CE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C123CE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1FC71A24" w:rsidR="00F14363" w:rsidRPr="00FF0C6B" w:rsidDel="007F4216" w:rsidRDefault="0014023D" w:rsidP="00C123CE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D753C2">
              <w:rPr>
                <w:i/>
                <w:sz w:val="22"/>
                <w:szCs w:val="22"/>
              </w:rPr>
              <w:t>8</w:t>
            </w:r>
          </w:p>
        </w:tc>
      </w:tr>
      <w:tr w:rsidR="00F14363" w:rsidRPr="00B06D46" w14:paraId="385D0584" w14:textId="77777777" w:rsidTr="00C123CE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C123CE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C123CE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C123CE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C123CE">
            <w:pPr>
              <w:rPr>
                <w:i/>
              </w:rPr>
            </w:pPr>
          </w:p>
        </w:tc>
      </w:tr>
      <w:tr w:rsidR="00F14363" w:rsidRPr="00B06D46" w14:paraId="3A660701" w14:textId="77777777" w:rsidTr="00C123CE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C123CE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C123CE"/>
        </w:tc>
      </w:tr>
      <w:tr w:rsidR="00F14363" w:rsidRPr="00B06D46" w14:paraId="4AA1BA97" w14:textId="77777777" w:rsidTr="00C123CE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C123CE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C123CE">
        <w:tc>
          <w:tcPr>
            <w:tcW w:w="9239" w:type="dxa"/>
            <w:gridSpan w:val="2"/>
          </w:tcPr>
          <w:p w14:paraId="227B8E00" w14:textId="171E61B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C123CE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C123CE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C123CE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C123CE"/>
        </w:tc>
        <w:tc>
          <w:tcPr>
            <w:tcW w:w="5382" w:type="dxa"/>
          </w:tcPr>
          <w:p w14:paraId="5451A1A5" w14:textId="77777777" w:rsidR="00F14363" w:rsidRPr="00B06D46" w:rsidRDefault="00F14363" w:rsidP="00C123CE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7370E928" w14:textId="77777777" w:rsidR="00C123CE" w:rsidRDefault="00C123CE" w:rsidP="00631447">
      <w:pPr>
        <w:ind w:right="1133"/>
        <w:jc w:val="right"/>
        <w:rPr>
          <w:color w:val="000000"/>
        </w:rPr>
      </w:pPr>
    </w:p>
    <w:p w14:paraId="16055C5D" w14:textId="77777777" w:rsidR="00C123CE" w:rsidRPr="00C123CE" w:rsidRDefault="00C123CE" w:rsidP="00C123CE"/>
    <w:p w14:paraId="4A177A85" w14:textId="77777777" w:rsidR="00C123CE" w:rsidRPr="00C123CE" w:rsidRDefault="00C123CE" w:rsidP="00C123CE"/>
    <w:p w14:paraId="5E53FDDC" w14:textId="77777777" w:rsidR="00C123CE" w:rsidRPr="00C123CE" w:rsidRDefault="00C123CE" w:rsidP="00C123CE"/>
    <w:p w14:paraId="24F05F4D" w14:textId="573ED98F" w:rsidR="00136AAC" w:rsidRDefault="00C123CE" w:rsidP="00C123CE">
      <w:pPr>
        <w:tabs>
          <w:tab w:val="left" w:pos="15435"/>
        </w:tabs>
        <w:ind w:righ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br w:type="textWrapping" w:clear="all"/>
      </w: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78EC7AAE" w14:textId="5576DA5E" w:rsidR="00F06063" w:rsidRDefault="00B260D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A5B6E16" w14:textId="02641B45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435B53B5" w14:textId="7E779600" w:rsidR="004660F7" w:rsidRDefault="004660F7" w:rsidP="00ED306F">
      <w:bookmarkStart w:id="8" w:name="_Hlk189145821"/>
    </w:p>
    <w:bookmarkEnd w:id="8"/>
    <w:p w14:paraId="56DDE68C" w14:textId="0D8610D5" w:rsidR="00770B31" w:rsidRDefault="00D753C2" w:rsidP="00ED306F">
      <w:r>
        <w:t xml:space="preserve">Pose d’IPN sur un mur porteur </w:t>
      </w:r>
    </w:p>
    <w:p w14:paraId="2857425D" w14:textId="45013AFA" w:rsidR="00D800DD" w:rsidRPr="001F7E1A" w:rsidRDefault="00D800DD" w:rsidP="00ED306F"/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3AEAFAE2" w14:textId="46764BE1" w:rsidR="005A7B49" w:rsidRDefault="00D753C2" w:rsidP="005A7B4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BF719C" wp14:editId="27422242">
            <wp:extent cx="5762625" cy="2771775"/>
            <wp:effectExtent l="0" t="0" r="9525" b="9525"/>
            <wp:docPr id="53031382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1FE3" w14:textId="213A411F" w:rsidR="00F24F33" w:rsidRDefault="00F24F33" w:rsidP="00F24F33">
      <w:pPr>
        <w:rPr>
          <w:rFonts w:ascii="Times New Roman" w:hAnsi="Times New Roman"/>
          <w:sz w:val="24"/>
          <w:szCs w:val="24"/>
        </w:rPr>
      </w:pPr>
    </w:p>
    <w:p w14:paraId="0C47C34F" w14:textId="77777777" w:rsidR="00927711" w:rsidRDefault="00927711" w:rsidP="00F24F33">
      <w:pPr>
        <w:rPr>
          <w:rFonts w:ascii="Times New Roman" w:hAnsi="Times New Roman"/>
          <w:sz w:val="24"/>
          <w:szCs w:val="24"/>
        </w:rPr>
      </w:pPr>
    </w:p>
    <w:p w14:paraId="507BED0B" w14:textId="52E10A91" w:rsidR="00927711" w:rsidRPr="00F24F33" w:rsidRDefault="00927711" w:rsidP="00F24F33">
      <w:pPr>
        <w:rPr>
          <w:rFonts w:ascii="Times New Roman" w:hAnsi="Times New Roman"/>
          <w:sz w:val="24"/>
          <w:szCs w:val="24"/>
        </w:rPr>
      </w:pPr>
    </w:p>
    <w:p w14:paraId="05C74DD7" w14:textId="18F64558" w:rsidR="00C974C2" w:rsidRDefault="00257D8B" w:rsidP="00D06D7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49568" behindDoc="0" locked="0" layoutInCell="1" allowOverlap="1" wp14:anchorId="3ACF0BD3" wp14:editId="623F8340">
                <wp:simplePos x="0" y="0"/>
                <wp:positionH relativeFrom="column">
                  <wp:posOffset>1881505</wp:posOffset>
                </wp:positionH>
                <wp:positionV relativeFrom="paragraph">
                  <wp:posOffset>600075</wp:posOffset>
                </wp:positionV>
                <wp:extent cx="962025" cy="352425"/>
                <wp:effectExtent l="0" t="0" r="28575" b="28575"/>
                <wp:wrapNone/>
                <wp:docPr id="393902028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8D118" w14:textId="74F00EFD" w:rsidR="00257D8B" w:rsidRDefault="00257D8B">
                            <w:r>
                              <w:t xml:space="preserve">Mur porteur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0BD3" id="Zone de texte 31" o:spid="_x0000_s1027" type="#_x0000_t202" style="position:absolute;margin-left:148.15pt;margin-top:47.25pt;width:75.75pt;height:27.75pt;z-index:2583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4GOQIAAIIEAAAOAAAAZHJzL2Uyb0RvYy54bWysVE1v2zAMvQ/YfxB0X+y4SdY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" fillcolor="white [3201]" strokeweight=".5pt">
                <v:textbox>
                  <w:txbxContent>
                    <w:p w14:paraId="0228D118" w14:textId="74F00EFD" w:rsidR="00257D8B" w:rsidRDefault="00257D8B">
                      <w:r>
                        <w:t xml:space="preserve">Mur porteur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8544" behindDoc="0" locked="0" layoutInCell="1" allowOverlap="1" wp14:anchorId="207C0EAD" wp14:editId="72EA38E4">
                <wp:simplePos x="0" y="0"/>
                <wp:positionH relativeFrom="column">
                  <wp:posOffset>2205355</wp:posOffset>
                </wp:positionH>
                <wp:positionV relativeFrom="paragraph">
                  <wp:posOffset>619125</wp:posOffset>
                </wp:positionV>
                <wp:extent cx="266700" cy="581025"/>
                <wp:effectExtent l="19050" t="0" r="19050" b="47625"/>
                <wp:wrapNone/>
                <wp:docPr id="1786585897" name="Flèche :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FF9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0" o:spid="_x0000_s1026" type="#_x0000_t67" style="position:absolute;margin-left:173.65pt;margin-top:48.75pt;width:21pt;height:45.75pt;z-index:2583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" adj="16643" fillcolor="#4f81bd [3204]" strokecolor="#243f60 [1604]" strokeweight="2pt"/>
            </w:pict>
          </mc:Fallback>
        </mc:AlternateContent>
      </w:r>
      <w:r w:rsidR="00D753C2">
        <w:rPr>
          <w:noProof/>
        </w:rPr>
        <w:drawing>
          <wp:inline distT="0" distB="0" distL="0" distR="0" wp14:anchorId="40766076" wp14:editId="19428056">
            <wp:extent cx="5715000" cy="3590925"/>
            <wp:effectExtent l="0" t="0" r="0" b="9525"/>
            <wp:docPr id="47243333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141C" w14:textId="00104847" w:rsidR="00C974C2" w:rsidRDefault="0014023D" w:rsidP="00D06D7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4C88D2A" wp14:editId="475C04DF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FB67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4077B" w:rsidRPr="0014077B">
        <w:rPr>
          <w:noProof/>
        </w:rPr>
        <w:t xml:space="preserve"> </w:t>
      </w:r>
    </w:p>
    <w:p w14:paraId="5FA1D5A9" w14:textId="77777777" w:rsidR="00770B31" w:rsidRDefault="00770B31" w:rsidP="00D06D7D">
      <w:pPr>
        <w:rPr>
          <w:noProof/>
        </w:rPr>
      </w:pPr>
    </w:p>
    <w:p w14:paraId="225A32C6" w14:textId="77777777" w:rsidR="00770B31" w:rsidRDefault="00770B31" w:rsidP="00D06D7D">
      <w:pPr>
        <w:rPr>
          <w:noProof/>
        </w:rPr>
      </w:pPr>
    </w:p>
    <w:p w14:paraId="50F65827" w14:textId="77777777" w:rsidR="00770B31" w:rsidRPr="00C974C2" w:rsidRDefault="00770B31" w:rsidP="00D06D7D">
      <w:pPr>
        <w:rPr>
          <w:noProof/>
        </w:rPr>
      </w:pPr>
    </w:p>
    <w:p w14:paraId="357BFDAD" w14:textId="052DFF2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2141F6A5" w14:textId="77777777" w:rsidR="00770B31" w:rsidRDefault="00770B3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6849FAE" w14:textId="531339CF" w:rsidR="00F907DE" w:rsidRDefault="00257D8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4688" behindDoc="0" locked="0" layoutInCell="1" allowOverlap="1" wp14:anchorId="701E6299" wp14:editId="605291DD">
                <wp:simplePos x="0" y="0"/>
                <wp:positionH relativeFrom="column">
                  <wp:posOffset>2519680</wp:posOffset>
                </wp:positionH>
                <wp:positionV relativeFrom="paragraph">
                  <wp:posOffset>2411730</wp:posOffset>
                </wp:positionV>
                <wp:extent cx="533400" cy="19050"/>
                <wp:effectExtent l="0" t="95250" r="0" b="95250"/>
                <wp:wrapNone/>
                <wp:docPr id="845830395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6268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198.4pt;margin-top:189.9pt;width:42pt;height:1.5pt;z-index:2583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" strokecolor="#002060" strokeweight="3pt">
                <v:stroke startarrow="block"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5712" behindDoc="0" locked="0" layoutInCell="1" allowOverlap="1" wp14:anchorId="1FFA4516" wp14:editId="68A2A9B1">
                <wp:simplePos x="0" y="0"/>
                <wp:positionH relativeFrom="column">
                  <wp:posOffset>2576830</wp:posOffset>
                </wp:positionH>
                <wp:positionV relativeFrom="paragraph">
                  <wp:posOffset>2478405</wp:posOffset>
                </wp:positionV>
                <wp:extent cx="895350" cy="428625"/>
                <wp:effectExtent l="0" t="0" r="19050" b="28575"/>
                <wp:wrapNone/>
                <wp:docPr id="1635762089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EB51F" w14:textId="12CEDA1E" w:rsidR="00257D8B" w:rsidRDefault="00257D8B">
                            <w:r>
                              <w:t>Largeur mur 0.60m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4516" id="Zone de texte 38" o:spid="_x0000_s1028" type="#_x0000_t202" style="position:absolute;margin-left:202.9pt;margin-top:195.15pt;width:70.5pt;height:33.75pt;z-index:258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" fillcolor="white [3201]" strokeweight=".5pt">
                <v:textbox>
                  <w:txbxContent>
                    <w:p w14:paraId="2BEEB51F" w14:textId="12CEDA1E" w:rsidR="00257D8B" w:rsidRDefault="00257D8B">
                      <w:r>
                        <w:t>Largeur mur 0.60m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3664" behindDoc="0" locked="0" layoutInCell="1" allowOverlap="1" wp14:anchorId="4E70D00B" wp14:editId="7F0409D2">
                <wp:simplePos x="0" y="0"/>
                <wp:positionH relativeFrom="column">
                  <wp:posOffset>2100580</wp:posOffset>
                </wp:positionH>
                <wp:positionV relativeFrom="paragraph">
                  <wp:posOffset>821055</wp:posOffset>
                </wp:positionV>
                <wp:extent cx="1419225" cy="295275"/>
                <wp:effectExtent l="0" t="0" r="28575" b="28575"/>
                <wp:wrapNone/>
                <wp:docPr id="477847523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AA55" w14:textId="5273E6E4" w:rsidR="00257D8B" w:rsidRDefault="00257D8B">
                            <w:r>
                              <w:t>3.20M de mur à 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D00B" id="Zone de texte 36" o:spid="_x0000_s1029" type="#_x0000_t202" style="position:absolute;margin-left:165.4pt;margin-top:64.65pt;width:111.75pt;height:23.25pt;z-index:2583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" fillcolor="white [3201]" strokeweight=".5pt">
                <v:textbox>
                  <w:txbxContent>
                    <w:p w14:paraId="24B3AA55" w14:textId="5273E6E4" w:rsidR="00257D8B" w:rsidRDefault="00257D8B">
                      <w:r>
                        <w:t>3.20M de mur à 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1616" behindDoc="0" locked="0" layoutInCell="1" allowOverlap="1" wp14:anchorId="5B512273" wp14:editId="1215C08F">
                <wp:simplePos x="0" y="0"/>
                <wp:positionH relativeFrom="column">
                  <wp:posOffset>3481706</wp:posOffset>
                </wp:positionH>
                <wp:positionV relativeFrom="paragraph">
                  <wp:posOffset>230505</wp:posOffset>
                </wp:positionV>
                <wp:extent cx="819150" cy="285750"/>
                <wp:effectExtent l="0" t="0" r="19050" b="19050"/>
                <wp:wrapNone/>
                <wp:docPr id="1728986968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05AEB" w14:textId="76487D3B" w:rsidR="00257D8B" w:rsidRDefault="00257D8B">
                            <w:r>
                              <w:t>Futur IPN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2273" id="Zone de texte 34" o:spid="_x0000_s1030" type="#_x0000_t202" style="position:absolute;margin-left:274.15pt;margin-top:18.15pt;width:64.5pt;height:22.5pt;z-index:258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" fillcolor="white [3201]" strokeweight=".5pt">
                <v:textbox>
                  <w:txbxContent>
                    <w:p w14:paraId="65005AEB" w14:textId="76487D3B" w:rsidR="00257D8B" w:rsidRDefault="00257D8B">
                      <w:r>
                        <w:t>Futur IPN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2640" behindDoc="0" locked="0" layoutInCell="1" allowOverlap="1" wp14:anchorId="295689D6" wp14:editId="1509F947">
                <wp:simplePos x="0" y="0"/>
                <wp:positionH relativeFrom="column">
                  <wp:posOffset>24129</wp:posOffset>
                </wp:positionH>
                <wp:positionV relativeFrom="paragraph">
                  <wp:posOffset>592455</wp:posOffset>
                </wp:positionV>
                <wp:extent cx="5724525" cy="695325"/>
                <wp:effectExtent l="0" t="76200" r="47625" b="85725"/>
                <wp:wrapNone/>
                <wp:docPr id="10888022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695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5CC30" id="Connecteur droit avec flèche 35" o:spid="_x0000_s1026" type="#_x0000_t32" style="position:absolute;margin-left:1.9pt;margin-top:46.65pt;width:450.75pt;height:54.75pt;z-index:2583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" strokecolor="#002060" strokeweight="3pt">
                <v:stroke startarrow="block"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0592" behindDoc="0" locked="0" layoutInCell="1" allowOverlap="1" wp14:anchorId="38A3A82D" wp14:editId="7FA72233">
                <wp:simplePos x="0" y="0"/>
                <wp:positionH relativeFrom="column">
                  <wp:posOffset>138430</wp:posOffset>
                </wp:positionH>
                <wp:positionV relativeFrom="paragraph">
                  <wp:posOffset>40004</wp:posOffset>
                </wp:positionV>
                <wp:extent cx="5200650" cy="676275"/>
                <wp:effectExtent l="38100" t="38100" r="19050" b="47625"/>
                <wp:wrapNone/>
                <wp:docPr id="142644982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0650" cy="676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80D7B" id="Connecteur droit 33" o:spid="_x0000_s1026" style="position:absolute;flip:x y;z-index:2583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3.15pt" to="420.4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" strokecolor="#e00" strokeweight="6pt"/>
            </w:pict>
          </mc:Fallback>
        </mc:AlternateContent>
      </w: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w:drawing>
          <wp:inline distT="0" distB="0" distL="0" distR="0" wp14:anchorId="0D5D29D8" wp14:editId="26A2BFD3">
            <wp:extent cx="5762625" cy="4324350"/>
            <wp:effectExtent l="0" t="0" r="9525" b="0"/>
            <wp:docPr id="187493739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B316" w14:textId="44AA3BE3" w:rsidR="00AD0C8D" w:rsidRDefault="00AD0C8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F5DA748" w14:textId="46232567" w:rsidR="00927711" w:rsidRDefault="0092771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BC4C8F3" w14:textId="1622187B" w:rsidR="00927711" w:rsidRDefault="00927711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1ED1847" w14:textId="021590CA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F3EDDB8" w14:textId="77174E0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F07015" w14:textId="1C630988" w:rsidR="00057615" w:rsidRDefault="00057615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2B169157" w14:textId="5C51DEBB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202B4676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0BB3454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4DE0D98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58D37FE3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367FF2F" w14:textId="3A3B75FB" w:rsidR="00F24F33" w:rsidRDefault="00F24F33" w:rsidP="00F24F33"/>
    <w:p w14:paraId="22C8B124" w14:textId="77777777" w:rsidR="004660F7" w:rsidRDefault="00F24F33" w:rsidP="00D06D7D">
      <w:pPr>
        <w:rPr>
          <w:szCs w:val="18"/>
        </w:rPr>
      </w:pPr>
      <w:r w:rsidRPr="00F24F33">
        <w:rPr>
          <w:szCs w:val="18"/>
        </w:rPr>
        <w:t xml:space="preserve">Non disponible </w:t>
      </w:r>
    </w:p>
    <w:p w14:paraId="4020033D" w14:textId="77777777" w:rsidR="009E0F32" w:rsidRDefault="009E0F32" w:rsidP="00D06D7D">
      <w:pPr>
        <w:rPr>
          <w:szCs w:val="18"/>
        </w:rPr>
      </w:pPr>
    </w:p>
    <w:p w14:paraId="63F957CD" w14:textId="77777777" w:rsidR="009E0F32" w:rsidRDefault="009E0F32" w:rsidP="00D06D7D">
      <w:pPr>
        <w:rPr>
          <w:szCs w:val="18"/>
        </w:rPr>
      </w:pPr>
    </w:p>
    <w:p w14:paraId="73C36C3E" w14:textId="77777777" w:rsidR="009E0F32" w:rsidRDefault="009E0F32" w:rsidP="00D06D7D">
      <w:pPr>
        <w:rPr>
          <w:szCs w:val="18"/>
        </w:rPr>
      </w:pPr>
    </w:p>
    <w:p w14:paraId="34E5F14C" w14:textId="77777777" w:rsidR="003B3733" w:rsidRDefault="003B3733" w:rsidP="00D06D7D">
      <w:pPr>
        <w:rPr>
          <w:szCs w:val="18"/>
        </w:rPr>
      </w:pPr>
    </w:p>
    <w:p w14:paraId="43049852" w14:textId="77777777" w:rsidR="00C974C2" w:rsidRDefault="00C974C2" w:rsidP="00D06D7D">
      <w:pPr>
        <w:rPr>
          <w:szCs w:val="18"/>
        </w:rPr>
      </w:pPr>
    </w:p>
    <w:p w14:paraId="5E58F67F" w14:textId="71674B82" w:rsidR="004F2B3D" w:rsidRPr="004660F7" w:rsidRDefault="00F87F67" w:rsidP="00D06D7D">
      <w:pPr>
        <w:rPr>
          <w:szCs w:val="1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lastRenderedPageBreak/>
        <w:t xml:space="preserve">LISTE DU MATERIEL ET REFERENCE PRODUIT </w:t>
      </w:r>
    </w:p>
    <w:p w14:paraId="7A4D49A1" w14:textId="77777777" w:rsidR="0071084B" w:rsidRDefault="0071084B" w:rsidP="00C974C2"/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9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49AFF8F8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66A8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20852344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66A8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17293F37" w:rsidR="0071084B" w:rsidRPr="00436FCD" w:rsidRDefault="0071084B" w:rsidP="00C974C2"/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3ED59D7" w:rsidR="00244352" w:rsidRPr="00436FCD" w:rsidRDefault="000A140A" w:rsidP="000A140A">
            <w:r>
              <w:t xml:space="preserve">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2FAAFBD9" w:rsidR="00244352" w:rsidRPr="00436FCD" w:rsidRDefault="00244352" w:rsidP="00D800DD"/>
        </w:tc>
      </w:tr>
    </w:tbl>
    <w:bookmarkEnd w:id="9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5476EF">
        <w:trPr>
          <w:trHeight w:val="316"/>
        </w:trPr>
        <w:tc>
          <w:tcPr>
            <w:tcW w:w="4786" w:type="dxa"/>
          </w:tcPr>
          <w:p w14:paraId="4C3113E6" w14:textId="7D2E3671" w:rsidR="000A140A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70B31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0A140A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0A140A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5476EF" w:rsidRPr="00887AE9" w14:paraId="2C997C5B" w14:textId="77777777" w:rsidTr="0076543A">
        <w:tc>
          <w:tcPr>
            <w:tcW w:w="9352" w:type="dxa"/>
            <w:gridSpan w:val="2"/>
          </w:tcPr>
          <w:p w14:paraId="34012FF4" w14:textId="7BEA93FB" w:rsidR="005476EF" w:rsidRPr="005476EF" w:rsidRDefault="001C66A8" w:rsidP="005476EF">
            <w:r>
              <w:t xml:space="preserve">Matériel nécessaire à la réalisation du chantier </w:t>
            </w:r>
          </w:p>
        </w:tc>
      </w:tr>
      <w:tr w:rsidR="005476EF" w:rsidRPr="00887AE9" w14:paraId="26378848" w14:textId="77777777" w:rsidTr="00091391">
        <w:tc>
          <w:tcPr>
            <w:tcW w:w="9352" w:type="dxa"/>
            <w:gridSpan w:val="2"/>
          </w:tcPr>
          <w:p w14:paraId="5C939E94" w14:textId="01968CFE" w:rsidR="005476EF" w:rsidRPr="005476EF" w:rsidRDefault="005476EF" w:rsidP="005476EF"/>
        </w:tc>
      </w:tr>
      <w:tr w:rsidR="005476EF" w:rsidRPr="00887AE9" w14:paraId="7BB94C31" w14:textId="77777777" w:rsidTr="003234C7">
        <w:tc>
          <w:tcPr>
            <w:tcW w:w="9352" w:type="dxa"/>
            <w:gridSpan w:val="2"/>
          </w:tcPr>
          <w:p w14:paraId="6139A69A" w14:textId="293DA605" w:rsidR="005476EF" w:rsidRPr="005476EF" w:rsidRDefault="00C14E74" w:rsidP="005476EF">
            <w:r>
              <w:t xml:space="preserve">IPN </w:t>
            </w:r>
          </w:p>
        </w:tc>
      </w:tr>
      <w:tr w:rsidR="005476EF" w:rsidRPr="00887AE9" w14:paraId="0E2576E1" w14:textId="77777777" w:rsidTr="008D41FB">
        <w:tc>
          <w:tcPr>
            <w:tcW w:w="9352" w:type="dxa"/>
            <w:gridSpan w:val="2"/>
          </w:tcPr>
          <w:p w14:paraId="791AA47E" w14:textId="0425F21C" w:rsidR="005476EF" w:rsidRPr="005476EF" w:rsidRDefault="005476EF" w:rsidP="005476EF"/>
        </w:tc>
      </w:tr>
    </w:tbl>
    <w:p w14:paraId="766ED0A1" w14:textId="77777777" w:rsidR="000A140A" w:rsidRPr="005476EF" w:rsidRDefault="000A140A" w:rsidP="00D06D7D"/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6972872A" w14:textId="4F1AABFF" w:rsidR="001C66A8" w:rsidRDefault="001C66A8" w:rsidP="00C974C2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40A0F2C" w14:textId="036AC61E" w:rsidR="00257D8B" w:rsidRDefault="00C14E74" w:rsidP="00C14E74">
      <w:r>
        <w:t>-Pose d’IPN  largeur du mur porteur 0.60m (mur en meulière a confirmer)</w:t>
      </w:r>
    </w:p>
    <w:p w14:paraId="56E41318" w14:textId="323F197B" w:rsidR="00C14E74" w:rsidRDefault="00C14E74" w:rsidP="00C14E74">
      <w:r>
        <w:t>-SI possible de part et d’autre encastrer dans les murs (mur en brique de chaque côté)</w:t>
      </w:r>
    </w:p>
    <w:p w14:paraId="2EAD22F8" w14:textId="77777777" w:rsidR="00C14E74" w:rsidRDefault="00C14E74" w:rsidP="00C14E74"/>
    <w:p w14:paraId="48098B14" w14:textId="1DE14AC6" w:rsidR="00770B31" w:rsidRDefault="00770B31" w:rsidP="00C974C2"/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t>TRAVAUX REALISE (à la charge du client )  AVANT ET APRES TRAVAUX</w:t>
      </w:r>
    </w:p>
    <w:p w14:paraId="00F3F4CD" w14:textId="77777777" w:rsidR="001C66A8" w:rsidRDefault="001C66A8" w:rsidP="001C66A8"/>
    <w:p w14:paraId="521793FE" w14:textId="60C0C2BA" w:rsidR="001C66A8" w:rsidRPr="001C66A8" w:rsidRDefault="00C14E74" w:rsidP="001C66A8">
      <w:r>
        <w:t xml:space="preserve">Le client casse le mur , évacuation des gravats </w:t>
      </w:r>
    </w:p>
    <w:p w14:paraId="65AB3378" w14:textId="3429CFDE" w:rsidR="003A7947" w:rsidRDefault="003A7947" w:rsidP="003A7947"/>
    <w:p w14:paraId="4FB2EC78" w14:textId="77777777" w:rsidR="003A7947" w:rsidRDefault="003A7947" w:rsidP="003A7947"/>
    <w:p w14:paraId="5CDDE589" w14:textId="68FB0A3D" w:rsidR="003724C9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558D5FDB" w14:textId="77777777" w:rsidR="001C66A8" w:rsidRDefault="001C66A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0DB5256" w14:textId="3D075D23" w:rsidR="001C66A8" w:rsidRDefault="001C66A8" w:rsidP="001C66A8">
      <w:r>
        <w:t>-</w:t>
      </w:r>
      <w:r w:rsidR="00C14E74">
        <w:t xml:space="preserve">Aucune </w:t>
      </w:r>
    </w:p>
    <w:p w14:paraId="041C2384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45907C5" w14:textId="47BBA0FF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450D5467" w14:textId="527F18D9" w:rsidR="00DD3C6E" w:rsidRDefault="009E0F32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6736" behindDoc="0" locked="0" layoutInCell="1" allowOverlap="1" wp14:anchorId="70E925F4" wp14:editId="7D6B2FC9">
                <wp:simplePos x="0" y="0"/>
                <wp:positionH relativeFrom="column">
                  <wp:posOffset>4815205</wp:posOffset>
                </wp:positionH>
                <wp:positionV relativeFrom="paragraph">
                  <wp:posOffset>212090</wp:posOffset>
                </wp:positionV>
                <wp:extent cx="990600" cy="352425"/>
                <wp:effectExtent l="0" t="0" r="19050" b="28575"/>
                <wp:wrapNone/>
                <wp:docPr id="1012717626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64FC6" id="Rectangle 39" o:spid="_x0000_s1026" style="position:absolute;margin-left:379.15pt;margin-top:16.7pt;width:78pt;height:27.75pt;z-index:2583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496B9F1D" w14:textId="4EC93C5A" w:rsidR="001C66A8" w:rsidRDefault="009E0F32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7760" behindDoc="0" locked="0" layoutInCell="1" allowOverlap="1" wp14:anchorId="191D2E74" wp14:editId="149DA4DF">
                <wp:simplePos x="0" y="0"/>
                <wp:positionH relativeFrom="column">
                  <wp:posOffset>4491355</wp:posOffset>
                </wp:positionH>
                <wp:positionV relativeFrom="paragraph">
                  <wp:posOffset>1461770</wp:posOffset>
                </wp:positionV>
                <wp:extent cx="542925" cy="45719"/>
                <wp:effectExtent l="0" t="0" r="28575" b="12065"/>
                <wp:wrapNone/>
                <wp:docPr id="785459188" name="Flèche : gau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719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83127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41" o:spid="_x0000_s1026" type="#_x0000_t66" style="position:absolute;margin-left:353.65pt;margin-top:115.1pt;width:42.75pt;height:3.6pt;z-index:2583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" adj="909" fillcolor="#4f81bd [3204]" strokecolor="#e00" strokeweight="2pt"/>
            </w:pict>
          </mc:Fallback>
        </mc:AlternateContent>
      </w:r>
      <w:r w:rsidRPr="009E0F32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drawing>
          <wp:inline distT="0" distB="0" distL="0" distR="0" wp14:anchorId="310BEB1C" wp14:editId="4FEAEBB0">
            <wp:extent cx="5761355" cy="2220595"/>
            <wp:effectExtent l="0" t="0" r="0" b="8255"/>
            <wp:docPr id="17084666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666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5A67" w14:textId="661CFA9A" w:rsidR="00DD3C6E" w:rsidRPr="00810C38" w:rsidRDefault="00DD3C6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48F42D0" w14:textId="047AF938" w:rsidR="004F2B3D" w:rsidRPr="00810C38" w:rsidRDefault="004F2B3D" w:rsidP="00ED306F">
      <w:pPr>
        <w:rPr>
          <w:color w:val="1F497D" w:themeColor="text2"/>
        </w:rPr>
      </w:pP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26ED399F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E971FBF" w14:textId="53DD2866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31383E6D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AC269" w14:textId="77777777" w:rsidR="002F5869" w:rsidRDefault="002F5869">
      <w:r>
        <w:separator/>
      </w:r>
    </w:p>
  </w:endnote>
  <w:endnote w:type="continuationSeparator" w:id="0">
    <w:p w14:paraId="4B36433F" w14:textId="77777777" w:rsidR="002F5869" w:rsidRDefault="002F5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4A318" w14:textId="77777777" w:rsidR="002F5869" w:rsidRDefault="002F5869">
      <w:r>
        <w:separator/>
      </w:r>
    </w:p>
  </w:footnote>
  <w:footnote w:type="continuationSeparator" w:id="0">
    <w:p w14:paraId="6313C2D0" w14:textId="77777777" w:rsidR="002F5869" w:rsidRDefault="002F5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FBE5F48"/>
    <w:multiLevelType w:val="hybridMultilevel"/>
    <w:tmpl w:val="550C1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8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0" w15:restartNumberingAfterBreak="0">
    <w:nsid w:val="5D334260"/>
    <w:multiLevelType w:val="hybridMultilevel"/>
    <w:tmpl w:val="57AE43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4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7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2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9"/>
  </w:num>
  <w:num w:numId="11" w16cid:durableId="1038816495">
    <w:abstractNumId w:val="31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8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4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7"/>
  </w:num>
  <w:num w:numId="22" w16cid:durableId="498619006">
    <w:abstractNumId w:val="26"/>
  </w:num>
  <w:num w:numId="23" w16cid:durableId="333340139">
    <w:abstractNumId w:val="27"/>
  </w:num>
  <w:num w:numId="24" w16cid:durableId="286930172">
    <w:abstractNumId w:val="36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3"/>
  </w:num>
  <w:num w:numId="31" w16cid:durableId="569579260">
    <w:abstractNumId w:val="28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5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 w:numId="38" w16cid:durableId="1296374400">
    <w:abstractNumId w:val="25"/>
  </w:num>
  <w:num w:numId="39" w16cid:durableId="716707401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128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5EB7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1841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66A8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922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57D8B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5869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523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4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733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E26"/>
    <w:rsid w:val="003C3F6F"/>
    <w:rsid w:val="003C4013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3384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0F7"/>
    <w:rsid w:val="00466E1C"/>
    <w:rsid w:val="00466F77"/>
    <w:rsid w:val="004701DA"/>
    <w:rsid w:val="0047133D"/>
    <w:rsid w:val="004716A5"/>
    <w:rsid w:val="0047192A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6EF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5EA"/>
    <w:rsid w:val="0059364E"/>
    <w:rsid w:val="00594D4B"/>
    <w:rsid w:val="00594DF6"/>
    <w:rsid w:val="00595D90"/>
    <w:rsid w:val="00597899"/>
    <w:rsid w:val="005A044B"/>
    <w:rsid w:val="005A0819"/>
    <w:rsid w:val="005A0D8C"/>
    <w:rsid w:val="005A14A7"/>
    <w:rsid w:val="005A3921"/>
    <w:rsid w:val="005A5F6E"/>
    <w:rsid w:val="005A6261"/>
    <w:rsid w:val="005A75E2"/>
    <w:rsid w:val="005A7B49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A794F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703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00B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4DDD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B31"/>
    <w:rsid w:val="00770C0A"/>
    <w:rsid w:val="00771807"/>
    <w:rsid w:val="0077195B"/>
    <w:rsid w:val="00772408"/>
    <w:rsid w:val="00772660"/>
    <w:rsid w:val="00773957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1FFC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56F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11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4DA3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3B94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0F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105E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0C8D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719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3C1"/>
    <w:rsid w:val="00B3569A"/>
    <w:rsid w:val="00B3658A"/>
    <w:rsid w:val="00B37BF1"/>
    <w:rsid w:val="00B4034C"/>
    <w:rsid w:val="00B40D5D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176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3CE"/>
    <w:rsid w:val="00C12CE9"/>
    <w:rsid w:val="00C137AA"/>
    <w:rsid w:val="00C13D3F"/>
    <w:rsid w:val="00C14043"/>
    <w:rsid w:val="00C14754"/>
    <w:rsid w:val="00C14A15"/>
    <w:rsid w:val="00C14E74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3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2ED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697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974C2"/>
    <w:rsid w:val="00C97A29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15F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3FEA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39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5CF8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643"/>
    <w:rsid w:val="00D71D7F"/>
    <w:rsid w:val="00D72138"/>
    <w:rsid w:val="00D7350E"/>
    <w:rsid w:val="00D73CBF"/>
    <w:rsid w:val="00D7504F"/>
    <w:rsid w:val="00D753C2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3C6E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4F33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7DE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389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C7918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74C2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  <w:style w:type="paragraph" w:styleId="Rvision">
    <w:name w:val="Revision"/>
    <w:hidden/>
    <w:uiPriority w:val="99"/>
    <w:semiHidden/>
    <w:rsid w:val="005476EF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D5DD0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2922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53523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3E26"/>
    <w:rsid w:val="003C4013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43384"/>
    <w:rsid w:val="004472DF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044B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4DDD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19A2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1A5E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2B92"/>
    <w:rsid w:val="00C63013"/>
    <w:rsid w:val="00C652ED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51A6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1E16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C7928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6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2025-06-25T15:41:00Z</dcterms:created>
  <dcterms:modified xsi:type="dcterms:W3CDTF">2025-06-25T15:41:00Z</dcterms:modified>
</cp:coreProperties>
</file>